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</w:t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©.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2356" w:right="162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767" w:right="103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язок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науко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ура,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старших,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78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апереч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злоч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казівки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латона,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ристів.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епохи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айшла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кашевої,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ца,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           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Рабино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" w:after="0" w:line="254" w:lineRule="exact"/>
        <w:ind w:left="169" w:right="112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ті: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довести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окреслен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–24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Бойков,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</w:p>
    <w:p>
      <w:pPr>
        <w:spacing w:before="3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56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тості»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рка,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кашева,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612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7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евський,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колі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</w:p>
    <w:p>
      <w:pPr>
        <w:spacing w:before="0" w:after="0" w:line="248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атньо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Здатн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дьми,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рдилис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2" w:after="0" w:line="239" w:lineRule="auto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алишит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41" w:right="472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169" w:right="40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ахищати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омірної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1" w:after="0" w:line="240" w:lineRule="auto"/>
        <w:ind w:left="169" w:right="82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0" w:after="0" w:line="252" w:lineRule="exact"/>
        <w:ind w:left="169" w:right="33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ності;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2" w:after="0" w:line="252" w:lineRule="exact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</w:p>
    <w:p>
      <w:pPr>
        <w:spacing w:before="3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кашева,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глядає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5" w:lineRule="exact"/>
        <w:ind w:left="169" w:right="83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501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9" w:after="0" w:line="252" w:lineRule="exact"/>
        <w:ind w:left="169" w:right="111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кспер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тина.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стереоти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боротьби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ромадян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омірну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оким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хибність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3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разок: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небез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5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авіщо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ніяко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мо?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Збороти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ртожитк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подолання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ечори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н.).</w:t>
      </w:r>
    </w:p>
    <w:p>
      <w:pPr>
        <w:spacing w:before="4" w:after="0" w:line="239" w:lineRule="auto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ективи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розв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обрано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ку.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гшує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1" w:firstLine="3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омірну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66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3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25" w:right="259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889" w:right="110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иколаева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степени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.00.08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</w:p>
    <w:p>
      <w:pPr>
        <w:spacing w:before="2" w:after="0" w:line="252" w:lineRule="exact"/>
        <w:ind w:left="889" w:right="111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шк.,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Бойков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опросы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ойков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борник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38.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889" w:right="107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1" w:after="0" w:line="254" w:lineRule="exact"/>
        <w:ind w:left="88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териалы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–26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Донецк,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69.</w:t>
      </w:r>
    </w:p>
    <w:p>
      <w:pPr>
        <w:spacing w:before="1" w:after="0" w:line="254" w:lineRule="exact"/>
        <w:ind w:left="889" w:right="107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сарев,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997.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евський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евський,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доопр.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566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6" w:lineRule="exact"/>
        <w:ind w:left="889" w:right="106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010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8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66.</w:t>
      </w:r>
    </w:p>
    <w:p>
      <w:pPr>
        <w:spacing w:before="1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еселов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Горенш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1966.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1983.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889" w:right="109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кашева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640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889" w:right="111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шк.,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риньо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Від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равов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собис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розвит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льства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9" w:firstLine="566"/>
        <w:jc w:val="left"/>
        <w:tabs>
          <w:tab w:pos="1480" w:val="left"/>
          <w:tab w:pos="2480" w:val="left"/>
          <w:tab w:pos="3540" w:val="left"/>
          <w:tab w:pos="6440" w:val="left"/>
          <w:tab w:pos="79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49" w:lineRule="exact"/>
        <w:ind w:left="169" w:right="-20"/>
        <w:jc w:val="left"/>
        <w:tabs>
          <w:tab w:pos="82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5" w:after="0" w:line="252" w:lineRule="exact"/>
        <w:ind w:left="169" w:right="108"/>
        <w:jc w:val="left"/>
        <w:tabs>
          <w:tab w:pos="3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99" w:right="10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ринева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правового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рства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процессе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</w:p>
    <w:p>
      <w:pPr>
        <w:spacing w:before="5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осительно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99" w:right="10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From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Leg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aw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06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05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2015-01-27T12:21:29Z</dcterms:created>
  <dcterms:modified xsi:type="dcterms:W3CDTF">2015-01-27T12:21:29Z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