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64" w:after="0" w:line="240" w:lineRule="auto"/>
        <w:ind w:left="109" w:right="62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4.9]</w:t>
      </w:r>
    </w:p>
    <w:p>
      <w:pPr>
        <w:spacing w:before="0" w:after="0" w:line="252" w:lineRule="exact"/>
        <w:ind w:left="109" w:right="578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48" w:right="112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052" w:right="1031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09" w:right="4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полігра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черг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стю.</w:t>
      </w:r>
    </w:p>
    <w:p>
      <w:pPr>
        <w:spacing w:before="2" w:after="0" w:line="252" w:lineRule="exact"/>
        <w:ind w:left="109" w:right="5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нестанд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52" w:lineRule="exact"/>
        <w:ind w:left="109" w:right="5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еваги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09" w:right="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етт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ген,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пів</w:t>
      </w:r>
    </w:p>
    <w:p>
      <w:pPr>
        <w:spacing w:before="2" w:after="0" w:line="252" w:lineRule="exact"/>
        <w:ind w:left="109" w:right="5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стості,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09" w:right="4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ьності.</w:t>
      </w:r>
    </w:p>
    <w:p>
      <w:pPr>
        <w:spacing w:before="0" w:after="0" w:line="249" w:lineRule="exact"/>
        <w:ind w:left="81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1" w:after="0" w:line="240" w:lineRule="auto"/>
        <w:ind w:left="109" w:right="5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ах.</w:t>
      </w:r>
    </w:p>
    <w:p>
      <w:pPr>
        <w:spacing w:before="3" w:after="0" w:line="252" w:lineRule="exact"/>
        <w:ind w:left="109" w:right="4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ищем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</w:p>
    <w:p>
      <w:pPr>
        <w:spacing w:before="2" w:after="0" w:line="252" w:lineRule="exact"/>
        <w:ind w:left="109" w:right="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стиках,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</w:p>
    <w:p>
      <w:pPr>
        <w:spacing w:before="0" w:after="0" w:line="252" w:lineRule="exact"/>
        <w:ind w:left="81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79.463997pt;margin-top:12.480003pt;width:10.08pt;height:40.44pt;mso-position-horizontal-relative:page;mso-position-vertical-relative:paragraph;z-index:-625" type="#_x0000_t75">
            <v:imagedata r:id="rId7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бто,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е:</w:t>
      </w:r>
    </w:p>
    <w:p>
      <w:pPr>
        <w:spacing w:before="13" w:after="0" w:line="240" w:lineRule="auto"/>
        <w:ind w:left="8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40" w:lineRule="auto"/>
        <w:ind w:left="8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40" w:lineRule="auto"/>
        <w:ind w:left="8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09" w:right="4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2" w:after="0" w:line="252" w:lineRule="exact"/>
        <w:ind w:left="109" w:right="4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52" w:lineRule="exact"/>
        <w:ind w:left="109" w:right="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арьов,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цька.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52" w:lineRule="exact"/>
        <w:ind w:left="109" w:right="696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09" w:right="4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ерної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йов</w:t>
      </w:r>
    </w:p>
    <w:p>
      <w:pPr>
        <w:spacing w:before="2" w:after="0" w:line="252" w:lineRule="exact"/>
        <w:ind w:left="109" w:right="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2" w:after="0" w:line="252" w:lineRule="exact"/>
        <w:ind w:left="109" w:right="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1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5" w:after="0" w:line="252" w:lineRule="exact"/>
        <w:ind w:left="109" w:right="4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500" w:bottom="280" w:left="1480" w:right="1480"/>
        </w:sectPr>
      </w:pPr>
      <w:rPr/>
    </w:p>
    <w:p>
      <w:pPr>
        <w:spacing w:before="65" w:after="0" w:line="239" w:lineRule="auto"/>
        <w:ind w:left="109" w:right="4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способи,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арьов,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анець,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х:</w:t>
      </w:r>
    </w:p>
    <w:p>
      <w:pPr>
        <w:spacing w:before="18" w:after="0" w:line="254" w:lineRule="exact"/>
        <w:ind w:left="829" w:right="51" w:firstLine="-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 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ищі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9,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2" w:after="0" w:line="254" w:lineRule="exact"/>
        <w:ind w:left="829" w:right="46" w:firstLine="-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9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арні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конкретній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асті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</w:p>
    <w:p>
      <w:pPr>
        <w:spacing w:before="0" w:after="0" w:line="249" w:lineRule="exact"/>
        <w:ind w:left="8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8" w:after="0" w:line="254" w:lineRule="exact"/>
        <w:ind w:left="829" w:right="49" w:firstLine="-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спеціаль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енерну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[14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2" w:after="0" w:line="254" w:lineRule="exact"/>
        <w:ind w:left="829" w:right="47" w:firstLine="-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орюют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ртки,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5" w:after="0" w:line="254" w:lineRule="exact"/>
        <w:ind w:left="829" w:right="44" w:firstLine="-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2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тренінго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2" w:after="0" w:line="254" w:lineRule="exact"/>
        <w:ind w:left="829" w:right="49" w:firstLine="-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3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роботи,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його</w:t>
      </w:r>
    </w:p>
    <w:p>
      <w:pPr>
        <w:spacing w:before="0" w:after="0" w:line="249" w:lineRule="exact"/>
        <w:ind w:left="8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09" w:right="4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Зосер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поліг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с,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азаренко,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аперо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09" w:right="4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49" w:lineRule="exact"/>
        <w:ind w:left="109" w:right="5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идань»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</w:p>
    <w:p>
      <w:pPr>
        <w:spacing w:before="0" w:after="0" w:line="248" w:lineRule="exact"/>
        <w:ind w:left="109" w:right="747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20" w:after="0" w:line="240" w:lineRule="auto"/>
        <w:ind w:left="153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79.463997pt;margin-top:.229546pt;width:10.08pt;height:40.44pt;mso-position-horizontal-relative:page;mso-position-vertical-relative:paragraph;z-index:-624" type="#_x0000_t75">
            <v:imagedata r:id="rId14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40" w:lineRule="auto"/>
        <w:ind w:left="153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6" w:after="0" w:line="241" w:lineRule="auto"/>
        <w:ind w:left="109" w:right="5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68" w:lineRule="exact"/>
        <w:ind w:left="1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position w:val="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position w:val="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</w:p>
    <w:p>
      <w:pPr>
        <w:spacing w:before="0" w:after="0" w:line="254" w:lineRule="exact"/>
        <w:ind w:left="109" w:right="4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еріа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1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</w:p>
    <w:p>
      <w:pPr>
        <w:spacing w:before="0" w:after="0" w:line="252" w:lineRule="exact"/>
        <w:ind w:left="1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09" w:right="4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показали,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09" w:right="4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1" w:after="0" w:line="254" w:lineRule="exact"/>
        <w:ind w:left="109" w:right="4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рс»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</w:p>
    <w:p>
      <w:pPr>
        <w:spacing w:line="254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Sz w:w="11920" w:h="16840"/>
          <w:pgMar w:top="1500" w:bottom="280" w:left="1480" w:right="1480"/>
        </w:sectPr>
      </w:pPr>
      <w:rPr/>
    </w:p>
    <w:p>
      <w:pPr>
        <w:spacing w:before="68" w:after="0" w:line="252" w:lineRule="exact"/>
        <w:ind w:left="109" w:right="4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оніз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1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</w:p>
    <w:p>
      <w:pPr>
        <w:spacing w:before="1" w:after="0" w:line="239" w:lineRule="auto"/>
        <w:ind w:left="109" w:right="4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09" w:right="5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полігра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</w:p>
    <w:p>
      <w:pPr>
        <w:spacing w:before="2" w:after="0" w:line="252" w:lineRule="exact"/>
        <w:ind w:left="109" w:right="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8.051501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идань»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тенден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0" w:after="0" w:line="250" w:lineRule="exact"/>
        <w:ind w:left="109" w:right="1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09" w:right="4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79.463997pt;margin-top:37.919533pt;width:10.08pt;height:53.88pt;mso-position-horizontal-relative:page;mso-position-vertical-relative:paragraph;z-index:-623" type="#_x0000_t75">
            <v:imagedata r:id="rId16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охоплює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ців:</w:t>
      </w:r>
    </w:p>
    <w:p>
      <w:pPr>
        <w:spacing w:before="13" w:after="0" w:line="240" w:lineRule="auto"/>
        <w:ind w:left="153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55" w:lineRule="auto"/>
        <w:ind w:left="1537" w:right="115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идань;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39" w:lineRule="exact"/>
        <w:ind w:left="81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1" w:after="0" w:line="254" w:lineRule="exact"/>
        <w:ind w:left="109" w:right="4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0" w:after="0" w:line="249" w:lineRule="exact"/>
        <w:ind w:left="109" w:right="5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</w:p>
    <w:p>
      <w:pPr>
        <w:spacing w:before="1" w:after="0" w:line="240" w:lineRule="auto"/>
        <w:ind w:left="109" w:right="4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посади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идань»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ть”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09" w:right="4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своїй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</w:p>
    <w:p>
      <w:pPr>
        <w:spacing w:before="0" w:after="0" w:line="249" w:lineRule="exact"/>
        <w:ind w:left="109" w:right="5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1" w:after="0" w:line="254" w:lineRule="exact"/>
        <w:ind w:left="109" w:right="5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тації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идань,</w:t>
      </w:r>
    </w:p>
    <w:p>
      <w:pPr>
        <w:spacing w:before="0" w:after="0" w:line="249" w:lineRule="exact"/>
        <w:ind w:left="109" w:right="5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ахисту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5" w:after="0" w:line="252" w:lineRule="exact"/>
        <w:ind w:left="109" w:right="4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першоче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1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слити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</w:p>
    <w:p>
      <w:pPr>
        <w:spacing w:before="1" w:after="0" w:line="240" w:lineRule="auto"/>
        <w:ind w:left="109" w:right="4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евлашт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Роботода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постій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идань.</w:t>
      </w:r>
    </w:p>
    <w:p>
      <w:pPr>
        <w:spacing w:before="1" w:after="0" w:line="239" w:lineRule="auto"/>
        <w:ind w:left="109" w:right="4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погляд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рганами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идань.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ати.</w:t>
      </w:r>
    </w:p>
    <w:p>
      <w:pPr>
        <w:spacing w:before="1" w:after="0" w:line="254" w:lineRule="exact"/>
        <w:ind w:left="109" w:right="4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погляд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line="254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Sz w:w="11920" w:h="16840"/>
          <w:pgMar w:top="1500" w:bottom="280" w:left="1480" w:right="1480"/>
        </w:sectPr>
      </w:pPr>
      <w:rPr/>
    </w:p>
    <w:p>
      <w:pPr>
        <w:spacing w:before="68" w:after="0" w:line="252" w:lineRule="exact"/>
        <w:ind w:left="109" w:right="4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шляхом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1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лягала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1" w:after="0" w:line="240" w:lineRule="auto"/>
        <w:ind w:left="1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рсах.</w:t>
      </w:r>
    </w:p>
    <w:p>
      <w:pPr>
        <w:spacing w:before="0" w:after="0" w:line="252" w:lineRule="exact"/>
        <w:ind w:left="81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ань:</w:t>
      </w:r>
    </w:p>
    <w:p>
      <w:pPr>
        <w:spacing w:before="1" w:after="0" w:line="240" w:lineRule="auto"/>
        <w:ind w:left="81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1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ності.</w:t>
      </w:r>
    </w:p>
    <w:p>
      <w:pPr>
        <w:spacing w:before="1" w:after="0" w:line="240" w:lineRule="auto"/>
        <w:ind w:left="81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ть.</w:t>
      </w:r>
    </w:p>
    <w:p>
      <w:pPr>
        <w:spacing w:before="0" w:after="0" w:line="252" w:lineRule="exact"/>
        <w:ind w:left="81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09" w:right="4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апазон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рсами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ики:</w:t>
      </w:r>
    </w:p>
    <w:p>
      <w:pPr>
        <w:spacing w:before="0" w:after="0" w:line="249" w:lineRule="exact"/>
        <w:ind w:left="1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астки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рсу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1" w:after="0" w:line="240" w:lineRule="auto"/>
        <w:ind w:left="1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40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3" w:after="0" w:line="252" w:lineRule="exact"/>
        <w:ind w:left="109" w:right="4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себе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показал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2" w:after="0" w:line="252" w:lineRule="exact"/>
        <w:ind w:left="109" w:right="5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еною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20%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ше.</w:t>
      </w:r>
    </w:p>
    <w:p>
      <w:pPr>
        <w:spacing w:before="2" w:after="0" w:line="252" w:lineRule="exact"/>
        <w:ind w:left="109" w:right="4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аною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йде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09" w:right="4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53" w:after="0" w:line="103" w:lineRule="exact"/>
        <w:ind w:left="1351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3"/>
          <w:w w:val="106"/>
        </w:rPr>
        <w:t>35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53" w:after="0" w:line="103" w:lineRule="exact"/>
        <w:ind w:left="1351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3"/>
          <w:w w:val="106"/>
        </w:rPr>
        <w:t>30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3" w:after="0" w:line="103" w:lineRule="exact"/>
        <w:ind w:left="1351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3"/>
          <w:w w:val="106"/>
        </w:rPr>
        <w:t>25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53" w:after="0" w:line="240" w:lineRule="auto"/>
        <w:ind w:left="1351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3"/>
          <w:w w:val="106"/>
        </w:rPr>
        <w:t>20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81" w:after="0" w:line="240" w:lineRule="auto"/>
        <w:ind w:right="1297"/>
        <w:jc w:val="righ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0"/>
          <w:w w:val="100"/>
        </w:rPr>
        <w:t>К</w:t>
      </w:r>
      <w:r>
        <w:rPr>
          <w:rFonts w:ascii="Arial" w:hAnsi="Arial" w:cs="Arial" w:eastAsia="Arial"/>
          <w:sz w:val="9"/>
          <w:szCs w:val="9"/>
          <w:spacing w:val="1"/>
          <w:w w:val="100"/>
        </w:rPr>
        <w:t>і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л</w:t>
      </w:r>
      <w:r>
        <w:rPr>
          <w:rFonts w:ascii="Arial" w:hAnsi="Arial" w:cs="Arial" w:eastAsia="Arial"/>
          <w:sz w:val="9"/>
          <w:szCs w:val="9"/>
          <w:spacing w:val="1"/>
          <w:w w:val="100"/>
        </w:rPr>
        <w:t>ь</w:t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к</w:t>
      </w:r>
      <w:r>
        <w:rPr>
          <w:rFonts w:ascii="Arial" w:hAnsi="Arial" w:cs="Arial" w:eastAsia="Arial"/>
          <w:sz w:val="9"/>
          <w:szCs w:val="9"/>
          <w:spacing w:val="1"/>
          <w:w w:val="100"/>
        </w:rPr>
        <w:t>і</w:t>
      </w:r>
      <w:r>
        <w:rPr>
          <w:rFonts w:ascii="Arial" w:hAnsi="Arial" w:cs="Arial" w:eastAsia="Arial"/>
          <w:sz w:val="9"/>
          <w:szCs w:val="9"/>
          <w:spacing w:val="3"/>
          <w:w w:val="100"/>
        </w:rPr>
        <w:t>с</w:t>
      </w:r>
      <w:r>
        <w:rPr>
          <w:rFonts w:ascii="Arial" w:hAnsi="Arial" w:cs="Arial" w:eastAsia="Arial"/>
          <w:sz w:val="9"/>
          <w:szCs w:val="9"/>
          <w:spacing w:val="1"/>
          <w:w w:val="100"/>
        </w:rPr>
        <w:t>т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ь</w:t>
      </w:r>
      <w:r>
        <w:rPr>
          <w:rFonts w:ascii="Arial" w:hAnsi="Arial" w:cs="Arial" w:eastAsia="Arial"/>
          <w:sz w:val="9"/>
          <w:szCs w:val="9"/>
          <w:spacing w:val="25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в</w:t>
      </w:r>
      <w:r>
        <w:rPr>
          <w:rFonts w:ascii="Arial" w:hAnsi="Arial" w:cs="Arial" w:eastAsia="Arial"/>
          <w:sz w:val="9"/>
          <w:szCs w:val="9"/>
          <w:spacing w:val="1"/>
          <w:w w:val="106"/>
        </w:rPr>
        <w:t>і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д</w:t>
      </w:r>
      <w:r>
        <w:rPr>
          <w:rFonts w:ascii="Arial" w:hAnsi="Arial" w:cs="Arial" w:eastAsia="Arial"/>
          <w:sz w:val="9"/>
          <w:szCs w:val="9"/>
          <w:spacing w:val="-1"/>
          <w:w w:val="106"/>
        </w:rPr>
        <w:t>п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о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в</w:t>
      </w:r>
      <w:r>
        <w:rPr>
          <w:rFonts w:ascii="Arial" w:hAnsi="Arial" w:cs="Arial" w:eastAsia="Arial"/>
          <w:sz w:val="9"/>
          <w:szCs w:val="9"/>
          <w:spacing w:val="1"/>
          <w:w w:val="106"/>
        </w:rPr>
        <w:t>і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д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е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й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70" w:after="0" w:line="103" w:lineRule="exact"/>
        <w:ind w:left="1351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3"/>
          <w:w w:val="106"/>
        </w:rPr>
        <w:t>15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53" w:after="0" w:line="103" w:lineRule="exact"/>
        <w:ind w:left="1351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3"/>
          <w:w w:val="106"/>
        </w:rPr>
        <w:t>10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3" w:after="0" w:line="103" w:lineRule="exact"/>
        <w:ind w:left="1401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0"/>
          <w:w w:val="106"/>
        </w:rPr>
        <w:t>5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line="190" w:lineRule="exact" w:after="0"/>
        <w:jc w:val="left"/>
        <w:rPr>
          <w:sz w:val="19"/>
          <w:szCs w:val="19"/>
        </w:rPr>
        <w:sectPr>
          <w:pgSz w:w="11920" w:h="16840"/>
          <w:pgMar w:top="1500" w:bottom="280" w:left="1480" w:right="1480"/>
        </w:sectPr>
      </w:pPr>
      <w:rPr/>
    </w:p>
    <w:p>
      <w:pPr>
        <w:spacing w:before="53" w:after="0" w:line="240" w:lineRule="auto"/>
        <w:ind w:left="1374" w:right="923"/>
        <w:jc w:val="center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0"/>
          <w:w w:val="106"/>
        </w:rPr>
        <w:t>0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37" w:after="0" w:line="286" w:lineRule="auto"/>
        <w:ind w:left="1629" w:right="-28"/>
        <w:jc w:val="center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3"/>
          <w:w w:val="100"/>
        </w:rPr>
        <w:t>а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)</w:t>
      </w:r>
      <w:r>
        <w:rPr>
          <w:rFonts w:ascii="Arial" w:hAnsi="Arial" w:cs="Arial" w:eastAsia="Arial"/>
          <w:sz w:val="9"/>
          <w:szCs w:val="9"/>
          <w:spacing w:val="10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1"/>
          <w:w w:val="100"/>
        </w:rPr>
        <w:t>з</w:t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а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вд</w:t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а</w:t>
      </w:r>
      <w:r>
        <w:rPr>
          <w:rFonts w:ascii="Arial" w:hAnsi="Arial" w:cs="Arial" w:eastAsia="Arial"/>
          <w:sz w:val="9"/>
          <w:szCs w:val="9"/>
          <w:spacing w:val="-2"/>
          <w:w w:val="100"/>
        </w:rPr>
        <w:t>н</w:t>
      </w:r>
      <w:r>
        <w:rPr>
          <w:rFonts w:ascii="Arial" w:hAnsi="Arial" w:cs="Arial" w:eastAsia="Arial"/>
          <w:sz w:val="9"/>
          <w:szCs w:val="9"/>
          <w:spacing w:val="-2"/>
          <w:w w:val="100"/>
        </w:rPr>
        <w:t>н</w:t>
      </w:r>
      <w:r>
        <w:rPr>
          <w:rFonts w:ascii="Arial" w:hAnsi="Arial" w:cs="Arial" w:eastAsia="Arial"/>
          <w:sz w:val="9"/>
          <w:szCs w:val="9"/>
          <w:spacing w:val="-1"/>
          <w:w w:val="100"/>
        </w:rPr>
        <w:t>я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,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4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-1"/>
          <w:w w:val="100"/>
        </w:rPr>
        <w:t>я</w:t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к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е</w:t>
      </w:r>
      <w:r>
        <w:rPr>
          <w:rFonts w:ascii="Arial" w:hAnsi="Arial" w:cs="Arial" w:eastAsia="Arial"/>
          <w:sz w:val="9"/>
          <w:szCs w:val="9"/>
          <w:spacing w:val="8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є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 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о</w:t>
      </w:r>
      <w:r>
        <w:rPr>
          <w:rFonts w:ascii="Arial" w:hAnsi="Arial" w:cs="Arial" w:eastAsia="Arial"/>
          <w:sz w:val="9"/>
          <w:szCs w:val="9"/>
          <w:spacing w:val="-4"/>
          <w:w w:val="106"/>
        </w:rPr>
        <w:t>б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о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в</w:t>
      </w:r>
      <w:r>
        <w:rPr>
          <w:rFonts w:ascii="Arial" w:hAnsi="Arial" w:cs="Arial" w:eastAsia="Arial"/>
          <w:sz w:val="9"/>
          <w:szCs w:val="9"/>
          <w:spacing w:val="-2"/>
          <w:w w:val="106"/>
        </w:rPr>
        <w:t>'</w:t>
      </w:r>
      <w:r>
        <w:rPr>
          <w:rFonts w:ascii="Arial" w:hAnsi="Arial" w:cs="Arial" w:eastAsia="Arial"/>
          <w:sz w:val="9"/>
          <w:szCs w:val="9"/>
          <w:spacing w:val="-1"/>
          <w:w w:val="106"/>
        </w:rPr>
        <w:t>я</w:t>
      </w:r>
      <w:r>
        <w:rPr>
          <w:rFonts w:ascii="Arial" w:hAnsi="Arial" w:cs="Arial" w:eastAsia="Arial"/>
          <w:sz w:val="9"/>
          <w:szCs w:val="9"/>
          <w:spacing w:val="1"/>
          <w:w w:val="106"/>
        </w:rPr>
        <w:t>з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к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о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в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и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м</w:t>
      </w:r>
      <w:r>
        <w:rPr>
          <w:rFonts w:ascii="Arial" w:hAnsi="Arial" w:cs="Arial" w:eastAsia="Arial"/>
          <w:sz w:val="9"/>
          <w:szCs w:val="9"/>
          <w:spacing w:val="-1"/>
          <w:w w:val="106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для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в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и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к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о</w:t>
      </w:r>
      <w:r>
        <w:rPr>
          <w:rFonts w:ascii="Arial" w:hAnsi="Arial" w:cs="Arial" w:eastAsia="Arial"/>
          <w:sz w:val="9"/>
          <w:szCs w:val="9"/>
          <w:spacing w:val="-2"/>
          <w:w w:val="106"/>
        </w:rPr>
        <w:t>н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а</w:t>
      </w:r>
      <w:r>
        <w:rPr>
          <w:rFonts w:ascii="Arial" w:hAnsi="Arial" w:cs="Arial" w:eastAsia="Arial"/>
          <w:sz w:val="9"/>
          <w:szCs w:val="9"/>
          <w:spacing w:val="-2"/>
          <w:w w:val="106"/>
        </w:rPr>
        <w:t>н</w:t>
      </w:r>
      <w:r>
        <w:rPr>
          <w:rFonts w:ascii="Arial" w:hAnsi="Arial" w:cs="Arial" w:eastAsia="Arial"/>
          <w:sz w:val="9"/>
          <w:szCs w:val="9"/>
          <w:spacing w:val="-2"/>
          <w:w w:val="106"/>
        </w:rPr>
        <w:t>н</w:t>
      </w:r>
      <w:r>
        <w:rPr>
          <w:rFonts w:ascii="Arial" w:hAnsi="Arial" w:cs="Arial" w:eastAsia="Arial"/>
          <w:sz w:val="9"/>
          <w:szCs w:val="9"/>
          <w:spacing w:val="-1"/>
          <w:w w:val="106"/>
        </w:rPr>
        <w:t>я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;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86" w:lineRule="auto"/>
        <w:ind w:left="1077" w:right="-36" w:firstLine="-1077"/>
        <w:jc w:val="left"/>
        <w:tabs>
          <w:tab w:pos="122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4"/>
          <w:w w:val="100"/>
        </w:rPr>
        <w:t>б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)</w:t>
      </w:r>
      <w:r>
        <w:rPr>
          <w:rFonts w:ascii="Arial" w:hAnsi="Arial" w:cs="Arial" w:eastAsia="Arial"/>
          <w:sz w:val="9"/>
          <w:szCs w:val="9"/>
          <w:spacing w:val="10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1"/>
          <w:w w:val="100"/>
        </w:rPr>
        <w:t>і</w:t>
      </w:r>
      <w:r>
        <w:rPr>
          <w:rFonts w:ascii="Arial" w:hAnsi="Arial" w:cs="Arial" w:eastAsia="Arial"/>
          <w:sz w:val="9"/>
          <w:szCs w:val="9"/>
          <w:spacing w:val="-2"/>
          <w:w w:val="100"/>
        </w:rPr>
        <w:t>н</w:t>
      </w:r>
      <w:r>
        <w:rPr>
          <w:rFonts w:ascii="Arial" w:hAnsi="Arial" w:cs="Arial" w:eastAsia="Arial"/>
          <w:sz w:val="9"/>
          <w:szCs w:val="9"/>
          <w:spacing w:val="1"/>
          <w:w w:val="100"/>
        </w:rPr>
        <w:t>т</w:t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е</w:t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р</w:t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е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с</w:t>
      </w:r>
      <w:r>
        <w:rPr>
          <w:rFonts w:ascii="Arial" w:hAnsi="Arial" w:cs="Arial" w:eastAsia="Arial"/>
          <w:sz w:val="9"/>
          <w:szCs w:val="9"/>
          <w:spacing w:val="23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до</w:t>
      </w:r>
      <w:r>
        <w:rPr>
          <w:rFonts w:ascii="Arial" w:hAnsi="Arial" w:cs="Arial" w:eastAsia="Arial"/>
          <w:sz w:val="9"/>
          <w:szCs w:val="9"/>
          <w:spacing w:val="6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3"/>
          <w:w w:val="100"/>
        </w:rPr>
        <w:t>с</w:t>
      </w:r>
      <w:r>
        <w:rPr>
          <w:rFonts w:ascii="Arial" w:hAnsi="Arial" w:cs="Arial" w:eastAsia="Arial"/>
          <w:sz w:val="9"/>
          <w:szCs w:val="9"/>
          <w:spacing w:val="-1"/>
          <w:w w:val="100"/>
        </w:rPr>
        <w:t>п</w:t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р</w:t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а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в</w:t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и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;</w:t>
      </w:r>
      <w:r>
        <w:rPr>
          <w:rFonts w:ascii="Arial" w:hAnsi="Arial" w:cs="Arial" w:eastAsia="Arial"/>
          <w:sz w:val="9"/>
          <w:szCs w:val="9"/>
          <w:spacing w:val="-6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ab/>
        <w:tab/>
      </w:r>
      <w:r>
        <w:rPr>
          <w:rFonts w:ascii="Arial" w:hAnsi="Arial" w:cs="Arial" w:eastAsia="Arial"/>
          <w:sz w:val="9"/>
          <w:szCs w:val="9"/>
          <w:spacing w:val="0"/>
          <w:w w:val="100"/>
        </w:rPr>
        <w:t>в)</w:t>
      </w:r>
      <w:r>
        <w:rPr>
          <w:rFonts w:ascii="Arial" w:hAnsi="Arial" w:cs="Arial" w:eastAsia="Arial"/>
          <w:sz w:val="9"/>
          <w:szCs w:val="9"/>
          <w:spacing w:val="9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-4"/>
          <w:w w:val="106"/>
        </w:rPr>
        <w:t>б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а</w:t>
      </w:r>
      <w:r>
        <w:rPr>
          <w:rFonts w:ascii="Arial" w:hAnsi="Arial" w:cs="Arial" w:eastAsia="Arial"/>
          <w:sz w:val="9"/>
          <w:szCs w:val="9"/>
          <w:spacing w:val="-2"/>
          <w:w w:val="106"/>
        </w:rPr>
        <w:t>ж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а</w:t>
      </w:r>
      <w:r>
        <w:rPr>
          <w:rFonts w:ascii="Arial" w:hAnsi="Arial" w:cs="Arial" w:eastAsia="Arial"/>
          <w:sz w:val="9"/>
          <w:szCs w:val="9"/>
          <w:spacing w:val="-2"/>
          <w:w w:val="106"/>
        </w:rPr>
        <w:t>н</w:t>
      </w:r>
      <w:r>
        <w:rPr>
          <w:rFonts w:ascii="Arial" w:hAnsi="Arial" w:cs="Arial" w:eastAsia="Arial"/>
          <w:sz w:val="9"/>
          <w:szCs w:val="9"/>
          <w:spacing w:val="-2"/>
          <w:w w:val="106"/>
        </w:rPr>
        <w:t>н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я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 </w:t>
      </w:r>
      <w:r>
        <w:rPr>
          <w:rFonts w:ascii="Arial" w:hAnsi="Arial" w:cs="Arial" w:eastAsia="Arial"/>
          <w:sz w:val="9"/>
          <w:szCs w:val="9"/>
          <w:spacing w:val="3"/>
          <w:w w:val="106"/>
        </w:rPr>
        <w:t>с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а</w:t>
      </w:r>
      <w:r>
        <w:rPr>
          <w:rFonts w:ascii="Arial" w:hAnsi="Arial" w:cs="Arial" w:eastAsia="Arial"/>
          <w:sz w:val="9"/>
          <w:szCs w:val="9"/>
          <w:spacing w:val="-4"/>
          <w:w w:val="106"/>
        </w:rPr>
        <w:t>м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о</w:t>
      </w:r>
      <w:r>
        <w:rPr>
          <w:rFonts w:ascii="Arial" w:hAnsi="Arial" w:cs="Arial" w:eastAsia="Arial"/>
          <w:sz w:val="9"/>
          <w:szCs w:val="9"/>
          <w:spacing w:val="3"/>
          <w:w w:val="106"/>
        </w:rPr>
        <w:t>с</w:t>
      </w:r>
      <w:r>
        <w:rPr>
          <w:rFonts w:ascii="Arial" w:hAnsi="Arial" w:cs="Arial" w:eastAsia="Arial"/>
          <w:sz w:val="9"/>
          <w:szCs w:val="9"/>
          <w:spacing w:val="1"/>
          <w:w w:val="106"/>
        </w:rPr>
        <w:t>т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в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е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р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д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и</w:t>
      </w:r>
      <w:r>
        <w:rPr>
          <w:rFonts w:ascii="Arial" w:hAnsi="Arial" w:cs="Arial" w:eastAsia="Arial"/>
          <w:sz w:val="9"/>
          <w:szCs w:val="9"/>
          <w:spacing w:val="1"/>
          <w:w w:val="106"/>
        </w:rPr>
        <w:t>т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и</w:t>
      </w:r>
      <w:r>
        <w:rPr>
          <w:rFonts w:ascii="Arial" w:hAnsi="Arial" w:cs="Arial" w:eastAsia="Arial"/>
          <w:sz w:val="9"/>
          <w:szCs w:val="9"/>
          <w:spacing w:val="3"/>
          <w:w w:val="106"/>
        </w:rPr>
        <w:t>с</w:t>
      </w:r>
      <w:r>
        <w:rPr>
          <w:rFonts w:ascii="Arial" w:hAnsi="Arial" w:cs="Arial" w:eastAsia="Arial"/>
          <w:sz w:val="9"/>
          <w:szCs w:val="9"/>
          <w:spacing w:val="-1"/>
          <w:w w:val="106"/>
        </w:rPr>
        <w:t>я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;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tabs>
          <w:tab w:pos="8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1"/>
          <w:w w:val="100"/>
        </w:rPr>
        <w:t>г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)</w:t>
      </w:r>
      <w:r>
        <w:rPr>
          <w:rFonts w:ascii="Arial" w:hAnsi="Arial" w:cs="Arial" w:eastAsia="Arial"/>
          <w:sz w:val="9"/>
          <w:szCs w:val="9"/>
          <w:spacing w:val="9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в</w:t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и</w:t>
      </w:r>
      <w:r>
        <w:rPr>
          <w:rFonts w:ascii="Arial" w:hAnsi="Arial" w:cs="Arial" w:eastAsia="Arial"/>
          <w:sz w:val="9"/>
          <w:szCs w:val="9"/>
          <w:spacing w:val="1"/>
          <w:w w:val="100"/>
        </w:rPr>
        <w:t>з</w:t>
      </w:r>
      <w:r>
        <w:rPr>
          <w:rFonts w:ascii="Arial" w:hAnsi="Arial" w:cs="Arial" w:eastAsia="Arial"/>
          <w:sz w:val="9"/>
          <w:szCs w:val="9"/>
          <w:spacing w:val="-2"/>
          <w:w w:val="100"/>
        </w:rPr>
        <w:t>н</w:t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а</w:t>
      </w:r>
      <w:r>
        <w:rPr>
          <w:rFonts w:ascii="Arial" w:hAnsi="Arial" w:cs="Arial" w:eastAsia="Arial"/>
          <w:sz w:val="9"/>
          <w:szCs w:val="9"/>
          <w:spacing w:val="-2"/>
          <w:w w:val="100"/>
        </w:rPr>
        <w:t>н</w:t>
      </w:r>
      <w:r>
        <w:rPr>
          <w:rFonts w:ascii="Arial" w:hAnsi="Arial" w:cs="Arial" w:eastAsia="Arial"/>
          <w:sz w:val="9"/>
          <w:szCs w:val="9"/>
          <w:spacing w:val="-2"/>
          <w:w w:val="100"/>
        </w:rPr>
        <w:t>н</w:t>
      </w:r>
      <w:r>
        <w:rPr>
          <w:rFonts w:ascii="Arial" w:hAnsi="Arial" w:cs="Arial" w:eastAsia="Arial"/>
          <w:sz w:val="9"/>
          <w:szCs w:val="9"/>
          <w:spacing w:val="-1"/>
          <w:w w:val="100"/>
        </w:rPr>
        <w:t>я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;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ab/>
      </w:r>
      <w:r>
        <w:rPr>
          <w:rFonts w:ascii="Arial" w:hAnsi="Arial" w:cs="Arial" w:eastAsia="Arial"/>
          <w:sz w:val="9"/>
          <w:szCs w:val="9"/>
          <w:spacing w:val="0"/>
          <w:w w:val="100"/>
        </w:rPr>
        <w:t>д)</w:t>
      </w:r>
      <w:r>
        <w:rPr>
          <w:rFonts w:ascii="Arial" w:hAnsi="Arial" w:cs="Arial" w:eastAsia="Arial"/>
          <w:sz w:val="9"/>
          <w:szCs w:val="9"/>
          <w:spacing w:val="10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-2"/>
          <w:w w:val="100"/>
        </w:rPr>
        <w:t>н</w:t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а</w:t>
      </w:r>
      <w:r>
        <w:rPr>
          <w:rFonts w:ascii="Arial" w:hAnsi="Arial" w:cs="Arial" w:eastAsia="Arial"/>
          <w:sz w:val="9"/>
          <w:szCs w:val="9"/>
          <w:spacing w:val="1"/>
          <w:w w:val="100"/>
        </w:rPr>
        <w:t>т</w:t>
      </w:r>
      <w:r>
        <w:rPr>
          <w:rFonts w:ascii="Arial" w:hAnsi="Arial" w:cs="Arial" w:eastAsia="Arial"/>
          <w:sz w:val="9"/>
          <w:szCs w:val="9"/>
          <w:spacing w:val="-9"/>
          <w:w w:val="100"/>
        </w:rPr>
        <w:t>х</w:t>
      </w:r>
      <w:r>
        <w:rPr>
          <w:rFonts w:ascii="Arial" w:hAnsi="Arial" w:cs="Arial" w:eastAsia="Arial"/>
          <w:sz w:val="9"/>
          <w:szCs w:val="9"/>
          <w:spacing w:val="-2"/>
          <w:w w:val="100"/>
        </w:rPr>
        <w:t>н</w:t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е</w:t>
      </w:r>
      <w:r>
        <w:rPr>
          <w:rFonts w:ascii="Arial" w:hAnsi="Arial" w:cs="Arial" w:eastAsia="Arial"/>
          <w:sz w:val="9"/>
          <w:szCs w:val="9"/>
          <w:spacing w:val="-2"/>
          <w:w w:val="100"/>
        </w:rPr>
        <w:t>н</w:t>
      </w:r>
      <w:r>
        <w:rPr>
          <w:rFonts w:ascii="Arial" w:hAnsi="Arial" w:cs="Arial" w:eastAsia="Arial"/>
          <w:sz w:val="9"/>
          <w:szCs w:val="9"/>
          <w:spacing w:val="-2"/>
          <w:w w:val="100"/>
        </w:rPr>
        <w:t>н</w:t>
      </w:r>
      <w:r>
        <w:rPr>
          <w:rFonts w:ascii="Arial" w:hAnsi="Arial" w:cs="Arial" w:eastAsia="Arial"/>
          <w:sz w:val="9"/>
          <w:szCs w:val="9"/>
          <w:spacing w:val="-1"/>
          <w:w w:val="100"/>
        </w:rPr>
        <w:t>я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,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6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-1"/>
          <w:w w:val="106"/>
        </w:rPr>
        <w:t>п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о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р</w:t>
      </w:r>
      <w:r>
        <w:rPr>
          <w:rFonts w:ascii="Arial" w:hAnsi="Arial" w:cs="Arial" w:eastAsia="Arial"/>
          <w:sz w:val="9"/>
          <w:szCs w:val="9"/>
          <w:spacing w:val="-3"/>
          <w:w w:val="106"/>
        </w:rPr>
        <w:t>и</w:t>
      </w:r>
      <w:r>
        <w:rPr>
          <w:rFonts w:ascii="Arial" w:hAnsi="Arial" w:cs="Arial" w:eastAsia="Arial"/>
          <w:sz w:val="9"/>
          <w:szCs w:val="9"/>
          <w:spacing w:val="0"/>
          <w:w w:val="106"/>
        </w:rPr>
        <w:t>в;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line="240" w:lineRule="auto" w:after="0"/>
        <w:jc w:val="left"/>
        <w:rPr>
          <w:rFonts w:ascii="Arial" w:hAnsi="Arial" w:cs="Arial" w:eastAsia="Arial"/>
          <w:sz w:val="9"/>
          <w:szCs w:val="9"/>
        </w:rPr>
        <w:sectPr>
          <w:type w:val="continuous"/>
          <w:pgSz w:w="11920" w:h="16840"/>
          <w:pgMar w:top="1500" w:bottom="280" w:left="1480" w:right="1480"/>
          <w:cols w:num="3" w:equalWidth="0">
            <w:col w:w="2425" w:space="148"/>
            <w:col w:w="1866" w:space="350"/>
            <w:col w:w="4171"/>
          </w:cols>
        </w:sectPr>
      </w:pPr>
      <w:rPr/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2" w:after="0" w:line="240" w:lineRule="auto"/>
        <w:ind w:left="3100" w:right="307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37.399994pt;margin-top:-166.900558pt;width:320.680191pt;height:156.280197pt;mso-position-horizontal-relative:page;mso-position-vertical-relative:paragraph;z-index:-622" coordorigin="2748,-3338" coordsize="6414,3126">
            <v:group style="position:absolute;left:2752;top:-3335;width:6407;height:3120" coordorigin="2752,-3335" coordsize="6407,3120">
              <v:shape style="position:absolute;left:2752;top:-3335;width:6407;height:3120" coordorigin="2752,-3335" coordsize="6407,3120" path="m9159,138l9159,-2982e" filled="f" stroked="t" strokeweight=".280217pt" strokecolor="#000000">
                <v:path arrowok="t"/>
              </v:shape>
              <v:shape style="position:absolute;left:2752;top:-3335;width:6407;height:3120" coordorigin="2752,-3335" coordsize="6407,3120" path="m2752,-2982l2752,138e" filled="f" stroked="t" strokeweight=".280217pt" strokecolor="#000000">
                <v:path arrowok="t"/>
              </v:shape>
            </v:group>
            <v:group style="position:absolute;left:3005;top:-3200;width:5032;height:2492" coordorigin="3005,-3200" coordsize="5032,2492">
              <v:shape style="position:absolute;left:3005;top:-3200;width:5032;height:2492" coordorigin="3005,-3200" coordsize="5032,2492" path="m3005,-708l8037,-708,8037,-3200,3005,-3200,3005,-708e" filled="t" fillcolor="#C0C0C0" stroked="f">
                <v:path arrowok="t"/>
                <v:fill/>
              </v:shape>
            </v:group>
            <v:group style="position:absolute;left:7737;top:-1059;width:297;height:2" coordorigin="7737,-1059" coordsize="297,2">
              <v:shape style="position:absolute;left:7737;top:-1059;width:297;height:2" coordorigin="7737,-1059" coordsize="297,0" path="m7737,-1059l8034,-1059e" filled="f" stroked="t" strokeweight=".280179pt" strokecolor="#000000">
                <v:path arrowok="t"/>
              </v:shape>
            </v:group>
            <v:group style="position:absolute;left:6732;top:-1059;width:600;height:2" coordorigin="6732,-1059" coordsize="600,2">
              <v:shape style="position:absolute;left:6732;top:-1059;width:600;height:2" coordorigin="6732,-1059" coordsize="600,0" path="m6732,-1059l7333,-1059e" filled="f" stroked="t" strokeweight=".280179pt" strokecolor="#000000">
                <v:path arrowok="t"/>
              </v:shape>
            </v:group>
            <v:group style="position:absolute;left:5723;top:-1059;width:600;height:2" coordorigin="5723,-1059" coordsize="600,2">
              <v:shape style="position:absolute;left:5723;top:-1059;width:600;height:2" coordorigin="5723,-1059" coordsize="600,0" path="m5723,-1059l6323,-1059e" filled="f" stroked="t" strokeweight=".280179pt" strokecolor="#000000">
                <v:path arrowok="t"/>
              </v:shape>
            </v:group>
            <v:group style="position:absolute;left:4718;top:-1059;width:600;height:2" coordorigin="4718,-1059" coordsize="600,2">
              <v:shape style="position:absolute;left:4718;top:-1059;width:600;height:2" coordorigin="4718,-1059" coordsize="600,0" path="m4718,-1059l5319,-1059e" filled="f" stroked="t" strokeweight=".280179pt" strokecolor="#000000">
                <v:path arrowok="t"/>
              </v:shape>
            </v:group>
            <v:group style="position:absolute;left:3709;top:-1059;width:600;height:2" coordorigin="3709,-1059" coordsize="600,2">
              <v:shape style="position:absolute;left:3709;top:-1059;width:600;height:2" coordorigin="3709,-1059" coordsize="600,0" path="m3709,-1059l4309,-1059e" filled="f" stroked="t" strokeweight=".280179pt" strokecolor="#000000">
                <v:path arrowok="t"/>
              </v:shape>
            </v:group>
            <v:group style="position:absolute;left:2979;top:-1059;width:325;height:2" coordorigin="2979,-1059" coordsize="325,2">
              <v:shape style="position:absolute;left:2979;top:-1059;width:325;height:2" coordorigin="2979,-1059" coordsize="325,0" path="m2979,-1059l3305,-1059e" filled="f" stroked="t" strokeweight=".280182pt" strokecolor="#000000">
                <v:path arrowok="t"/>
              </v:shape>
            </v:group>
            <v:group style="position:absolute;left:7737;top:-1418;width:297;height:2" coordorigin="7737,-1418" coordsize="297,2">
              <v:shape style="position:absolute;left:7737;top:-1418;width:297;height:2" coordorigin="7737,-1418" coordsize="297,0" path="m7737,-1418l8034,-1418e" filled="f" stroked="t" strokeweight=".280179pt" strokecolor="#000000">
                <v:path arrowok="t"/>
              </v:shape>
            </v:group>
            <v:group style="position:absolute;left:4718;top:-1418;width:2614;height:2" coordorigin="4718,-1418" coordsize="2614,2">
              <v:shape style="position:absolute;left:4718;top:-1418;width:2614;height:2" coordorigin="4718,-1418" coordsize="2614,0" path="m4718,-1418l7333,-1418e" filled="f" stroked="t" strokeweight=".280179pt" strokecolor="#000000">
                <v:path arrowok="t"/>
              </v:shape>
            </v:group>
            <v:group style="position:absolute;left:2979;top:-1418;width:1330;height:2" coordorigin="2979,-1418" coordsize="1330,2">
              <v:shape style="position:absolute;left:2979;top:-1418;width:1330;height:2" coordorigin="2979,-1418" coordsize="1330,0" path="m2979,-1418l4309,-1418e" filled="f" stroked="t" strokeweight=".280182pt" strokecolor="#000000">
                <v:path arrowok="t"/>
              </v:shape>
            </v:group>
            <v:group style="position:absolute;left:4718;top:-1772;width:3316;height:2" coordorigin="4718,-1772" coordsize="3316,2">
              <v:shape style="position:absolute;left:4718;top:-1772;width:3316;height:2" coordorigin="4718,-1772" coordsize="3316,0" path="m4718,-1772l8034,-1772e" filled="f" stroked="t" strokeweight=".280179pt" strokecolor="#000000">
                <v:path arrowok="t"/>
              </v:shape>
            </v:group>
            <v:group style="position:absolute;left:2979;top:-1772;width:1330;height:2" coordorigin="2979,-1772" coordsize="1330,2">
              <v:shape style="position:absolute;left:2979;top:-1772;width:1330;height:2" coordorigin="2979,-1772" coordsize="1330,0" path="m2979,-1772l4309,-1772e" filled="f" stroked="t" strokeweight=".280182pt" strokecolor="#000000">
                <v:path arrowok="t"/>
              </v:shape>
            </v:group>
            <v:group style="position:absolute;left:4718;top:-2131;width:3316;height:2" coordorigin="4718,-2131" coordsize="3316,2">
              <v:shape style="position:absolute;left:4718;top:-2131;width:3316;height:2" coordorigin="4718,-2131" coordsize="3316,0" path="m4718,-2131l8034,-2131e" filled="f" stroked="t" strokeweight=".280179pt" strokecolor="#000000">
                <v:path arrowok="t"/>
              </v:shape>
            </v:group>
            <v:group style="position:absolute;left:2979;top:-2131;width:1330;height:2" coordorigin="2979,-2131" coordsize="1330,2">
              <v:shape style="position:absolute;left:2979;top:-2131;width:1330;height:2" coordorigin="2979,-2131" coordsize="1330,0" path="m2979,-2131l4309,-2131e" filled="f" stroked="t" strokeweight=".280182pt" strokecolor="#000000">
                <v:path arrowok="t"/>
              </v:shape>
            </v:group>
            <v:group style="position:absolute;left:4718;top:-2485;width:3316;height:2" coordorigin="4718,-2485" coordsize="3316,2">
              <v:shape style="position:absolute;left:4718;top:-2485;width:3316;height:2" coordorigin="4718,-2485" coordsize="3316,0" path="m4718,-2485l8034,-2485e" filled="f" stroked="t" strokeweight=".280179pt" strokecolor="#000000">
                <v:path arrowok="t"/>
              </v:shape>
            </v:group>
            <v:group style="position:absolute;left:2979;top:-2485;width:1330;height:2" coordorigin="2979,-2485" coordsize="1330,2">
              <v:shape style="position:absolute;left:2979;top:-2485;width:1330;height:2" coordorigin="2979,-2485" coordsize="1330,0" path="m2979,-2485l4309,-2485e" filled="f" stroked="t" strokeweight=".280182pt" strokecolor="#000000">
                <v:path arrowok="t"/>
              </v:shape>
            </v:group>
            <v:group style="position:absolute;left:2979;top:-2844;width:5055;height:2" coordorigin="2979,-2844" coordsize="5055,2">
              <v:shape style="position:absolute;left:2979;top:-2844;width:5055;height:2" coordorigin="2979,-2844" coordsize="5055,0" path="m2979,-2844l8034,-2844e" filled="f" stroked="t" strokeweight=".280179pt" strokecolor="#000000">
                <v:path arrowok="t"/>
              </v:shape>
            </v:group>
            <v:group style="position:absolute;left:2979;top:-3197;width:5055;height:2" coordorigin="2979,-3197" coordsize="5055,2">
              <v:shape style="position:absolute;left:2979;top:-3197;width:5055;height:2" coordorigin="2979,-3197" coordsize="5055,0" path="m2979,-3197l8034,-3197e" filled="f" stroked="t" strokeweight=".280179pt" strokecolor="#000000">
                <v:path arrowok="t"/>
              </v:shape>
            </v:group>
            <v:group style="position:absolute;left:3007;top:-3197;width:5027;height:2" coordorigin="3007,-3197" coordsize="5027,2">
              <v:shape style="position:absolute;left:3007;top:-3197;width:5027;height:2" coordorigin="3007,-3197" coordsize="5027,0" path="m3007,-3197l8034,-3197e" filled="f" stroked="t" strokeweight=".280179pt" strokecolor="#808080">
                <v:path arrowok="t"/>
              </v:shape>
            </v:group>
            <v:group style="position:absolute;left:8040;top:-3197;width:2;height:2486" coordorigin="8040,-3197" coordsize="2,2486">
              <v:shape style="position:absolute;left:8040;top:-3197;width:2;height:2486" coordorigin="8040,-3197" coordsize="0,2486" path="m8040,-3197l8040,-711e" filled="f" stroked="t" strokeweight=".280255pt" strokecolor="#808080">
                <v:path arrowok="t"/>
              </v:shape>
            </v:group>
            <v:group style="position:absolute;left:3013;top:-706;width:5027;height:2" coordorigin="3013,-706" coordsize="5027,2">
              <v:shape style="position:absolute;left:3013;top:-706;width:5027;height:2" coordorigin="3013,-706" coordsize="5027,0" path="m8040,-706l3013,-706e" filled="f" stroked="t" strokeweight=".280179pt" strokecolor="#808080">
                <v:path arrowok="t"/>
              </v:shape>
            </v:group>
            <v:group style="position:absolute;left:3007;top:-3192;width:2;height:2486" coordorigin="3007,-3192" coordsize="2,2486">
              <v:shape style="position:absolute;left:3007;top:-3192;width:2;height:2486" coordorigin="3007,-3192" coordsize="0,2486" path="m3007,-706l3007,-3192e" filled="f" stroked="t" strokeweight=".280255pt" strokecolor="#808080">
                <v:path arrowok="t"/>
              </v:shape>
            </v:group>
            <v:group style="position:absolute;left:3305;top:-1132;width:404;height:424" coordorigin="3305,-1132" coordsize="404,424">
              <v:shape style="position:absolute;left:3305;top:-1132;width:404;height:424" coordorigin="3305,-1132" coordsize="404,424" path="m3709,-708l3709,-1132,3305,-1132,3305,-708,3709,-708e" filled="t" fillcolor="#9999FF" stroked="f">
                <v:path arrowok="t"/>
                <v:fill/>
              </v:shape>
            </v:group>
            <v:group style="position:absolute;left:3305;top:-1132;width:404;height:424" coordorigin="3305,-1132" coordsize="404,424">
              <v:shape style="position:absolute;left:3305;top:-1132;width:404;height:424" coordorigin="3305,-1132" coordsize="404,424" path="m3709,-708l3709,-1132,3305,-1132,3305,-708e" filled="f" stroked="t" strokeweight=".280219pt" strokecolor="#000000">
                <v:path arrowok="t"/>
              </v:shape>
            </v:group>
            <v:group style="position:absolute;left:4309;top:-2844;width:409;height:2135" coordorigin="4309,-2844" coordsize="409,2135">
              <v:shape style="position:absolute;left:4309;top:-2844;width:409;height:2135" coordorigin="4309,-2844" coordsize="409,2135" path="m4718,-708l4718,-2844,4309,-2844,4309,-708,4718,-708e" filled="t" fillcolor="#9999FF" stroked="f">
                <v:path arrowok="t"/>
                <v:fill/>
              </v:shape>
            </v:group>
            <v:group style="position:absolute;left:4309;top:-2844;width:409;height:2135" coordorigin="4309,-2844" coordsize="409,2135">
              <v:shape style="position:absolute;left:4309;top:-2844;width:409;height:2135" coordorigin="4309,-2844" coordsize="409,2135" path="m4718,-708l4718,-2844,4309,-2844,4309,-708e" filled="f" stroked="t" strokeweight=".280253pt" strokecolor="#000000">
                <v:path arrowok="t"/>
              </v:shape>
            </v:group>
            <v:group style="position:absolute;left:5319;top:-1345;width:404;height:637" coordorigin="5319,-1345" coordsize="404,637">
              <v:shape style="position:absolute;left:5319;top:-1345;width:404;height:637" coordorigin="5319,-1345" coordsize="404,637" path="m5723,-708l5723,-1345,5319,-1345,5319,-708,5723,-708e" filled="t" fillcolor="#9999FF" stroked="f">
                <v:path arrowok="t"/>
                <v:fill/>
              </v:shape>
            </v:group>
            <v:group style="position:absolute;left:5319;top:-1345;width:404;height:637" coordorigin="5319,-1345" coordsize="404,637">
              <v:shape style="position:absolute;left:5319;top:-1345;width:404;height:637" coordorigin="5319,-1345" coordsize="404,637" path="m5723,-708l5723,-1345,5319,-1345,5319,-708e" filled="f" stroked="t" strokeweight=".280234pt" strokecolor="#000000">
                <v:path arrowok="t"/>
              </v:shape>
            </v:group>
            <v:group style="position:absolute;left:6323;top:-1345;width:410;height:637" coordorigin="6323,-1345" coordsize="410,637">
              <v:shape style="position:absolute;left:6323;top:-1345;width:410;height:637" coordorigin="6323,-1345" coordsize="410,637" path="m6732,-708l6732,-1345,6323,-1345,6323,-708,6732,-708e" filled="t" fillcolor="#9999FF" stroked="f">
                <v:path arrowok="t"/>
                <v:fill/>
              </v:shape>
            </v:group>
            <v:group style="position:absolute;left:6323;top:-1345;width:410;height:637" coordorigin="6323,-1345" coordsize="410,637">
              <v:shape style="position:absolute;left:6323;top:-1345;width:410;height:637" coordorigin="6323,-1345" coordsize="410,637" path="m6732,-708l6732,-1345,6323,-1345,6323,-708e" filled="f" stroked="t" strokeweight=".280233pt" strokecolor="#000000">
                <v:path arrowok="t"/>
              </v:shape>
            </v:group>
            <v:group style="position:absolute;left:7333;top:-1772;width:404;height:1064" coordorigin="7333,-1772" coordsize="404,1064">
              <v:shape style="position:absolute;left:7333;top:-1772;width:404;height:1064" coordorigin="7333,-1772" coordsize="404,1064" path="m7737,-708l7737,-1772,7333,-1772,7333,-708,7737,-708e" filled="t" fillcolor="#9999FF" stroked="f">
                <v:path arrowok="t"/>
                <v:fill/>
              </v:shape>
            </v:group>
            <v:group style="position:absolute;left:7333;top:-1772;width:404;height:1064" coordorigin="7333,-1772" coordsize="404,1064">
              <v:shape style="position:absolute;left:7333;top:-1772;width:404;height:1064" coordorigin="7333,-1772" coordsize="404,1064" path="m7737,-708l7737,-1772,7333,-1772,7333,-708e" filled="f" stroked="t" strokeweight=".280246pt" strokecolor="#000000">
                <v:path arrowok="t"/>
              </v:shape>
            </v:group>
            <v:group style="position:absolute;left:3007;top:-3197;width:2;height:2520" coordorigin="3007,-3197" coordsize="2,2520">
              <v:shape style="position:absolute;left:3007;top:-3197;width:2;height:2520" coordorigin="3007,-3197" coordsize="0,2520" path="m3007,-3197l3007,-678e" filled="f" stroked="t" strokeweight=".280255pt" strokecolor="#000000">
                <v:path arrowok="t"/>
              </v:shape>
            </v:group>
            <v:group style="position:absolute;left:2979;top:-706;width:5055;height:2" coordorigin="2979,-706" coordsize="5055,2">
              <v:shape style="position:absolute;left:2979;top:-706;width:5055;height:2" coordorigin="2979,-706" coordsize="5055,0" path="m2979,-706l8034,-706e" filled="f" stroked="t" strokeweight=".280179pt" strokecolor="#000000">
                <v:path arrowok="t"/>
              </v:shape>
            </v:group>
            <v:group style="position:absolute;left:4012;top:-700;width:2;height:22" coordorigin="4012,-700" coordsize="2,22">
              <v:shape style="position:absolute;left:4012;top:-700;width:2;height:22" coordorigin="4012,-700" coordsize="0,22" path="m4012,-678l4012,-700e" filled="f" stroked="t" strokeweight=".280255pt" strokecolor="#000000">
                <v:path arrowok="t"/>
              </v:shape>
            </v:group>
            <v:group style="position:absolute;left:5022;top:-700;width:2;height:22" coordorigin="5022,-700" coordsize="2,22">
              <v:shape style="position:absolute;left:5022;top:-700;width:2;height:22" coordorigin="5022,-700" coordsize="0,22" path="m5022,-678l5022,-700e" filled="f" stroked="t" strokeweight=".280255pt" strokecolor="#000000">
                <v:path arrowok="t"/>
              </v:shape>
            </v:group>
            <v:group style="position:absolute;left:6025;top:-700;width:2;height:22" coordorigin="6025,-700" coordsize="2,22">
              <v:shape style="position:absolute;left:6025;top:-700;width:2;height:22" coordorigin="6025,-700" coordsize="0,22" path="m6025,-678l6025,-700e" filled="f" stroked="t" strokeweight=".280255pt" strokecolor="#000000">
                <v:path arrowok="t"/>
              </v:shape>
            </v:group>
            <v:group style="position:absolute;left:7035;top:-700;width:2;height:22" coordorigin="7035,-700" coordsize="2,22">
              <v:shape style="position:absolute;left:7035;top:-700;width:2;height:22" coordorigin="7035,-700" coordsize="0,22" path="m7035,-678l7035,-700e" filled="f" stroked="t" strokeweight=".280255pt" strokecolor="#000000">
                <v:path arrowok="t"/>
              </v:shape>
            </v:group>
            <v:group style="position:absolute;left:8040;top:-700;width:2;height:22" coordorigin="8040,-700" coordsize="2,22">
              <v:shape style="position:absolute;left:8040;top:-700;width:2;height:22" coordorigin="8040,-700" coordsize="0,22" path="m8040,-678l8040,-700e" filled="f" stroked="t" strokeweight=".280255pt" strokecolor="#000000">
                <v:path arrowok="t"/>
              </v:shape>
            </v:group>
            <v:group style="position:absolute;left:8110;top:-2027;width:1027;height:140" coordorigin="8110,-2027" coordsize="1027,140">
              <v:shape style="position:absolute;left:8110;top:-2027;width:1027;height:140" coordorigin="8110,-2027" coordsize="1027,140" path="m8110,-1887l9136,-1887,9136,-2027,8110,-2027,8110,-1887e" filled="t" fillcolor="#FFFFFF" stroked="f">
                <v:path arrowok="t"/>
                <v:fill/>
              </v:shape>
            </v:group>
            <v:group style="position:absolute;left:8110;top:-2027;width:1027;height:140" coordorigin="8110,-2027" coordsize="1027,140">
              <v:shape style="position:absolute;left:8110;top:-2027;width:1027;height:140" coordorigin="8110,-2027" coordsize="1027,140" path="m8110,-1887l9136,-1887,9136,-2027,8110,-2027,8110,-1887xe" filled="f" stroked="t" strokeweight=".280181pt" strokecolor="#000000">
                <v:path arrowok="t"/>
              </v:shape>
            </v:group>
            <v:group style="position:absolute;left:8143;top:-1977;width:56;height:56" coordorigin="8143,-1977" coordsize="56,56">
              <v:shape style="position:absolute;left:8143;top:-1977;width:56;height:56" coordorigin="8143,-1977" coordsize="56,56" path="m8143,-1949l8199,-1949e" filled="f" stroked="t" strokeweight="2.901791pt" strokecolor="#9999FF">
                <v:path arrowok="t"/>
              </v:shape>
            </v:group>
            <v:group style="position:absolute;left:8143;top:-1977;width:56;height:56" coordorigin="8143,-1977" coordsize="56,56">
              <v:shape style="position:absolute;left:8143;top:-1977;width:56;height:56" coordorigin="8143,-1977" coordsize="56,56" path="m8143,-1921l8199,-1921,8199,-1977,8143,-1977,8143,-1921xe" filled="f" stroked="t" strokeweight=".280217pt" strokecolor="#000000">
                <v:path arrowok="t"/>
              </v:shape>
            </v:group>
            <v:group style="position:absolute;left:2752;top:-3335;width:6407;height:3120" coordorigin="2752,-3335" coordsize="6407,3120">
              <v:shape style="position:absolute;left:2752;top:-3335;width:6407;height:3120" coordorigin="2752,-3335" coordsize="6407,3120" path="m9159,138l9159,-2982e" filled="f" stroked="t" strokeweight=".280217pt" strokecolor="#000000">
                <v:path arrowok="t"/>
              </v:shape>
              <v:shape style="position:absolute;left:2752;top:-3335;width:6407;height:3120" coordorigin="2752,-3335" coordsize="6407,3120" path="m2752,-2982l2752,138e" filled="f" stroked="t" strokeweight=".280217pt" strokecolor="#000000">
                <v:path arrowok="t"/>
              </v:shape>
            </v:group>
            <v:group style="position:absolute;left:2753;top:-3310;width:6394;height:3058" coordorigin="2753,-3310" coordsize="6394,3058">
              <v:shape style="position:absolute;left:2753;top:-3310;width:6394;height:3058" coordorigin="2753,-3310" coordsize="6394,3058" path="m2753,-252l9147,-252,9147,-3310,2753,-3310,2753,-252xe" filled="f" stroked="t" strokeweight=".5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109" w:right="53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28.741684pt;margin-top:38.018326pt;width:327.993597pt;height:129.282398pt;mso-position-horizontal-relative:page;mso-position-vertical-relative:paragraph;z-index:-621" coordorigin="2575,760" coordsize="6560,2586">
            <v:group style="position:absolute;left:2578;top:763;width:6554;height:2580" coordorigin="2578,763" coordsize="6554,2580">
              <v:shape style="position:absolute;left:2578;top:763;width:6554;height:2580" coordorigin="2578,763" coordsize="6554,2580" path="m2578,4025l9132,4025,9132,1445,2578,1445,2578,4025e" filled="t" fillcolor="#FFFFFF" stroked="f">
                <v:path arrowok="t"/>
                <v:fill/>
              </v:shape>
            </v:group>
            <v:group style="position:absolute;left:2578;top:763;width:6554;height:2580" coordorigin="2578,763" coordsize="6554,2580">
              <v:shape style="position:absolute;left:2578;top:763;width:6554;height:2580" coordorigin="2578,763" coordsize="6554,2580" path="m9132,4025l9132,1445e" filled="f" stroked="t" strokeweight=".283906pt" strokecolor="#000000">
                <v:path arrowok="t"/>
              </v:shape>
              <v:shape style="position:absolute;left:2578;top:763;width:6554;height:2580" coordorigin="2578,763" coordsize="6554,2580" path="m2578,1445l2578,4025e" filled="f" stroked="t" strokeweight=".283906pt" strokecolor="#000000">
                <v:path arrowok="t"/>
              </v:shape>
            </v:group>
            <v:group style="position:absolute;left:5522;top:903;width:924;height:1109" coordorigin="5522,903" coordsize="924,1109">
              <v:shape style="position:absolute;left:5522;top:903;width:924;height:1109" coordorigin="5522,903" coordsize="924,1109" path="m5522,903l5522,2013,6446,1371,6378,1287,6303,1210,6222,1141,6135,1080,6042,1027,5945,984,5843,949,5739,924,5631,909,5522,903e" filled="t" fillcolor="#9999FF" stroked="f">
                <v:path arrowok="t"/>
                <v:fill/>
              </v:shape>
            </v:group>
            <v:group style="position:absolute;left:5522;top:903;width:924;height:1109" coordorigin="5522,903" coordsize="924,1109">
              <v:shape style="position:absolute;left:5522;top:903;width:924;height:1109" coordorigin="5522,903" coordsize="924,1109" path="m6446,1371l6378,1287,6303,1210,6222,1141,6135,1080,6042,1027,5945,984,5843,949,5739,924,5631,909,5522,903,5522,2013,6446,1371xe" filled="f" stroked="t" strokeweight=".284413pt" strokecolor="#000000">
                <v:path arrowok="t"/>
              </v:shape>
            </v:group>
            <v:group style="position:absolute;left:5522;top:1371;width:1131;height:1036" coordorigin="5522,1371" coordsize="1131,1036">
              <v:shape style="position:absolute;left:5522;top:1371;width:1131;height:1036" coordorigin="5522,1371" coordsize="1131,1036" path="m6446,1371l5522,2013,6572,2407,6580,2388,6600,2331,6618,2273,6632,2214,6642,2154,6649,2094,6652,2033,6653,2013,6652,1978,6648,1909,6639,1841,6626,1774,6609,1708,6588,1643,6563,1579,6534,1517,6501,1457,6465,1399,6446,1371e" filled="t" fillcolor="#993366" stroked="f">
                <v:path arrowok="t"/>
                <v:fill/>
              </v:shape>
            </v:group>
            <v:group style="position:absolute;left:5522;top:1371;width:1131;height:1036" coordorigin="5522,1371" coordsize="1131,1036">
              <v:shape style="position:absolute;left:5522;top:1371;width:1131;height:1036" coordorigin="5522,1371" coordsize="1131,1036" path="m6572,2407l6594,2350,6612,2293,6628,2234,6639,2174,6647,2114,6652,2053,6653,2013,6652,1978,6648,1909,6639,1841,6626,1774,6609,1708,6588,1643,6563,1579,6534,1517,6501,1457,6465,1399,6446,1371,5522,2013,6572,2407xe" filled="f" stroked="t" strokeweight=".283661pt" strokecolor="#000000">
                <v:path arrowok="t"/>
              </v:shape>
            </v:group>
            <v:group style="position:absolute;left:5241;top:2013;width:1332;height:1109" coordorigin="5241,2013" coordsize="1332,1109">
              <v:shape style="position:absolute;left:5241;top:2013;width:1332;height:1109" coordorigin="5241,2013" coordsize="1332,1109" path="m5522,2013l5241,3088,5260,3093,5280,3097,5358,3111,5437,3119,5498,3122,5519,3122,5588,3119,5657,3112,5725,3101,5792,3086,5857,3068,5921,3046,5983,3020,6044,2991,6102,2958,6159,2923,6213,2884,6264,2842,6313,2797,6360,2749,6403,2698,6444,2645,6481,2589,6515,2531,6545,2470,6572,2407,5522,2013e" filled="t" fillcolor="#FFFFCC" stroked="f">
                <v:path arrowok="t"/>
                <v:fill/>
              </v:shape>
            </v:group>
            <v:group style="position:absolute;left:5241;top:2013;width:1332;height:1109" coordorigin="5241,2013" coordsize="1332,1109">
              <v:shape style="position:absolute;left:5241;top:2013;width:1332;height:1109" coordorigin="5241,2013" coordsize="1332,1109" path="m5241,3088l5319,3104,5397,3115,5457,3120,5519,3122,5588,3119,5657,3112,5725,3101,5792,3086,5857,3068,5921,3046,5983,3020,6044,2991,6102,2958,6159,2923,6213,2884,6264,2842,6313,2797,6360,2749,6403,2698,6444,2645,6481,2589,6515,2531,6545,2470,6572,2407,5522,2013,5241,3088xe" filled="f" stroked="t" strokeweight=".283399pt" strokecolor="#000000">
                <v:path arrowok="t"/>
              </v:shape>
            </v:group>
            <v:group style="position:absolute;left:4391;top:903;width:1131;height:2185" coordorigin="4391,903" coordsize="1131,2185">
              <v:shape style="position:absolute;left:4391;top:903;width:1131;height:2185" coordorigin="4391,903" coordsize="1131,2185" path="m5516,903l5424,907,5334,918,5246,936,5161,960,5079,990,5000,1027,4924,1069,4853,1117,4785,1170,4721,1227,4663,1289,4609,1356,4560,1426,4517,1500,4480,1578,4449,1659,4424,1742,4406,1828,4395,1917,4391,2007,4393,2083,4400,2158,4412,2232,4430,2304,4451,2375,4478,2443,4509,2509,4544,2573,4583,2635,4627,2693,4674,2749,4724,2802,4779,2851,4836,2897,4897,2939,4960,2977,5026,3012,5095,3042,5167,3067,5241,3088,5522,2013,5516,903e" filled="t" fillcolor="#CCFFFF" stroked="f">
                <v:path arrowok="t"/>
                <v:fill/>
              </v:shape>
            </v:group>
            <v:group style="position:absolute;left:4391;top:903;width:1131;height:2185" coordorigin="4391,903" coordsize="1131,2185">
              <v:shape style="position:absolute;left:4391;top:903;width:1131;height:2185" coordorigin="4391,903" coordsize="1131,2185" path="m5516,903l5424,907,5334,918,5246,936,5161,960,5079,990,5000,1027,4924,1069,4853,1117,4785,1170,4721,1227,4663,1289,4609,1356,4560,1426,4517,1500,4480,1578,4449,1659,4424,1742,4406,1828,4395,1917,4391,2007,4393,2083,4400,2158,4412,2232,4430,2304,4451,2375,4478,2443,4509,2509,4544,2573,4583,2635,4627,2693,4674,2749,4724,2802,4779,2851,4836,2897,4897,2939,4960,2977,5026,3012,5095,3042,5167,3067,5241,3088,5522,2013,5516,903xe" filled="f" stroked="t" strokeweight=".285526pt" strokecolor="#000000">
                <v:path arrowok="t"/>
              </v:shape>
            </v:group>
            <v:group style="position:absolute;left:7077;top:1658;width:930;height:816" coordorigin="7077,1658" coordsize="930,816">
              <v:shape style="position:absolute;left:7077;top:1658;width:930;height:816" coordorigin="7077,1658" coordsize="930,816" path="m7077,2474l8007,2474,8007,1658,7077,1658,7077,2474e" filled="t" fillcolor="#FFFFFF" stroked="f">
                <v:path arrowok="t"/>
                <v:fill/>
              </v:shape>
            </v:group>
            <v:group style="position:absolute;left:7077;top:1658;width:930;height:816" coordorigin="7077,1658" coordsize="930,816">
              <v:shape style="position:absolute;left:7077;top:1658;width:930;height:816" coordorigin="7077,1658" coordsize="930,816" path="m7077,2474l8007,2474,8007,1658,7077,1658,7077,2474xe" filled="f" stroked="t" strokeweight=".283543pt" strokecolor="#000000">
                <v:path arrowok="t"/>
              </v:shape>
            </v:group>
            <v:group style="position:absolute;left:7272;top:1737;width:57;height:56" coordorigin="7272,1737" coordsize="57,56">
              <v:shape style="position:absolute;left:7272;top:1737;width:57;height:56" coordorigin="7272,1737" coordsize="57,56" path="m7272,1765l7330,1765e" filled="f" stroked="t" strokeweight="2.922712pt" strokecolor="#9999FF">
                <v:path arrowok="t"/>
              </v:shape>
            </v:group>
            <v:group style="position:absolute;left:7272;top:1737;width:57;height:56" coordorigin="7272,1737" coordsize="57,56">
              <v:shape style="position:absolute;left:7272;top:1737;width:57;height:56" coordorigin="7272,1737" coordsize="57,56" path="m7272,1793l7330,1793,7330,1737,7272,1737,7272,1793xe" filled="f" stroked="t" strokeweight=".283862pt" strokecolor="#000000">
                <v:path arrowok="t"/>
              </v:shape>
            </v:group>
            <v:group style="position:absolute;left:7272;top:1940;width:57;height:56" coordorigin="7272,1940" coordsize="57,56">
              <v:shape style="position:absolute;left:7272;top:1940;width:57;height:56" coordorigin="7272,1940" coordsize="57,56" path="m7272,1968l7330,1968e" filled="f" stroked="t" strokeweight="2.910999pt" strokecolor="#993366">
                <v:path arrowok="t"/>
              </v:shape>
            </v:group>
            <v:group style="position:absolute;left:7272;top:1940;width:57;height:56" coordorigin="7272,1940" coordsize="57,56">
              <v:shape style="position:absolute;left:7272;top:1940;width:57;height:56" coordorigin="7272,1940" coordsize="57,56" path="m7272,1996l7330,1996,7330,1940,7272,1940,7272,1996xe" filled="f" stroked="t" strokeweight=".28385pt" strokecolor="#000000">
                <v:path arrowok="t"/>
              </v:shape>
            </v:group>
            <v:group style="position:absolute;left:7272;top:2142;width:57;height:56" coordorigin="7272,2142" coordsize="57,56">
              <v:shape style="position:absolute;left:7272;top:2142;width:57;height:56" coordorigin="7272,2142" coordsize="57,56" path="m7272,2170l7330,2170e" filled="f" stroked="t" strokeweight="2.910999pt" strokecolor="#FFFFCC">
                <v:path arrowok="t"/>
              </v:shape>
            </v:group>
            <v:group style="position:absolute;left:7272;top:2142;width:57;height:56" coordorigin="7272,2142" coordsize="57,56">
              <v:shape style="position:absolute;left:7272;top:2142;width:57;height:56" coordorigin="7272,2142" coordsize="57,56" path="m7272,2198l7330,2198,7330,2142,7272,2142,7272,2198xe" filled="f" stroked="t" strokeweight=".28385pt" strokecolor="#000000">
                <v:path arrowok="t"/>
              </v:shape>
            </v:group>
            <v:group style="position:absolute;left:7272;top:2339;width:57;height:56" coordorigin="7272,2339" coordsize="57,56">
              <v:shape style="position:absolute;left:7272;top:2339;width:57;height:56" coordorigin="7272,2339" coordsize="57,56" path="m7272,2367l7330,2367e" filled="f" stroked="t" strokeweight="2.922712pt" strokecolor="#CCFFFF">
                <v:path arrowok="t"/>
              </v:shape>
            </v:group>
            <v:group style="position:absolute;left:7272;top:2339;width:57;height:56" coordorigin="7272,2339" coordsize="57,56">
              <v:shape style="position:absolute;left:7272;top:2339;width:57;height:56" coordorigin="7272,2339" coordsize="57,56" path="m7272,2396l7330,2396,7330,2339,7272,2339,7272,2396xe" filled="f" stroked="t" strokeweight=".283862pt" strokecolor="#000000">
                <v:path arrowok="t"/>
              </v:shape>
            </v:group>
            <v:group style="position:absolute;left:2578;top:763;width:6554;height:2580" coordorigin="2578,763" coordsize="6554,2580">
              <v:shape style="position:absolute;left:2578;top:763;width:6554;height:2580" coordorigin="2578,763" coordsize="6554,2580" path="m9132,4025l9132,1445e" filled="f" stroked="t" strokeweight=".283906pt" strokecolor="#000000">
                <v:path arrowok="t"/>
              </v:shape>
              <v:shape style="position:absolute;left:2578;top:763;width:6554;height:2580" coordorigin="2578,763" coordsize="6554,2580" path="m2578,1445l2578,4025e" filled="f" stroked="t" strokeweight=".283906pt" strokecolor="#000000">
                <v:path arrowok="t"/>
              </v:shape>
            </v:group>
            <v:group style="position:absolute;left:3698;top:789;width:4498;height:2518" coordorigin="3698,789" coordsize="4498,2518">
              <v:shape style="position:absolute;left:3698;top:789;width:4498;height:2518" coordorigin="3698,789" coordsize="4498,2518" path="m3698,3307l8196,3307,8196,789,3698,789,3698,3307xe" filled="f" stroked="t" strokeweight=".5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ляються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3" w:after="0" w:line="103" w:lineRule="exact"/>
        <w:ind w:left="4560" w:right="4125"/>
        <w:jc w:val="center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3"/>
          <w:w w:val="108"/>
        </w:rPr>
        <w:t>15%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line="280" w:lineRule="exact" w:after="0"/>
        <w:jc w:val="left"/>
        <w:rPr>
          <w:sz w:val="28"/>
          <w:szCs w:val="28"/>
        </w:rPr>
        <w:sectPr>
          <w:type w:val="continuous"/>
          <w:pgSz w:w="11920" w:h="16840"/>
          <w:pgMar w:top="1500" w:bottom="280" w:left="1480" w:right="1480"/>
        </w:sectPr>
      </w:pPr>
      <w:rPr/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-20"/>
        <w:jc w:val="righ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3"/>
          <w:w w:val="108"/>
        </w:rPr>
        <w:t>47%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40" w:lineRule="auto"/>
        <w:ind w:right="-54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3"/>
          <w:w w:val="108"/>
        </w:rPr>
        <w:t>15%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53" w:after="0" w:line="240" w:lineRule="auto"/>
        <w:ind w:right="-20"/>
        <w:jc w:val="left"/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Arial" w:hAnsi="Arial" w:cs="Arial" w:eastAsia="Arial"/>
          <w:sz w:val="9"/>
          <w:szCs w:val="9"/>
          <w:spacing w:val="-3"/>
          <w:w w:val="100"/>
        </w:rPr>
        <w:t>а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)</w:t>
      </w:r>
      <w:r>
        <w:rPr>
          <w:rFonts w:ascii="Arial" w:hAnsi="Arial" w:cs="Arial" w:eastAsia="Arial"/>
          <w:sz w:val="9"/>
          <w:szCs w:val="9"/>
          <w:spacing w:val="11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08"/>
        </w:rPr>
        <w:t>в</w:t>
      </w:r>
      <w:r>
        <w:rPr>
          <w:rFonts w:ascii="Arial" w:hAnsi="Arial" w:cs="Arial" w:eastAsia="Arial"/>
          <w:sz w:val="9"/>
          <w:szCs w:val="9"/>
          <w:spacing w:val="-3"/>
          <w:w w:val="108"/>
        </w:rPr>
        <w:t>р</w:t>
      </w:r>
      <w:r>
        <w:rPr>
          <w:rFonts w:ascii="Arial" w:hAnsi="Arial" w:cs="Arial" w:eastAsia="Arial"/>
          <w:sz w:val="9"/>
          <w:szCs w:val="9"/>
          <w:spacing w:val="-3"/>
          <w:w w:val="108"/>
        </w:rPr>
        <w:t>а</w:t>
      </w:r>
      <w:r>
        <w:rPr>
          <w:rFonts w:ascii="Arial" w:hAnsi="Arial" w:cs="Arial" w:eastAsia="Arial"/>
          <w:sz w:val="9"/>
          <w:szCs w:val="9"/>
          <w:spacing w:val="-2"/>
          <w:w w:val="108"/>
        </w:rPr>
        <w:t>н</w:t>
      </w:r>
      <w:r>
        <w:rPr>
          <w:rFonts w:ascii="Arial" w:hAnsi="Arial" w:cs="Arial" w:eastAsia="Arial"/>
          <w:sz w:val="9"/>
          <w:szCs w:val="9"/>
          <w:spacing w:val="1"/>
          <w:w w:val="108"/>
        </w:rPr>
        <w:t>ц</w:t>
      </w:r>
      <w:r>
        <w:rPr>
          <w:rFonts w:ascii="Arial" w:hAnsi="Arial" w:cs="Arial" w:eastAsia="Arial"/>
          <w:sz w:val="9"/>
          <w:szCs w:val="9"/>
          <w:spacing w:val="1"/>
          <w:w w:val="108"/>
        </w:rPr>
        <w:t>і</w:t>
      </w:r>
      <w:r>
        <w:rPr>
          <w:rFonts w:ascii="Arial" w:hAnsi="Arial" w:cs="Arial" w:eastAsia="Arial"/>
          <w:sz w:val="9"/>
          <w:szCs w:val="9"/>
          <w:spacing w:val="0"/>
          <w:w w:val="108"/>
        </w:rPr>
        <w:t>;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99" w:after="0" w:line="103" w:lineRule="exact"/>
        <w:ind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4"/>
          <w:w w:val="100"/>
        </w:rPr>
        <w:t>б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)</w:t>
      </w:r>
      <w:r>
        <w:rPr>
          <w:rFonts w:ascii="Arial" w:hAnsi="Arial" w:cs="Arial" w:eastAsia="Arial"/>
          <w:sz w:val="9"/>
          <w:szCs w:val="9"/>
          <w:spacing w:val="12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08"/>
        </w:rPr>
        <w:t>вд</w:t>
      </w:r>
      <w:r>
        <w:rPr>
          <w:rFonts w:ascii="Arial" w:hAnsi="Arial" w:cs="Arial" w:eastAsia="Arial"/>
          <w:sz w:val="9"/>
          <w:szCs w:val="9"/>
          <w:spacing w:val="-3"/>
          <w:w w:val="108"/>
        </w:rPr>
        <w:t>е</w:t>
      </w:r>
      <w:r>
        <w:rPr>
          <w:rFonts w:ascii="Arial" w:hAnsi="Arial" w:cs="Arial" w:eastAsia="Arial"/>
          <w:sz w:val="9"/>
          <w:szCs w:val="9"/>
          <w:spacing w:val="-2"/>
          <w:w w:val="108"/>
        </w:rPr>
        <w:t>н</w:t>
      </w:r>
      <w:r>
        <w:rPr>
          <w:rFonts w:ascii="Arial" w:hAnsi="Arial" w:cs="Arial" w:eastAsia="Arial"/>
          <w:sz w:val="9"/>
          <w:szCs w:val="9"/>
          <w:spacing w:val="1"/>
          <w:w w:val="108"/>
        </w:rPr>
        <w:t>ь</w:t>
      </w:r>
      <w:r>
        <w:rPr>
          <w:rFonts w:ascii="Arial" w:hAnsi="Arial" w:cs="Arial" w:eastAsia="Arial"/>
          <w:sz w:val="9"/>
          <w:szCs w:val="9"/>
          <w:spacing w:val="0"/>
          <w:w w:val="108"/>
        </w:rPr>
        <w:t>;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line="103" w:lineRule="exact" w:after="0"/>
        <w:jc w:val="left"/>
        <w:rPr>
          <w:rFonts w:ascii="Arial" w:hAnsi="Arial" w:cs="Arial" w:eastAsia="Arial"/>
          <w:sz w:val="9"/>
          <w:szCs w:val="9"/>
        </w:rPr>
        <w:sectPr>
          <w:type w:val="continuous"/>
          <w:pgSz w:w="11920" w:h="16840"/>
          <w:pgMar w:top="1500" w:bottom="280" w:left="1480" w:right="1480"/>
          <w:cols w:num="3" w:equalWidth="0">
            <w:col w:w="2870" w:space="2349"/>
            <w:col w:w="188" w:space="472"/>
            <w:col w:w="3081"/>
          </w:cols>
        </w:sectPr>
      </w:pPr>
      <w:rPr/>
    </w:p>
    <w:p>
      <w:pPr>
        <w:spacing w:before="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103" w:lineRule="exact"/>
        <w:ind w:left="5879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0"/>
          <w:w w:val="100"/>
        </w:rPr>
        <w:t>в)</w:t>
      </w:r>
      <w:r>
        <w:rPr>
          <w:rFonts w:ascii="Arial" w:hAnsi="Arial" w:cs="Arial" w:eastAsia="Arial"/>
          <w:sz w:val="9"/>
          <w:szCs w:val="9"/>
          <w:spacing w:val="11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08"/>
        </w:rPr>
        <w:t>в</w:t>
      </w:r>
      <w:r>
        <w:rPr>
          <w:rFonts w:ascii="Arial" w:hAnsi="Arial" w:cs="Arial" w:eastAsia="Arial"/>
          <w:sz w:val="9"/>
          <w:szCs w:val="9"/>
          <w:spacing w:val="-1"/>
          <w:w w:val="108"/>
        </w:rPr>
        <w:t>в</w:t>
      </w:r>
      <w:r>
        <w:rPr>
          <w:rFonts w:ascii="Arial" w:hAnsi="Arial" w:cs="Arial" w:eastAsia="Arial"/>
          <w:sz w:val="9"/>
          <w:szCs w:val="9"/>
          <w:spacing w:val="-3"/>
          <w:w w:val="108"/>
        </w:rPr>
        <w:t>е</w:t>
      </w:r>
      <w:r>
        <w:rPr>
          <w:rFonts w:ascii="Arial" w:hAnsi="Arial" w:cs="Arial" w:eastAsia="Arial"/>
          <w:sz w:val="9"/>
          <w:szCs w:val="9"/>
          <w:spacing w:val="1"/>
          <w:w w:val="108"/>
        </w:rPr>
        <w:t>ч</w:t>
      </w:r>
      <w:r>
        <w:rPr>
          <w:rFonts w:ascii="Arial" w:hAnsi="Arial" w:cs="Arial" w:eastAsia="Arial"/>
          <w:sz w:val="9"/>
          <w:szCs w:val="9"/>
          <w:spacing w:val="-3"/>
          <w:w w:val="108"/>
        </w:rPr>
        <w:t>е</w:t>
      </w:r>
      <w:r>
        <w:rPr>
          <w:rFonts w:ascii="Arial" w:hAnsi="Arial" w:cs="Arial" w:eastAsia="Arial"/>
          <w:sz w:val="9"/>
          <w:szCs w:val="9"/>
          <w:spacing w:val="-3"/>
          <w:w w:val="108"/>
        </w:rPr>
        <w:t>р</w:t>
      </w:r>
      <w:r>
        <w:rPr>
          <w:rFonts w:ascii="Arial" w:hAnsi="Arial" w:cs="Arial" w:eastAsia="Arial"/>
          <w:sz w:val="9"/>
          <w:szCs w:val="9"/>
          <w:spacing w:val="1"/>
          <w:w w:val="108"/>
        </w:rPr>
        <w:t>і</w:t>
      </w:r>
      <w:r>
        <w:rPr>
          <w:rFonts w:ascii="Arial" w:hAnsi="Arial" w:cs="Arial" w:eastAsia="Arial"/>
          <w:sz w:val="9"/>
          <w:szCs w:val="9"/>
          <w:spacing w:val="0"/>
          <w:w w:val="108"/>
        </w:rPr>
        <w:t>;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94" w:after="0" w:line="103" w:lineRule="exact"/>
        <w:ind w:left="5879"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1"/>
          <w:w w:val="100"/>
        </w:rPr>
        <w:t>г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)</w:t>
      </w:r>
      <w:r>
        <w:rPr>
          <w:rFonts w:ascii="Arial" w:hAnsi="Arial" w:cs="Arial" w:eastAsia="Arial"/>
          <w:sz w:val="9"/>
          <w:szCs w:val="9"/>
          <w:spacing w:val="10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08"/>
        </w:rPr>
        <w:t>в</w:t>
      </w:r>
      <w:r>
        <w:rPr>
          <w:rFonts w:ascii="Arial" w:hAnsi="Arial" w:cs="Arial" w:eastAsia="Arial"/>
          <w:sz w:val="9"/>
          <w:szCs w:val="9"/>
          <w:spacing w:val="-3"/>
          <w:w w:val="108"/>
        </w:rPr>
        <w:t>н</w:t>
      </w:r>
      <w:r>
        <w:rPr>
          <w:rFonts w:ascii="Arial" w:hAnsi="Arial" w:cs="Arial" w:eastAsia="Arial"/>
          <w:sz w:val="9"/>
          <w:szCs w:val="9"/>
          <w:spacing w:val="-3"/>
          <w:w w:val="108"/>
        </w:rPr>
        <w:t>о</w:t>
      </w:r>
      <w:r>
        <w:rPr>
          <w:rFonts w:ascii="Arial" w:hAnsi="Arial" w:cs="Arial" w:eastAsia="Arial"/>
          <w:sz w:val="9"/>
          <w:szCs w:val="9"/>
          <w:spacing w:val="1"/>
          <w:w w:val="108"/>
        </w:rPr>
        <w:t>ч</w:t>
      </w:r>
      <w:r>
        <w:rPr>
          <w:rFonts w:ascii="Arial" w:hAnsi="Arial" w:cs="Arial" w:eastAsia="Arial"/>
          <w:sz w:val="9"/>
          <w:szCs w:val="9"/>
          <w:spacing w:val="1"/>
          <w:w w:val="108"/>
        </w:rPr>
        <w:t>і</w:t>
      </w:r>
      <w:r>
        <w:rPr>
          <w:rFonts w:ascii="Arial" w:hAnsi="Arial" w:cs="Arial" w:eastAsia="Arial"/>
          <w:sz w:val="9"/>
          <w:szCs w:val="9"/>
          <w:spacing w:val="0"/>
          <w:w w:val="108"/>
        </w:rPr>
        <w:t>.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3" w:after="0" w:line="240" w:lineRule="auto"/>
        <w:ind w:left="4577" w:right="4107"/>
        <w:jc w:val="center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3"/>
          <w:w w:val="108"/>
        </w:rPr>
        <w:t>23%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294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500" w:bottom="280" w:left="1480" w:right="1480"/>
        </w:sectPr>
      </w:pPr>
      <w:rPr/>
    </w:p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2" w:after="0" w:line="240" w:lineRule="auto"/>
        <w:ind w:left="109" w:right="5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41.861145pt;margin-top:52.403877pt;width:299.664769pt;height:126.251357pt;mso-position-horizontal-relative:page;mso-position-vertical-relative:paragraph;z-index:-620" coordorigin="2837,1048" coordsize="5993,2525">
            <v:group style="position:absolute;left:2840;top:1051;width:5988;height:2520" coordorigin="2840,1051" coordsize="5988,2520">
              <v:shape style="position:absolute;left:2840;top:1051;width:5988;height:2520" coordorigin="2840,1051" coordsize="5988,2520" path="m2840,3852l8828,3852,8828,1332,2840,1332,2840,3852e" filled="t" fillcolor="#FFFFFF" stroked="f">
                <v:path arrowok="t"/>
                <v:fill/>
              </v:shape>
            </v:group>
            <v:group style="position:absolute;left:2840;top:1051;width:5988;height:2520" coordorigin="2840,1051" coordsize="5988,2520">
              <v:shape style="position:absolute;left:2840;top:1051;width:5988;height:2520" coordorigin="2840,1051" coordsize="5988,2520" path="m8828,3852l8828,1332e" filled="f" stroked="t" strokeweight=".255215pt" strokecolor="#000000">
                <v:path arrowok="t"/>
              </v:shape>
              <v:shape style="position:absolute;left:2840;top:1051;width:5988;height:2520" coordorigin="2840,1051" coordsize="5988,2520" path="m2840,1332l2840,3852e" filled="f" stroked="t" strokeweight=".255215pt" strokecolor="#000000">
                <v:path arrowok="t"/>
              </v:shape>
            </v:group>
            <v:group style="position:absolute;left:5194;top:1461;width:991;height:1563" coordorigin="5194,1461" coordsize="991,1563">
              <v:shape style="position:absolute;left:5194;top:1461;width:991;height:1563" coordorigin="5194,1461" coordsize="991,1563" path="m5194,1461l5194,2397,5928,3024,5975,2970,6017,2914,6055,2856,6089,2795,6118,2733,6142,2668,6160,2602,6174,2535,6182,2466,6185,2397,6182,2320,6172,2245,6156,2171,6134,2101,6107,2032,6074,1966,6036,1903,5993,1844,5946,1787,5894,1735,5838,1686,5779,1641,5715,1601,5649,1565,5579,1534,5507,1509,5432,1488,5355,1473,5275,1464,5194,1461e" filled="t" fillcolor="#9999FF" stroked="f">
                <v:path arrowok="t"/>
                <v:fill/>
              </v:shape>
            </v:group>
            <v:group style="position:absolute;left:5194;top:1456;width:991;height:1568" coordorigin="5194,1456" coordsize="991,1568">
              <v:shape style="position:absolute;left:5194;top:1456;width:991;height:1568" coordorigin="5194,1456" coordsize="991,1568" path="m5928,3024l5975,2970,6017,2914,6055,2856,6089,2795,6118,2733,6142,2668,6160,2602,6174,2535,6182,2466,6185,2397,6182,2320,6172,2245,6156,2171,6134,2101,6107,2032,6074,1966,6036,1903,5993,1844,5946,1787,5894,1735,5838,1686,5779,1641,5715,1601,5649,1565,5579,1534,5507,1509,5432,1488,5355,1473,5275,1464,5194,1461,5194,1456,5194,1461,5194,2397,5928,3024xe" filled="f" stroked="t" strokeweight=".258107pt" strokecolor="#000000">
                <v:path arrowok="t"/>
              </v:shape>
            </v:group>
            <v:group style="position:absolute;left:4214;top:2397;width:1714;height:941" coordorigin="4214,2397" coordsize="1714,941">
              <v:shape style="position:absolute;left:4214;top:2397;width:1714;height:941" coordorigin="4214,2397" coordsize="1714,941" path="m5194,2397l4214,2491,4224,2563,4239,2632,4259,2700,4285,2765,4315,2827,4350,2887,4389,2944,4433,2998,4480,3048,4531,3095,4585,3139,4643,3179,4704,3214,4767,3246,4833,3273,4901,3296,4972,3314,5044,3327,5119,3335,5194,3337,5236,3336,5318,3328,5400,3314,5479,3294,5557,3269,5632,3237,5704,3199,5773,3156,5838,3107,5899,3053,5928,3024,5194,2397e" filled="t" fillcolor="#993366" stroked="f">
                <v:path arrowok="t"/>
                <v:fill/>
              </v:shape>
            </v:group>
            <v:group style="position:absolute;left:4214;top:2397;width:1714;height:941" coordorigin="4214,2397" coordsize="1714,941">
              <v:shape style="position:absolute;left:4214;top:2397;width:1714;height:941" coordorigin="4214,2397" coordsize="1714,941" path="m4214,2491l4224,2563,4239,2632,4259,2700,4285,2765,4315,2827,4350,2887,4389,2944,4433,2998,4480,3048,4531,3095,4585,3139,4643,3179,4704,3214,4767,3246,4833,3273,4901,3296,4972,3314,5044,3327,5119,3335,5194,3337,5236,3336,5318,3328,5400,3314,5479,3294,5557,3269,5632,3237,5704,3199,5773,3156,5838,3107,5899,3053,5928,3024,5194,2397,4214,2491xe" filled="f" stroked="t" strokeweight=".251595pt" strokecolor="#000000">
                <v:path arrowok="t"/>
              </v:shape>
            </v:group>
            <v:group style="position:absolute;left:4206;top:1575;width:988;height:901" coordorigin="4206,1575" coordsize="988,901">
              <v:shape style="position:absolute;left:4206;top:1575;width:988;height:901" coordorigin="4206,1575" coordsize="988,901" path="m4712,1575l4623,1630,4541,1693,4467,1763,4401,1840,4344,1923,4296,2010,4259,2102,4231,2198,4214,2296,4208,2397,4206,2418,4207,2438,4208,2457,4211,2476,5194,2397,4712,1575e" filled="t" fillcolor="#FFFFCC" stroked="f">
                <v:path arrowok="t"/>
                <v:fill/>
              </v:shape>
            </v:group>
            <v:group style="position:absolute;left:4206;top:1575;width:988;height:901" coordorigin="4206,1575" coordsize="988,901">
              <v:shape style="position:absolute;left:4206;top:1575;width:988;height:901" coordorigin="4206,1575" coordsize="988,901" path="m4712,1575l4623,1630,4541,1693,4467,1763,4401,1840,4344,1923,4296,2010,4259,2102,4231,2198,4214,2296,4208,2397,4206,2418,4207,2438,4208,2457,4211,2476,5194,2397,4712,1575xe" filled="f" stroked="t" strokeweight=".254596pt" strokecolor="#000000">
                <v:path arrowok="t"/>
              </v:shape>
            </v:group>
            <v:group style="position:absolute;left:4713;top:1525;width:482;height:871" coordorigin="4713,1525" coordsize="482,871">
              <v:shape style="position:absolute;left:4713;top:1525;width:482;height:871" coordorigin="4713,1525" coordsize="482,871" path="m4822,1525l4749,1557,4713,1575,5194,2397,4822,1525e" filled="t" fillcolor="#CCFFFF" stroked="f">
                <v:path arrowok="t"/>
                <v:fill/>
              </v:shape>
            </v:group>
            <v:group style="position:absolute;left:4713;top:1525;width:482;height:871" coordorigin="4713,1525" coordsize="482,871">
              <v:shape style="position:absolute;left:4713;top:1525;width:482;height:871" coordorigin="4713,1525" coordsize="482,871" path="m4822,1525l4749,1557,4713,1575,5194,2397,4822,1525xe" filled="f" stroked="t" strokeweight=".258798pt" strokecolor="#000000">
                <v:path arrowok="t"/>
              </v:shape>
            </v:group>
            <v:group style="position:absolute;left:4822;top:1491;width:372;height:906" coordorigin="4822,1491" coordsize="372,906">
              <v:shape style="position:absolute;left:4822;top:1491;width:372;height:906" coordorigin="4822,1491" coordsize="372,906" path="m4937,1491l4878,1506,4822,1525,5194,2397,4937,1491e" filled="t" fillcolor="#660066" stroked="f">
                <v:path arrowok="t"/>
                <v:fill/>
              </v:shape>
            </v:group>
            <v:group style="position:absolute;left:4822;top:1491;width:372;height:906" coordorigin="4822,1491" coordsize="372,906">
              <v:shape style="position:absolute;left:4822;top:1491;width:372;height:906" coordorigin="4822,1491" coordsize="372,906" path="m4937,1491l4878,1506,4822,1525,5194,2397,4937,1491xe" filled="f" stroked="t" strokeweight=".260011pt" strokecolor="#000000">
                <v:path arrowok="t"/>
              </v:shape>
            </v:group>
            <v:group style="position:absolute;left:4955;top:1461;width:239;height:936" coordorigin="4955,1461" coordsize="239,936">
              <v:shape style="position:absolute;left:4955;top:1461;width:239;height:936" coordorigin="4955,1461" coordsize="239,936" path="m5194,1461l5133,1462,5073,1467,4994,1479,4955,1487,5194,2397,5194,1461e" filled="t" fillcolor="#FF8080" stroked="f">
                <v:path arrowok="t"/>
                <v:fill/>
              </v:shape>
            </v:group>
            <v:group style="position:absolute;left:4955;top:1461;width:239;height:936" coordorigin="4955,1461" coordsize="239,936">
              <v:shape style="position:absolute;left:4955;top:1461;width:239;height:936" coordorigin="4955,1461" coordsize="239,936" path="m5194,1461l5133,1462,5073,1467,4994,1479,4955,1487,5194,2397,5194,1461xe" filled="f" stroked="t" strokeweight=".261130pt" strokecolor="#000000">
                <v:path arrowok="t"/>
              </v:shape>
            </v:group>
            <v:group style="position:absolute;left:4667;top:1488;width:53;height:2" coordorigin="4667,1488" coordsize="53,2">
              <v:shape style="position:absolute;left:4667;top:1488;width:53;height:2" coordorigin="4667,1488" coordsize="53,0" path="m4667,1488l4720,1488e" filled="f" stroked="t" strokeweight=".248476pt" strokecolor="#000000">
                <v:path arrowok="t"/>
              </v:shape>
            </v:group>
            <v:group style="position:absolute;left:4725;top:1488;width:42;height:65" coordorigin="4725,1488" coordsize="42,65">
              <v:shape style="position:absolute;left:4725;top:1488;width:42;height:65" coordorigin="4725,1488" coordsize="42,65" path="m4725,1488l4767,1553e" filled="f" stroked="t" strokeweight=".257961pt" strokecolor="#000000">
                <v:path arrowok="t"/>
              </v:shape>
            </v:group>
            <v:group style="position:absolute;left:4788;top:1314;width:52;height:2" coordorigin="4788,1314" coordsize="52,2">
              <v:shape style="position:absolute;left:4788;top:1314;width:52;height:2" coordorigin="4788,1314" coordsize="52,0" path="m4788,1314l4840,1314e" filled="f" stroked="t" strokeweight=".248476pt" strokecolor="#000000">
                <v:path arrowok="t"/>
              </v:shape>
            </v:group>
            <v:group style="position:absolute;left:4861;top:1314;width:2;height:194" coordorigin="4861,1314" coordsize="2,194">
              <v:shape style="position:absolute;left:4861;top:1314;width:2;height:194" coordorigin="4861,1314" coordsize="0,194" path="m4861,1314l4861,1508e" filled="f" stroked="t" strokeweight="1.571724pt" strokecolor="#000000">
                <v:path arrowok="t"/>
              </v:shape>
            </v:group>
            <v:group style="position:absolute;left:6542;top:1779;width:1646;height:1269" coordorigin="6542,1779" coordsize="1646,1269">
              <v:shape style="position:absolute;left:6542;top:1779;width:1646;height:1269" coordorigin="6542,1779" coordsize="1646,1269" path="m6542,3049l8188,3049,8188,1779,6542,1779,6542,3049e" filled="t" fillcolor="#FFFFFF" stroked="f">
                <v:path arrowok="t"/>
                <v:fill/>
              </v:shape>
            </v:group>
            <v:group style="position:absolute;left:6542;top:1779;width:1646;height:1269" coordorigin="6542,1779" coordsize="1646,1269">
              <v:shape style="position:absolute;left:6542;top:1779;width:1646;height:1269" coordorigin="6542,1779" coordsize="1646,1269" path="m6542,3049l8188,3049,8188,1779,6542,1779,6542,3049xe" filled="f" stroked="t" strokeweight=".2535pt" strokecolor="#000000">
                <v:path arrowok="t"/>
              </v:shape>
            </v:group>
            <v:group style="position:absolute;left:6636;top:1864;width:63;height:60" coordorigin="6636,1864" coordsize="63,60">
              <v:shape style="position:absolute;left:6636;top:1864;width:63;height:60" coordorigin="6636,1864" coordsize="63,60" path="m6636,1894l6699,1894e" filled="f" stroked="t" strokeweight="3.081708pt" strokecolor="#9999FF">
                <v:path arrowok="t"/>
              </v:shape>
            </v:group>
            <v:group style="position:absolute;left:6636;top:1864;width:63;height:60" coordorigin="6636,1864" coordsize="63,60">
              <v:shape style="position:absolute;left:6636;top:1864;width:63;height:60" coordorigin="6636,1864" coordsize="63,60" path="m6636,1924l6699,1924,6699,1864,6636,1864,6636,1924xe" filled="f" stroked="t" strokeweight=".254836pt" strokecolor="#000000">
                <v:path arrowok="t"/>
              </v:shape>
            </v:group>
            <v:group style="position:absolute;left:6636;top:2073;width:63;height:60" coordorigin="6636,2073" coordsize="63,60">
              <v:shape style="position:absolute;left:6636;top:2073;width:63;height:60" coordorigin="6636,2073" coordsize="63,60" path="m6636,2103l6699,2103e" filled="f" stroked="t" strokeweight="3.081708pt" strokecolor="#993366">
                <v:path arrowok="t"/>
              </v:shape>
            </v:group>
            <v:group style="position:absolute;left:6636;top:2073;width:63;height:60" coordorigin="6636,2073" coordsize="63,60">
              <v:shape style="position:absolute;left:6636;top:2073;width:63;height:60" coordorigin="6636,2073" coordsize="63,60" path="m6636,2133l6699,2133,6699,2073,6636,2073,6636,2133xe" filled="f" stroked="t" strokeweight=".254836pt" strokecolor="#000000">
                <v:path arrowok="t"/>
              </v:shape>
            </v:group>
            <v:group style="position:absolute;left:6636;top:2282;width:63;height:60" coordorigin="6636,2282" coordsize="63,60">
              <v:shape style="position:absolute;left:6636;top:2282;width:63;height:60" coordorigin="6636,2282" coordsize="63,60" path="m6636,2312l6699,2312e" filled="f" stroked="t" strokeweight="3.092061pt" strokecolor="#FFFFCC">
                <v:path arrowok="t"/>
              </v:shape>
            </v:group>
            <v:group style="position:absolute;left:6636;top:2282;width:63;height:60" coordorigin="6636,2282" coordsize="63,60">
              <v:shape style="position:absolute;left:6636;top:2282;width:63;height:60" coordorigin="6636,2282" coordsize="63,60" path="m6636,2342l6699,2342,6699,2282,6636,2282,6636,2342xe" filled="f" stroked="t" strokeweight=".254859pt" strokecolor="#000000">
                <v:path arrowok="t"/>
              </v:shape>
            </v:group>
            <v:group style="position:absolute;left:6636;top:2491;width:63;height:60" coordorigin="6636,2491" coordsize="63,60">
              <v:shape style="position:absolute;left:6636;top:2491;width:63;height:60" coordorigin="6636,2491" coordsize="63,60" path="m6636,2521l6699,2521e" filled="f" stroked="t" strokeweight="3.081708pt" strokecolor="#CCFFFF">
                <v:path arrowok="t"/>
              </v:shape>
            </v:group>
            <v:group style="position:absolute;left:6636;top:2491;width:63;height:60" coordorigin="6636,2491" coordsize="63,60">
              <v:shape style="position:absolute;left:6636;top:2491;width:63;height:60" coordorigin="6636,2491" coordsize="63,60" path="m6636,2551l6699,2551,6699,2491,6636,2491,6636,2551xe" filled="f" stroked="t" strokeweight=".254836pt" strokecolor="#000000">
                <v:path arrowok="t"/>
              </v:shape>
            </v:group>
            <v:group style="position:absolute;left:6636;top:2705;width:63;height:60" coordorigin="6636,2705" coordsize="63,60">
              <v:shape style="position:absolute;left:6636;top:2705;width:63;height:60" coordorigin="6636,2705" coordsize="63,60" path="m6636,2735l6699,2735e" filled="f" stroked="t" strokeweight="3.081708pt" strokecolor="#660066">
                <v:path arrowok="t"/>
              </v:shape>
            </v:group>
            <v:group style="position:absolute;left:6636;top:2705;width:63;height:60" coordorigin="6636,2705" coordsize="63,60">
              <v:shape style="position:absolute;left:6636;top:2705;width:63;height:60" coordorigin="6636,2705" coordsize="63,60" path="m6636,2765l6699,2765,6699,2705,6636,2705,6636,2765xe" filled="f" stroked="t" strokeweight=".254836pt" strokecolor="#000000">
                <v:path arrowok="t"/>
              </v:shape>
            </v:group>
            <v:group style="position:absolute;left:6636;top:2914;width:63;height:60" coordorigin="6636,2914" coordsize="63,60">
              <v:shape style="position:absolute;left:6636;top:2914;width:63;height:60" coordorigin="6636,2914" coordsize="63,60" path="m6636,2944l6699,2944e" filled="f" stroked="t" strokeweight="3.092061pt" strokecolor="#FF8080">
                <v:path arrowok="t"/>
              </v:shape>
            </v:group>
            <v:group style="position:absolute;left:6636;top:2914;width:63;height:60" coordorigin="6636,2914" coordsize="63,60">
              <v:shape style="position:absolute;left:6636;top:2914;width:63;height:60" coordorigin="6636,2914" coordsize="63,60" path="m6636,2974l6699,2974,6699,2914,6636,2914,6636,2974xe" filled="f" stroked="t" strokeweight=".254859pt" strokecolor="#000000">
                <v:path arrowok="t"/>
              </v:shape>
            </v:group>
            <v:group style="position:absolute;left:2840;top:1051;width:5988;height:2520" coordorigin="2840,1051" coordsize="5988,2520">
              <v:shape style="position:absolute;left:2840;top:1051;width:5988;height:2520" coordorigin="2840,1051" coordsize="5988,2520" path="m8828,3852l8828,1332e" filled="f" stroked="t" strokeweight=".255215pt" strokecolor="#000000">
                <v:path arrowok="t"/>
              </v:shape>
              <v:shape style="position:absolute;left:2840;top:1051;width:5988;height:2520" coordorigin="2840,1051" coordsize="5988,2520" path="m2840,1332l2840,3852e" filled="f" stroked="t" strokeweight=".255215pt" strokecolor="#000000">
                <v:path arrowok="t"/>
              </v:shape>
            </v:group>
            <v:group style="position:absolute;left:3308;top:1075;width:5302;height:2470" coordorigin="3308,1075" coordsize="5302,2470">
              <v:shape style="position:absolute;left:3308;top:1075;width:5302;height:2470" coordorigin="3308,1075" coordsize="5302,2470" path="m3308,3545l8610,3545,8610,1075,3308,1075,3308,3545xe" filled="f" stroked="t" strokeweight=".5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стості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18%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7" w:after="0" w:line="240" w:lineRule="auto"/>
        <w:ind w:left="3111" w:right="5277"/>
        <w:jc w:val="center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spacing w:val="-1"/>
          <w:w w:val="100"/>
        </w:rPr>
        <w:t>2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%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     </w:t>
      </w:r>
      <w:r>
        <w:rPr>
          <w:rFonts w:ascii="Arial" w:hAnsi="Arial" w:cs="Arial" w:eastAsia="Arial"/>
          <w:sz w:val="10"/>
          <w:szCs w:val="10"/>
          <w:spacing w:val="14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1"/>
          <w:w w:val="105"/>
          <w:position w:val="-5"/>
        </w:rPr>
        <w:t>4%</w:t>
      </w:r>
      <w:r>
        <w:rPr>
          <w:rFonts w:ascii="Arial" w:hAnsi="Arial" w:cs="Arial" w:eastAsia="Arial"/>
          <w:sz w:val="10"/>
          <w:szCs w:val="10"/>
          <w:spacing w:val="0"/>
          <w:w w:val="100"/>
          <w:position w:val="0"/>
        </w:rPr>
      </w:r>
    </w:p>
    <w:p>
      <w:pPr>
        <w:spacing w:before="9" w:after="0" w:line="113" w:lineRule="exact"/>
        <w:ind w:left="2995" w:right="5727"/>
        <w:jc w:val="center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spacing w:val="-1"/>
          <w:w w:val="105"/>
        </w:rPr>
        <w:t>2%</w:t>
      </w:r>
      <w:r>
        <w:rPr>
          <w:rFonts w:ascii="Arial" w:hAnsi="Arial" w:cs="Arial" w:eastAsia="Arial"/>
          <w:sz w:val="10"/>
          <w:szCs w:val="10"/>
          <w:spacing w:val="0"/>
          <w:w w:val="10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line="240" w:lineRule="exact" w:after="0"/>
        <w:jc w:val="left"/>
        <w:rPr>
          <w:sz w:val="24"/>
          <w:szCs w:val="24"/>
        </w:rPr>
        <w:sectPr>
          <w:pgSz w:w="11920" w:h="16840"/>
          <w:pgMar w:top="1560" w:bottom="280" w:left="1480" w:right="1480"/>
        </w:sectPr>
      </w:pPr>
      <w:rPr/>
    </w:p>
    <w:p>
      <w:pPr>
        <w:spacing w:before="76" w:after="0" w:line="240" w:lineRule="auto"/>
        <w:ind w:right="-20"/>
        <w:jc w:val="righ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spacing w:val="-1"/>
          <w:w w:val="105"/>
        </w:rPr>
        <w:t>18%</w:t>
      </w:r>
      <w:r>
        <w:rPr>
          <w:rFonts w:ascii="Arial" w:hAnsi="Arial" w:cs="Arial" w:eastAsia="Arial"/>
          <w:sz w:val="10"/>
          <w:szCs w:val="10"/>
          <w:spacing w:val="0"/>
          <w:w w:val="10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40" w:lineRule="auto"/>
        <w:ind w:right="-55"/>
        <w:jc w:val="lef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spacing w:val="-1"/>
          <w:w w:val="105"/>
        </w:rPr>
        <w:t>37%</w:t>
      </w:r>
      <w:r>
        <w:rPr>
          <w:rFonts w:ascii="Arial" w:hAnsi="Arial" w:cs="Arial" w:eastAsia="Arial"/>
          <w:sz w:val="10"/>
          <w:szCs w:val="10"/>
          <w:spacing w:val="0"/>
          <w:w w:val="100"/>
        </w:rPr>
      </w:r>
    </w:p>
    <w:p>
      <w:pPr>
        <w:spacing w:before="47" w:after="0" w:line="240" w:lineRule="auto"/>
        <w:ind w:right="-20"/>
        <w:jc w:val="left"/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а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)</w:t>
      </w:r>
      <w:r>
        <w:rPr>
          <w:rFonts w:ascii="Arial" w:hAnsi="Arial" w:cs="Arial" w:eastAsia="Arial"/>
          <w:sz w:val="10"/>
          <w:szCs w:val="10"/>
          <w:spacing w:val="9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з</w:t>
      </w:r>
      <w:r>
        <w:rPr>
          <w:rFonts w:ascii="Arial" w:hAnsi="Arial" w:cs="Arial" w:eastAsia="Arial"/>
          <w:sz w:val="10"/>
          <w:szCs w:val="10"/>
          <w:spacing w:val="-6"/>
          <w:w w:val="100"/>
        </w:rPr>
        <w:t>н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а</w:t>
      </w:r>
      <w:r>
        <w:rPr>
          <w:rFonts w:ascii="Arial" w:hAnsi="Arial" w:cs="Arial" w:eastAsia="Arial"/>
          <w:sz w:val="10"/>
          <w:szCs w:val="10"/>
          <w:spacing w:val="-6"/>
          <w:w w:val="100"/>
        </w:rPr>
        <w:t>н</w:t>
      </w:r>
      <w:r>
        <w:rPr>
          <w:rFonts w:ascii="Arial" w:hAnsi="Arial" w:cs="Arial" w:eastAsia="Arial"/>
          <w:sz w:val="10"/>
          <w:szCs w:val="10"/>
          <w:spacing w:val="-6"/>
          <w:w w:val="100"/>
        </w:rPr>
        <w:t>н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я</w:t>
      </w:r>
      <w:r>
        <w:rPr>
          <w:rFonts w:ascii="Arial" w:hAnsi="Arial" w:cs="Arial" w:eastAsia="Arial"/>
          <w:sz w:val="10"/>
          <w:szCs w:val="10"/>
          <w:spacing w:val="20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в</w:t>
      </w:r>
      <w:r>
        <w:rPr>
          <w:rFonts w:ascii="Arial" w:hAnsi="Arial" w:cs="Arial" w:eastAsia="Arial"/>
          <w:sz w:val="10"/>
          <w:szCs w:val="10"/>
          <w:spacing w:val="8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5"/>
          <w:w w:val="100"/>
        </w:rPr>
        <w:t>п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е</w:t>
      </w:r>
      <w:r>
        <w:rPr>
          <w:rFonts w:ascii="Arial" w:hAnsi="Arial" w:cs="Arial" w:eastAsia="Arial"/>
          <w:sz w:val="10"/>
          <w:szCs w:val="10"/>
          <w:spacing w:val="2"/>
          <w:w w:val="100"/>
        </w:rPr>
        <w:t>в</w:t>
      </w:r>
      <w:r>
        <w:rPr>
          <w:rFonts w:ascii="Arial" w:hAnsi="Arial" w:cs="Arial" w:eastAsia="Arial"/>
          <w:sz w:val="10"/>
          <w:szCs w:val="10"/>
          <w:spacing w:val="-6"/>
          <w:w w:val="100"/>
        </w:rPr>
        <w:t>н</w:t>
      </w:r>
      <w:r>
        <w:rPr>
          <w:rFonts w:ascii="Arial" w:hAnsi="Arial" w:cs="Arial" w:eastAsia="Arial"/>
          <w:sz w:val="10"/>
          <w:szCs w:val="10"/>
          <w:spacing w:val="-2"/>
          <w:w w:val="100"/>
        </w:rPr>
        <w:t>і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й</w:t>
      </w:r>
      <w:r>
        <w:rPr>
          <w:rFonts w:ascii="Arial" w:hAnsi="Arial" w:cs="Arial" w:eastAsia="Arial"/>
          <w:sz w:val="10"/>
          <w:szCs w:val="10"/>
          <w:spacing w:val="12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2"/>
          <w:w w:val="105"/>
        </w:rPr>
        <w:t>г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а</w:t>
      </w:r>
      <w:r>
        <w:rPr>
          <w:rFonts w:ascii="Arial" w:hAnsi="Arial" w:cs="Arial" w:eastAsia="Arial"/>
          <w:sz w:val="10"/>
          <w:szCs w:val="10"/>
          <w:spacing w:val="-4"/>
          <w:w w:val="105"/>
        </w:rPr>
        <w:t>л</w:t>
      </w:r>
      <w:r>
        <w:rPr>
          <w:rFonts w:ascii="Arial" w:hAnsi="Arial" w:cs="Arial" w:eastAsia="Arial"/>
          <w:sz w:val="10"/>
          <w:szCs w:val="10"/>
          <w:spacing w:val="0"/>
          <w:w w:val="105"/>
        </w:rPr>
        <w:t>у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з</w:t>
      </w:r>
      <w:r>
        <w:rPr>
          <w:rFonts w:ascii="Arial" w:hAnsi="Arial" w:cs="Arial" w:eastAsia="Arial"/>
          <w:sz w:val="10"/>
          <w:szCs w:val="10"/>
          <w:spacing w:val="-2"/>
          <w:w w:val="105"/>
        </w:rPr>
        <w:t>і</w:t>
      </w:r>
      <w:r>
        <w:rPr>
          <w:rFonts w:ascii="Arial" w:hAnsi="Arial" w:cs="Arial" w:eastAsia="Arial"/>
          <w:sz w:val="10"/>
          <w:szCs w:val="10"/>
          <w:spacing w:val="0"/>
          <w:w w:val="105"/>
        </w:rPr>
        <w:t>;</w:t>
      </w:r>
      <w:r>
        <w:rPr>
          <w:rFonts w:ascii="Arial" w:hAnsi="Arial" w:cs="Arial" w:eastAsia="Arial"/>
          <w:sz w:val="10"/>
          <w:szCs w:val="10"/>
          <w:spacing w:val="0"/>
          <w:w w:val="100"/>
        </w:rPr>
      </w:r>
    </w:p>
    <w:p>
      <w:pPr>
        <w:spacing w:before="94" w:after="0" w:line="113" w:lineRule="exact"/>
        <w:ind w:right="-20"/>
        <w:jc w:val="lef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spacing w:val="-3"/>
          <w:w w:val="100"/>
        </w:rPr>
        <w:t>б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)</w:t>
      </w:r>
      <w:r>
        <w:rPr>
          <w:rFonts w:ascii="Arial" w:hAnsi="Arial" w:cs="Arial" w:eastAsia="Arial"/>
          <w:sz w:val="10"/>
          <w:szCs w:val="10"/>
          <w:spacing w:val="9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т</w:t>
      </w:r>
      <w:r>
        <w:rPr>
          <w:rFonts w:ascii="Arial" w:hAnsi="Arial" w:cs="Arial" w:eastAsia="Arial"/>
          <w:sz w:val="10"/>
          <w:szCs w:val="10"/>
          <w:spacing w:val="2"/>
          <w:w w:val="100"/>
        </w:rPr>
        <w:t>в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о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р</w:t>
      </w:r>
      <w:r>
        <w:rPr>
          <w:rFonts w:ascii="Arial" w:hAnsi="Arial" w:cs="Arial" w:eastAsia="Arial"/>
          <w:sz w:val="10"/>
          <w:szCs w:val="10"/>
          <w:spacing w:val="-2"/>
          <w:w w:val="100"/>
        </w:rPr>
        <w:t>ч</w:t>
      </w:r>
      <w:r>
        <w:rPr>
          <w:rFonts w:ascii="Arial" w:hAnsi="Arial" w:cs="Arial" w:eastAsia="Arial"/>
          <w:sz w:val="10"/>
          <w:szCs w:val="10"/>
          <w:spacing w:val="-6"/>
          <w:w w:val="100"/>
        </w:rPr>
        <w:t>и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й</w:t>
      </w:r>
      <w:r>
        <w:rPr>
          <w:rFonts w:ascii="Arial" w:hAnsi="Arial" w:cs="Arial" w:eastAsia="Arial"/>
          <w:sz w:val="10"/>
          <w:szCs w:val="10"/>
          <w:spacing w:val="12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с</w:t>
      </w:r>
      <w:r>
        <w:rPr>
          <w:rFonts w:ascii="Arial" w:hAnsi="Arial" w:cs="Arial" w:eastAsia="Arial"/>
          <w:sz w:val="10"/>
          <w:szCs w:val="10"/>
          <w:spacing w:val="1"/>
          <w:w w:val="100"/>
        </w:rPr>
        <w:t>к</w:t>
      </w:r>
      <w:r>
        <w:rPr>
          <w:rFonts w:ascii="Arial" w:hAnsi="Arial" w:cs="Arial" w:eastAsia="Arial"/>
          <w:sz w:val="10"/>
          <w:szCs w:val="10"/>
          <w:spacing w:val="-4"/>
          <w:w w:val="100"/>
        </w:rPr>
        <w:t>л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а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д</w:t>
      </w:r>
      <w:r>
        <w:rPr>
          <w:rFonts w:ascii="Arial" w:hAnsi="Arial" w:cs="Arial" w:eastAsia="Arial"/>
          <w:sz w:val="10"/>
          <w:szCs w:val="10"/>
          <w:spacing w:val="16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1"/>
          <w:w w:val="104"/>
        </w:rPr>
        <w:t>р</w:t>
      </w:r>
      <w:r>
        <w:rPr>
          <w:rFonts w:ascii="Arial" w:hAnsi="Arial" w:cs="Arial" w:eastAsia="Arial"/>
          <w:sz w:val="10"/>
          <w:szCs w:val="10"/>
          <w:spacing w:val="-1"/>
          <w:w w:val="104"/>
        </w:rPr>
        <w:t>о</w:t>
      </w:r>
      <w:r>
        <w:rPr>
          <w:rFonts w:ascii="Arial" w:hAnsi="Arial" w:cs="Arial" w:eastAsia="Arial"/>
          <w:sz w:val="10"/>
          <w:szCs w:val="10"/>
          <w:spacing w:val="-1"/>
          <w:w w:val="104"/>
        </w:rPr>
        <w:t>з</w:t>
      </w:r>
      <w:r>
        <w:rPr>
          <w:rFonts w:ascii="Arial" w:hAnsi="Arial" w:cs="Arial" w:eastAsia="Arial"/>
          <w:sz w:val="10"/>
          <w:szCs w:val="10"/>
          <w:spacing w:val="0"/>
          <w:w w:val="104"/>
        </w:rPr>
        <w:t>у</w:t>
      </w:r>
      <w:r>
        <w:rPr>
          <w:rFonts w:ascii="Arial" w:hAnsi="Arial" w:cs="Arial" w:eastAsia="Arial"/>
          <w:sz w:val="10"/>
          <w:szCs w:val="10"/>
          <w:spacing w:val="-4"/>
          <w:w w:val="104"/>
        </w:rPr>
        <w:t>м</w:t>
      </w:r>
      <w:r>
        <w:rPr>
          <w:rFonts w:ascii="Arial" w:hAnsi="Arial" w:cs="Arial" w:eastAsia="Arial"/>
          <w:sz w:val="10"/>
          <w:szCs w:val="10"/>
          <w:spacing w:val="0"/>
          <w:w w:val="104"/>
        </w:rPr>
        <w:t>у;</w:t>
      </w:r>
      <w:r>
        <w:rPr>
          <w:rFonts w:ascii="Arial" w:hAnsi="Arial" w:cs="Arial" w:eastAsia="Arial"/>
          <w:sz w:val="10"/>
          <w:szCs w:val="10"/>
          <w:spacing w:val="0"/>
          <w:w w:val="100"/>
        </w:rPr>
      </w:r>
    </w:p>
    <w:p>
      <w:pPr>
        <w:spacing w:line="113" w:lineRule="exact" w:after="0"/>
        <w:jc w:val="left"/>
        <w:rPr>
          <w:rFonts w:ascii="Arial" w:hAnsi="Arial" w:cs="Arial" w:eastAsia="Arial"/>
          <w:sz w:val="10"/>
          <w:szCs w:val="10"/>
        </w:rPr>
        <w:sectPr>
          <w:type w:val="continuous"/>
          <w:pgSz w:w="11920" w:h="16840"/>
          <w:pgMar w:top="1500" w:bottom="280" w:left="1480" w:right="1480"/>
          <w:cols w:num="3" w:equalWidth="0">
            <w:col w:w="2795" w:space="1868"/>
            <w:col w:w="208" w:space="379"/>
            <w:col w:w="3710"/>
          </w:cols>
        </w:sectPr>
      </w:pPr>
      <w:rPr/>
    </w:p>
    <w:p>
      <w:pPr>
        <w:spacing w:before="96" w:after="0" w:line="113" w:lineRule="exact"/>
        <w:ind w:left="5251" w:right="-20"/>
        <w:jc w:val="lef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spacing w:val="2"/>
          <w:w w:val="100"/>
        </w:rPr>
        <w:t>в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)</w:t>
      </w:r>
      <w:r>
        <w:rPr>
          <w:rFonts w:ascii="Arial" w:hAnsi="Arial" w:cs="Arial" w:eastAsia="Arial"/>
          <w:sz w:val="10"/>
          <w:szCs w:val="10"/>
          <w:spacing w:val="9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з</w:t>
      </w:r>
      <w:r>
        <w:rPr>
          <w:rFonts w:ascii="Arial" w:hAnsi="Arial" w:cs="Arial" w:eastAsia="Arial"/>
          <w:sz w:val="10"/>
          <w:szCs w:val="10"/>
          <w:spacing w:val="-6"/>
          <w:w w:val="100"/>
        </w:rPr>
        <w:t>н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а</w:t>
      </w:r>
      <w:r>
        <w:rPr>
          <w:rFonts w:ascii="Arial" w:hAnsi="Arial" w:cs="Arial" w:eastAsia="Arial"/>
          <w:sz w:val="10"/>
          <w:szCs w:val="10"/>
          <w:spacing w:val="-6"/>
          <w:w w:val="100"/>
        </w:rPr>
        <w:t>н</w:t>
      </w:r>
      <w:r>
        <w:rPr>
          <w:rFonts w:ascii="Arial" w:hAnsi="Arial" w:cs="Arial" w:eastAsia="Arial"/>
          <w:sz w:val="10"/>
          <w:szCs w:val="10"/>
          <w:spacing w:val="-6"/>
          <w:w w:val="100"/>
        </w:rPr>
        <w:t>н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я</w:t>
      </w:r>
      <w:r>
        <w:rPr>
          <w:rFonts w:ascii="Arial" w:hAnsi="Arial" w:cs="Arial" w:eastAsia="Arial"/>
          <w:sz w:val="10"/>
          <w:szCs w:val="10"/>
          <w:spacing w:val="20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4"/>
          <w:w w:val="100"/>
        </w:rPr>
        <w:t>м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е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т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о</w:t>
      </w:r>
      <w:r>
        <w:rPr>
          <w:rFonts w:ascii="Arial" w:hAnsi="Arial" w:cs="Arial" w:eastAsia="Arial"/>
          <w:sz w:val="10"/>
          <w:szCs w:val="10"/>
          <w:spacing w:val="2"/>
          <w:w w:val="100"/>
        </w:rPr>
        <w:t>д</w:t>
      </w:r>
      <w:r>
        <w:rPr>
          <w:rFonts w:ascii="Arial" w:hAnsi="Arial" w:cs="Arial" w:eastAsia="Arial"/>
          <w:sz w:val="10"/>
          <w:szCs w:val="10"/>
          <w:spacing w:val="-6"/>
          <w:w w:val="100"/>
        </w:rPr>
        <w:t>и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к</w:t>
      </w:r>
      <w:r>
        <w:rPr>
          <w:rFonts w:ascii="Arial" w:hAnsi="Arial" w:cs="Arial" w:eastAsia="Arial"/>
          <w:sz w:val="10"/>
          <w:szCs w:val="10"/>
          <w:spacing w:val="24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т</w:t>
      </w:r>
      <w:r>
        <w:rPr>
          <w:rFonts w:ascii="Arial" w:hAnsi="Arial" w:cs="Arial" w:eastAsia="Arial"/>
          <w:sz w:val="10"/>
          <w:szCs w:val="10"/>
          <w:spacing w:val="2"/>
          <w:w w:val="105"/>
        </w:rPr>
        <w:t>в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о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р</w:t>
      </w:r>
      <w:r>
        <w:rPr>
          <w:rFonts w:ascii="Arial" w:hAnsi="Arial" w:cs="Arial" w:eastAsia="Arial"/>
          <w:sz w:val="10"/>
          <w:szCs w:val="10"/>
          <w:spacing w:val="-2"/>
          <w:w w:val="105"/>
        </w:rPr>
        <w:t>ч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о</w:t>
      </w:r>
      <w:r>
        <w:rPr>
          <w:rFonts w:ascii="Arial" w:hAnsi="Arial" w:cs="Arial" w:eastAsia="Arial"/>
          <w:sz w:val="10"/>
          <w:szCs w:val="10"/>
          <w:spacing w:val="0"/>
          <w:w w:val="105"/>
        </w:rPr>
        <w:t>с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т</w:t>
      </w:r>
      <w:r>
        <w:rPr>
          <w:rFonts w:ascii="Arial" w:hAnsi="Arial" w:cs="Arial" w:eastAsia="Arial"/>
          <w:sz w:val="10"/>
          <w:szCs w:val="10"/>
          <w:spacing w:val="-2"/>
          <w:w w:val="105"/>
        </w:rPr>
        <w:t>і</w:t>
      </w:r>
      <w:r>
        <w:rPr>
          <w:rFonts w:ascii="Arial" w:hAnsi="Arial" w:cs="Arial" w:eastAsia="Arial"/>
          <w:sz w:val="10"/>
          <w:szCs w:val="10"/>
          <w:spacing w:val="0"/>
          <w:w w:val="105"/>
        </w:rPr>
        <w:t>;</w:t>
      </w:r>
      <w:r>
        <w:rPr>
          <w:rFonts w:ascii="Arial" w:hAnsi="Arial" w:cs="Arial" w:eastAsia="Arial"/>
          <w:sz w:val="10"/>
          <w:szCs w:val="10"/>
          <w:spacing w:val="0"/>
          <w:w w:val="100"/>
        </w:rPr>
      </w:r>
    </w:p>
    <w:p>
      <w:pPr>
        <w:spacing w:before="96" w:after="0" w:line="113" w:lineRule="exact"/>
        <w:ind w:left="5251" w:right="-20"/>
        <w:jc w:val="lef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spacing w:val="-2"/>
          <w:w w:val="100"/>
        </w:rPr>
        <w:t>г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)</w:t>
      </w:r>
      <w:r>
        <w:rPr>
          <w:rFonts w:ascii="Arial" w:hAnsi="Arial" w:cs="Arial" w:eastAsia="Arial"/>
          <w:sz w:val="10"/>
          <w:szCs w:val="10"/>
          <w:spacing w:val="8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2"/>
          <w:w w:val="100"/>
        </w:rPr>
        <w:t>г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а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р</w:t>
      </w:r>
      <w:r>
        <w:rPr>
          <w:rFonts w:ascii="Arial" w:hAnsi="Arial" w:cs="Arial" w:eastAsia="Arial"/>
          <w:sz w:val="10"/>
          <w:szCs w:val="10"/>
          <w:spacing w:val="-6"/>
          <w:w w:val="100"/>
        </w:rPr>
        <w:t>н</w:t>
      </w:r>
      <w:r>
        <w:rPr>
          <w:rFonts w:ascii="Arial" w:hAnsi="Arial" w:cs="Arial" w:eastAsia="Arial"/>
          <w:sz w:val="10"/>
          <w:szCs w:val="10"/>
          <w:spacing w:val="-6"/>
          <w:w w:val="100"/>
        </w:rPr>
        <w:t>и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й</w:t>
      </w:r>
      <w:r>
        <w:rPr>
          <w:rFonts w:ascii="Arial" w:hAnsi="Arial" w:cs="Arial" w:eastAsia="Arial"/>
          <w:sz w:val="10"/>
          <w:szCs w:val="10"/>
          <w:spacing w:val="13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6"/>
          <w:w w:val="105"/>
        </w:rPr>
        <w:t>н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а</w:t>
      </w:r>
      <w:r>
        <w:rPr>
          <w:rFonts w:ascii="Arial" w:hAnsi="Arial" w:cs="Arial" w:eastAsia="Arial"/>
          <w:sz w:val="10"/>
          <w:szCs w:val="10"/>
          <w:spacing w:val="0"/>
          <w:w w:val="105"/>
        </w:rPr>
        <w:t>с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т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р</w:t>
      </w:r>
      <w:r>
        <w:rPr>
          <w:rFonts w:ascii="Arial" w:hAnsi="Arial" w:cs="Arial" w:eastAsia="Arial"/>
          <w:sz w:val="10"/>
          <w:szCs w:val="10"/>
          <w:spacing w:val="-2"/>
          <w:w w:val="105"/>
        </w:rPr>
        <w:t>і</w:t>
      </w:r>
      <w:r>
        <w:rPr>
          <w:rFonts w:ascii="Arial" w:hAnsi="Arial" w:cs="Arial" w:eastAsia="Arial"/>
          <w:sz w:val="10"/>
          <w:szCs w:val="10"/>
          <w:spacing w:val="-6"/>
          <w:w w:val="105"/>
        </w:rPr>
        <w:t>й</w:t>
      </w:r>
      <w:r>
        <w:rPr>
          <w:rFonts w:ascii="Arial" w:hAnsi="Arial" w:cs="Arial" w:eastAsia="Arial"/>
          <w:sz w:val="10"/>
          <w:szCs w:val="10"/>
          <w:spacing w:val="2"/>
          <w:w w:val="105"/>
        </w:rPr>
        <w:t>,</w:t>
      </w:r>
      <w:r>
        <w:rPr>
          <w:rFonts w:ascii="Arial" w:hAnsi="Arial" w:cs="Arial" w:eastAsia="Arial"/>
          <w:sz w:val="10"/>
          <w:szCs w:val="10"/>
          <w:spacing w:val="-6"/>
          <w:w w:val="105"/>
        </w:rPr>
        <w:t>н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а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т</w:t>
      </w:r>
      <w:r>
        <w:rPr>
          <w:rFonts w:ascii="Arial" w:hAnsi="Arial" w:cs="Arial" w:eastAsia="Arial"/>
          <w:sz w:val="10"/>
          <w:szCs w:val="10"/>
          <w:spacing w:val="-5"/>
          <w:w w:val="105"/>
        </w:rPr>
        <w:t>х</w:t>
      </w:r>
      <w:r>
        <w:rPr>
          <w:rFonts w:ascii="Arial" w:hAnsi="Arial" w:cs="Arial" w:eastAsia="Arial"/>
          <w:sz w:val="10"/>
          <w:szCs w:val="10"/>
          <w:spacing w:val="-6"/>
          <w:w w:val="105"/>
        </w:rPr>
        <w:t>н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е</w:t>
      </w:r>
      <w:r>
        <w:rPr>
          <w:rFonts w:ascii="Arial" w:hAnsi="Arial" w:cs="Arial" w:eastAsia="Arial"/>
          <w:sz w:val="10"/>
          <w:szCs w:val="10"/>
          <w:spacing w:val="-6"/>
          <w:w w:val="105"/>
        </w:rPr>
        <w:t>н</w:t>
      </w:r>
      <w:r>
        <w:rPr>
          <w:rFonts w:ascii="Arial" w:hAnsi="Arial" w:cs="Arial" w:eastAsia="Arial"/>
          <w:sz w:val="10"/>
          <w:szCs w:val="10"/>
          <w:spacing w:val="-6"/>
          <w:w w:val="105"/>
        </w:rPr>
        <w:t>н</w:t>
      </w:r>
      <w:r>
        <w:rPr>
          <w:rFonts w:ascii="Arial" w:hAnsi="Arial" w:cs="Arial" w:eastAsia="Arial"/>
          <w:sz w:val="10"/>
          <w:szCs w:val="10"/>
          <w:spacing w:val="0"/>
          <w:w w:val="105"/>
        </w:rPr>
        <w:t>я</w:t>
      </w:r>
      <w:r>
        <w:rPr>
          <w:rFonts w:ascii="Arial" w:hAnsi="Arial" w:cs="Arial" w:eastAsia="Arial"/>
          <w:sz w:val="10"/>
          <w:szCs w:val="10"/>
          <w:spacing w:val="0"/>
          <w:w w:val="100"/>
        </w:rPr>
      </w:r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113" w:lineRule="exact"/>
        <w:ind w:left="5251" w:right="-20"/>
        <w:jc w:val="lef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spacing w:val="2"/>
          <w:w w:val="100"/>
        </w:rPr>
        <w:t>д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)</w:t>
      </w:r>
      <w:r>
        <w:rPr>
          <w:rFonts w:ascii="Arial" w:hAnsi="Arial" w:cs="Arial" w:eastAsia="Arial"/>
          <w:sz w:val="10"/>
          <w:szCs w:val="10"/>
          <w:spacing w:val="10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3"/>
          <w:w w:val="100"/>
        </w:rPr>
        <w:t>б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а</w:t>
      </w:r>
      <w:r>
        <w:rPr>
          <w:rFonts w:ascii="Arial" w:hAnsi="Arial" w:cs="Arial" w:eastAsia="Arial"/>
          <w:sz w:val="10"/>
          <w:szCs w:val="10"/>
          <w:spacing w:val="-2"/>
          <w:w w:val="100"/>
        </w:rPr>
        <w:t>ж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а</w:t>
      </w:r>
      <w:r>
        <w:rPr>
          <w:rFonts w:ascii="Arial" w:hAnsi="Arial" w:cs="Arial" w:eastAsia="Arial"/>
          <w:sz w:val="10"/>
          <w:szCs w:val="10"/>
          <w:spacing w:val="-6"/>
          <w:w w:val="100"/>
        </w:rPr>
        <w:t>н</w:t>
      </w:r>
      <w:r>
        <w:rPr>
          <w:rFonts w:ascii="Arial" w:hAnsi="Arial" w:cs="Arial" w:eastAsia="Arial"/>
          <w:sz w:val="10"/>
          <w:szCs w:val="10"/>
          <w:spacing w:val="-6"/>
          <w:w w:val="100"/>
        </w:rPr>
        <w:t>н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я</w:t>
      </w:r>
      <w:r>
        <w:rPr>
          <w:rFonts w:ascii="Arial" w:hAnsi="Arial" w:cs="Arial" w:eastAsia="Arial"/>
          <w:sz w:val="10"/>
          <w:szCs w:val="10"/>
          <w:spacing w:val="24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1"/>
          <w:w w:val="100"/>
        </w:rPr>
        <w:t>т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а</w:t>
      </w:r>
      <w:r>
        <w:rPr>
          <w:rFonts w:ascii="Arial" w:hAnsi="Arial" w:cs="Arial" w:eastAsia="Arial"/>
          <w:sz w:val="10"/>
          <w:szCs w:val="10"/>
          <w:spacing w:val="8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3"/>
          <w:w w:val="105"/>
        </w:rPr>
        <w:t>ц</w:t>
      </w:r>
      <w:r>
        <w:rPr>
          <w:rFonts w:ascii="Arial" w:hAnsi="Arial" w:cs="Arial" w:eastAsia="Arial"/>
          <w:sz w:val="10"/>
          <w:szCs w:val="10"/>
          <w:spacing w:val="-2"/>
          <w:w w:val="105"/>
        </w:rPr>
        <w:t>і</w:t>
      </w:r>
      <w:r>
        <w:rPr>
          <w:rFonts w:ascii="Arial" w:hAnsi="Arial" w:cs="Arial" w:eastAsia="Arial"/>
          <w:sz w:val="10"/>
          <w:szCs w:val="10"/>
          <w:spacing w:val="1"/>
          <w:w w:val="105"/>
        </w:rPr>
        <w:t>к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а</w:t>
      </w:r>
      <w:r>
        <w:rPr>
          <w:rFonts w:ascii="Arial" w:hAnsi="Arial" w:cs="Arial" w:eastAsia="Arial"/>
          <w:sz w:val="10"/>
          <w:szCs w:val="10"/>
          <w:spacing w:val="2"/>
          <w:w w:val="105"/>
        </w:rPr>
        <w:t>в</w:t>
      </w:r>
      <w:r>
        <w:rPr>
          <w:rFonts w:ascii="Arial" w:hAnsi="Arial" w:cs="Arial" w:eastAsia="Arial"/>
          <w:sz w:val="10"/>
          <w:szCs w:val="10"/>
          <w:spacing w:val="-2"/>
          <w:w w:val="105"/>
        </w:rPr>
        <w:t>і</w:t>
      </w:r>
      <w:r>
        <w:rPr>
          <w:rFonts w:ascii="Arial" w:hAnsi="Arial" w:cs="Arial" w:eastAsia="Arial"/>
          <w:sz w:val="10"/>
          <w:szCs w:val="10"/>
          <w:spacing w:val="0"/>
          <w:w w:val="105"/>
        </w:rPr>
        <w:t>с</w:t>
      </w:r>
      <w:r>
        <w:rPr>
          <w:rFonts w:ascii="Arial" w:hAnsi="Arial" w:cs="Arial" w:eastAsia="Arial"/>
          <w:sz w:val="10"/>
          <w:szCs w:val="10"/>
          <w:spacing w:val="-1"/>
          <w:w w:val="105"/>
        </w:rPr>
        <w:t>т</w:t>
      </w:r>
      <w:r>
        <w:rPr>
          <w:rFonts w:ascii="Arial" w:hAnsi="Arial" w:cs="Arial" w:eastAsia="Arial"/>
          <w:sz w:val="10"/>
          <w:szCs w:val="10"/>
          <w:spacing w:val="0"/>
          <w:w w:val="105"/>
        </w:rPr>
        <w:t>ь</w:t>
      </w:r>
      <w:r>
        <w:rPr>
          <w:rFonts w:ascii="Arial" w:hAnsi="Arial" w:cs="Arial" w:eastAsia="Arial"/>
          <w:sz w:val="10"/>
          <w:szCs w:val="10"/>
          <w:spacing w:val="0"/>
          <w:w w:val="100"/>
        </w:rPr>
      </w:r>
    </w:p>
    <w:p>
      <w:pPr>
        <w:spacing w:before="96" w:after="0" w:line="113" w:lineRule="exact"/>
        <w:ind w:left="5223" w:right="3360"/>
        <w:jc w:val="center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spacing w:val="-1"/>
          <w:w w:val="100"/>
        </w:rPr>
        <w:t>е</w:t>
      </w:r>
      <w:r>
        <w:rPr>
          <w:rFonts w:ascii="Arial" w:hAnsi="Arial" w:cs="Arial" w:eastAsia="Arial"/>
          <w:sz w:val="10"/>
          <w:szCs w:val="10"/>
          <w:spacing w:val="0"/>
          <w:w w:val="100"/>
        </w:rPr>
        <w:t>)</w:t>
      </w:r>
      <w:r>
        <w:rPr>
          <w:rFonts w:ascii="Arial" w:hAnsi="Arial" w:cs="Arial" w:eastAsia="Arial"/>
          <w:sz w:val="10"/>
          <w:szCs w:val="10"/>
          <w:spacing w:val="9"/>
          <w:w w:val="100"/>
        </w:rPr>
        <w:t> </w:t>
      </w:r>
      <w:r>
        <w:rPr>
          <w:rFonts w:ascii="Arial" w:hAnsi="Arial" w:cs="Arial" w:eastAsia="Arial"/>
          <w:sz w:val="10"/>
          <w:szCs w:val="10"/>
          <w:spacing w:val="-2"/>
          <w:w w:val="104"/>
        </w:rPr>
        <w:t>ч</w:t>
      </w:r>
      <w:r>
        <w:rPr>
          <w:rFonts w:ascii="Arial" w:hAnsi="Arial" w:cs="Arial" w:eastAsia="Arial"/>
          <w:sz w:val="10"/>
          <w:szCs w:val="10"/>
          <w:spacing w:val="-1"/>
          <w:w w:val="104"/>
        </w:rPr>
        <w:t>а</w:t>
      </w:r>
      <w:r>
        <w:rPr>
          <w:rFonts w:ascii="Arial" w:hAnsi="Arial" w:cs="Arial" w:eastAsia="Arial"/>
          <w:sz w:val="10"/>
          <w:szCs w:val="10"/>
          <w:spacing w:val="0"/>
          <w:w w:val="104"/>
        </w:rPr>
        <w:t>с</w:t>
      </w:r>
      <w:r>
        <w:rPr>
          <w:rFonts w:ascii="Arial" w:hAnsi="Arial" w:cs="Arial" w:eastAsia="Arial"/>
          <w:sz w:val="10"/>
          <w:szCs w:val="10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7" w:after="0" w:line="240" w:lineRule="auto"/>
        <w:ind w:left="3157" w:right="5507"/>
        <w:jc w:val="center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spacing w:val="-1"/>
          <w:w w:val="105"/>
        </w:rPr>
        <w:t>37%</w:t>
      </w:r>
      <w:r>
        <w:rPr>
          <w:rFonts w:ascii="Arial" w:hAnsi="Arial" w:cs="Arial" w:eastAsia="Arial"/>
          <w:sz w:val="10"/>
          <w:szCs w:val="10"/>
          <w:spacing w:val="0"/>
          <w:w w:val="100"/>
        </w:rPr>
      </w:r>
    </w:p>
    <w:p>
      <w:pPr>
        <w:spacing w:before="97" w:after="0" w:line="240" w:lineRule="auto"/>
        <w:ind w:left="265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?</w:t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9" w:lineRule="auto"/>
        <w:ind w:left="109" w:right="4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пах,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49" w:after="0" w:line="113" w:lineRule="exact"/>
        <w:ind w:left="4100" w:right="4623"/>
        <w:jc w:val="center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spacing w:val="-1"/>
          <w:w w:val="102"/>
        </w:rPr>
        <w:t>0%</w:t>
      </w:r>
      <w:r>
        <w:rPr>
          <w:rFonts w:ascii="Arial" w:hAnsi="Arial" w:cs="Arial" w:eastAsia="Arial"/>
          <w:sz w:val="10"/>
          <w:szCs w:val="10"/>
          <w:spacing w:val="0"/>
          <w:w w:val="10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49" w:after="0" w:line="113" w:lineRule="exact"/>
        <w:ind w:left="3160" w:right="5507"/>
        <w:jc w:val="center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spacing w:val="-1"/>
          <w:w w:val="102"/>
        </w:rPr>
        <w:t>30%</w:t>
      </w:r>
      <w:r>
        <w:rPr>
          <w:rFonts w:ascii="Arial" w:hAnsi="Arial" w:cs="Arial" w:eastAsia="Arial"/>
          <w:sz w:val="10"/>
          <w:szCs w:val="10"/>
          <w:spacing w:val="0"/>
          <w:w w:val="100"/>
        </w:rPr>
      </w:r>
    </w:p>
    <w:p>
      <w:pPr>
        <w:spacing w:line="113" w:lineRule="exact" w:after="0"/>
        <w:jc w:val="center"/>
        <w:rPr>
          <w:rFonts w:ascii="Arial" w:hAnsi="Arial" w:cs="Arial" w:eastAsia="Arial"/>
          <w:sz w:val="10"/>
          <w:szCs w:val="10"/>
        </w:rPr>
        <w:sectPr>
          <w:type w:val="continuous"/>
          <w:pgSz w:w="11920" w:h="16840"/>
          <w:pgMar w:top="1500" w:bottom="280" w:left="1480" w:right="1480"/>
        </w:sectPr>
      </w:pPr>
      <w:rPr/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righ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spacing w:val="-1"/>
          <w:w w:val="102"/>
        </w:rPr>
        <w:t>50%</w:t>
      </w:r>
      <w:r>
        <w:rPr>
          <w:rFonts w:ascii="Arial" w:hAnsi="Arial" w:cs="Arial" w:eastAsia="Arial"/>
          <w:sz w:val="10"/>
          <w:szCs w:val="10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11"/>
          <w:szCs w:val="11"/>
          <w:spacing w:val="1"/>
          <w:w w:val="100"/>
        </w:rPr>
        <w:t>а</w:t>
      </w:r>
      <w:r>
        <w:rPr>
          <w:rFonts w:ascii="Arial" w:hAnsi="Arial" w:cs="Arial" w:eastAsia="Arial"/>
          <w:sz w:val="11"/>
          <w:szCs w:val="11"/>
          <w:spacing w:val="0"/>
          <w:w w:val="100"/>
        </w:rPr>
        <w:t>)</w:t>
      </w:r>
      <w:r>
        <w:rPr>
          <w:rFonts w:ascii="Arial" w:hAnsi="Arial" w:cs="Arial" w:eastAsia="Arial"/>
          <w:sz w:val="11"/>
          <w:szCs w:val="11"/>
          <w:spacing w:val="9"/>
          <w:w w:val="100"/>
        </w:rPr>
        <w:t> </w:t>
      </w:r>
      <w:r>
        <w:rPr>
          <w:rFonts w:ascii="Arial" w:hAnsi="Arial" w:cs="Arial" w:eastAsia="Arial"/>
          <w:sz w:val="11"/>
          <w:szCs w:val="11"/>
          <w:spacing w:val="-1"/>
          <w:w w:val="107"/>
        </w:rPr>
        <w:t>і</w:t>
      </w:r>
      <w:r>
        <w:rPr>
          <w:rFonts w:ascii="Arial" w:hAnsi="Arial" w:cs="Arial" w:eastAsia="Arial"/>
          <w:sz w:val="11"/>
          <w:szCs w:val="11"/>
          <w:spacing w:val="-4"/>
          <w:w w:val="107"/>
        </w:rPr>
        <w:t>н</w:t>
      </w:r>
      <w:r>
        <w:rPr>
          <w:rFonts w:ascii="Arial" w:hAnsi="Arial" w:cs="Arial" w:eastAsia="Arial"/>
          <w:sz w:val="11"/>
          <w:szCs w:val="11"/>
          <w:spacing w:val="-2"/>
          <w:w w:val="107"/>
        </w:rPr>
        <w:t>д</w:t>
      </w:r>
      <w:r>
        <w:rPr>
          <w:rFonts w:ascii="Arial" w:hAnsi="Arial" w:cs="Arial" w:eastAsia="Arial"/>
          <w:sz w:val="11"/>
          <w:szCs w:val="11"/>
          <w:spacing w:val="0"/>
          <w:w w:val="107"/>
        </w:rPr>
        <w:t>и</w:t>
      </w:r>
      <w:r>
        <w:rPr>
          <w:rFonts w:ascii="Arial" w:hAnsi="Arial" w:cs="Arial" w:eastAsia="Arial"/>
          <w:sz w:val="11"/>
          <w:szCs w:val="11"/>
          <w:spacing w:val="-1"/>
          <w:w w:val="107"/>
        </w:rPr>
        <w:t>в</w:t>
      </w:r>
      <w:r>
        <w:rPr>
          <w:rFonts w:ascii="Arial" w:hAnsi="Arial" w:cs="Arial" w:eastAsia="Arial"/>
          <w:sz w:val="11"/>
          <w:szCs w:val="11"/>
          <w:spacing w:val="-1"/>
          <w:w w:val="107"/>
        </w:rPr>
        <w:t>і</w:t>
      </w:r>
      <w:r>
        <w:rPr>
          <w:rFonts w:ascii="Arial" w:hAnsi="Arial" w:cs="Arial" w:eastAsia="Arial"/>
          <w:sz w:val="11"/>
          <w:szCs w:val="11"/>
          <w:spacing w:val="-2"/>
          <w:w w:val="107"/>
        </w:rPr>
        <w:t>д</w:t>
      </w:r>
      <w:r>
        <w:rPr>
          <w:rFonts w:ascii="Arial" w:hAnsi="Arial" w:cs="Arial" w:eastAsia="Arial"/>
          <w:sz w:val="11"/>
          <w:szCs w:val="11"/>
          <w:spacing w:val="-3"/>
          <w:w w:val="107"/>
        </w:rPr>
        <w:t>у</w:t>
      </w:r>
      <w:r>
        <w:rPr>
          <w:rFonts w:ascii="Arial" w:hAnsi="Arial" w:cs="Arial" w:eastAsia="Arial"/>
          <w:sz w:val="11"/>
          <w:szCs w:val="11"/>
          <w:spacing w:val="1"/>
          <w:w w:val="107"/>
        </w:rPr>
        <w:t>а</w:t>
      </w:r>
      <w:r>
        <w:rPr>
          <w:rFonts w:ascii="Arial" w:hAnsi="Arial" w:cs="Arial" w:eastAsia="Arial"/>
          <w:sz w:val="11"/>
          <w:szCs w:val="11"/>
          <w:spacing w:val="-2"/>
          <w:w w:val="107"/>
        </w:rPr>
        <w:t>л</w:t>
      </w:r>
      <w:r>
        <w:rPr>
          <w:rFonts w:ascii="Arial" w:hAnsi="Arial" w:cs="Arial" w:eastAsia="Arial"/>
          <w:sz w:val="11"/>
          <w:szCs w:val="11"/>
          <w:spacing w:val="0"/>
          <w:w w:val="107"/>
        </w:rPr>
        <w:t>ь</w:t>
      </w:r>
      <w:r>
        <w:rPr>
          <w:rFonts w:ascii="Arial" w:hAnsi="Arial" w:cs="Arial" w:eastAsia="Arial"/>
          <w:sz w:val="11"/>
          <w:szCs w:val="11"/>
          <w:spacing w:val="-4"/>
          <w:w w:val="107"/>
        </w:rPr>
        <w:t>н</w:t>
      </w:r>
      <w:r>
        <w:rPr>
          <w:rFonts w:ascii="Arial" w:hAnsi="Arial" w:cs="Arial" w:eastAsia="Arial"/>
          <w:sz w:val="11"/>
          <w:szCs w:val="11"/>
          <w:spacing w:val="1"/>
          <w:w w:val="107"/>
        </w:rPr>
        <w:t>о</w:t>
      </w:r>
      <w:r>
        <w:rPr>
          <w:rFonts w:ascii="Arial" w:hAnsi="Arial" w:cs="Arial" w:eastAsia="Arial"/>
          <w:sz w:val="11"/>
          <w:szCs w:val="11"/>
          <w:spacing w:val="0"/>
          <w:w w:val="107"/>
        </w:rPr>
        <w:t>;</w:t>
      </w:r>
      <w:r>
        <w:rPr>
          <w:rFonts w:ascii="Arial" w:hAnsi="Arial" w:cs="Arial" w:eastAsia="Arial"/>
          <w:sz w:val="11"/>
          <w:szCs w:val="11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11"/>
          <w:szCs w:val="11"/>
          <w:spacing w:val="-1"/>
          <w:w w:val="100"/>
        </w:rPr>
        <w:t>б</w:t>
      </w:r>
      <w:r>
        <w:rPr>
          <w:rFonts w:ascii="Arial" w:hAnsi="Arial" w:cs="Arial" w:eastAsia="Arial"/>
          <w:sz w:val="11"/>
          <w:szCs w:val="11"/>
          <w:spacing w:val="0"/>
          <w:w w:val="100"/>
        </w:rPr>
        <w:t>)</w:t>
      </w:r>
      <w:r>
        <w:rPr>
          <w:rFonts w:ascii="Arial" w:hAnsi="Arial" w:cs="Arial" w:eastAsia="Arial"/>
          <w:sz w:val="11"/>
          <w:szCs w:val="11"/>
          <w:spacing w:val="9"/>
          <w:w w:val="100"/>
        </w:rPr>
        <w:t> </w:t>
      </w:r>
      <w:r>
        <w:rPr>
          <w:rFonts w:ascii="Arial" w:hAnsi="Arial" w:cs="Arial" w:eastAsia="Arial"/>
          <w:sz w:val="11"/>
          <w:szCs w:val="11"/>
          <w:spacing w:val="0"/>
          <w:w w:val="107"/>
        </w:rPr>
        <w:t>к</w:t>
      </w:r>
      <w:r>
        <w:rPr>
          <w:rFonts w:ascii="Arial" w:hAnsi="Arial" w:cs="Arial" w:eastAsia="Arial"/>
          <w:sz w:val="11"/>
          <w:szCs w:val="11"/>
          <w:spacing w:val="1"/>
          <w:w w:val="107"/>
        </w:rPr>
        <w:t>о</w:t>
      </w:r>
      <w:r>
        <w:rPr>
          <w:rFonts w:ascii="Arial" w:hAnsi="Arial" w:cs="Arial" w:eastAsia="Arial"/>
          <w:sz w:val="11"/>
          <w:szCs w:val="11"/>
          <w:spacing w:val="-2"/>
          <w:w w:val="107"/>
        </w:rPr>
        <w:t>л</w:t>
      </w:r>
      <w:r>
        <w:rPr>
          <w:rFonts w:ascii="Arial" w:hAnsi="Arial" w:cs="Arial" w:eastAsia="Arial"/>
          <w:sz w:val="11"/>
          <w:szCs w:val="11"/>
          <w:spacing w:val="1"/>
          <w:w w:val="107"/>
        </w:rPr>
        <w:t>е</w:t>
      </w:r>
      <w:r>
        <w:rPr>
          <w:rFonts w:ascii="Arial" w:hAnsi="Arial" w:cs="Arial" w:eastAsia="Arial"/>
          <w:sz w:val="11"/>
          <w:szCs w:val="11"/>
          <w:spacing w:val="0"/>
          <w:w w:val="107"/>
        </w:rPr>
        <w:t>к</w:t>
      </w:r>
      <w:r>
        <w:rPr>
          <w:rFonts w:ascii="Arial" w:hAnsi="Arial" w:cs="Arial" w:eastAsia="Arial"/>
          <w:sz w:val="11"/>
          <w:szCs w:val="11"/>
          <w:spacing w:val="2"/>
          <w:w w:val="107"/>
        </w:rPr>
        <w:t>т</w:t>
      </w:r>
      <w:r>
        <w:rPr>
          <w:rFonts w:ascii="Arial" w:hAnsi="Arial" w:cs="Arial" w:eastAsia="Arial"/>
          <w:sz w:val="11"/>
          <w:szCs w:val="11"/>
          <w:spacing w:val="0"/>
          <w:w w:val="107"/>
        </w:rPr>
        <w:t>и</w:t>
      </w:r>
      <w:r>
        <w:rPr>
          <w:rFonts w:ascii="Arial" w:hAnsi="Arial" w:cs="Arial" w:eastAsia="Arial"/>
          <w:sz w:val="11"/>
          <w:szCs w:val="11"/>
          <w:spacing w:val="-1"/>
          <w:w w:val="107"/>
        </w:rPr>
        <w:t>в</w:t>
      </w:r>
      <w:r>
        <w:rPr>
          <w:rFonts w:ascii="Arial" w:hAnsi="Arial" w:cs="Arial" w:eastAsia="Arial"/>
          <w:sz w:val="11"/>
          <w:szCs w:val="11"/>
          <w:spacing w:val="-4"/>
          <w:w w:val="107"/>
        </w:rPr>
        <w:t>н</w:t>
      </w:r>
      <w:r>
        <w:rPr>
          <w:rFonts w:ascii="Arial" w:hAnsi="Arial" w:cs="Arial" w:eastAsia="Arial"/>
          <w:sz w:val="11"/>
          <w:szCs w:val="11"/>
          <w:spacing w:val="1"/>
          <w:w w:val="107"/>
        </w:rPr>
        <w:t>о</w:t>
      </w:r>
      <w:r>
        <w:rPr>
          <w:rFonts w:ascii="Arial" w:hAnsi="Arial" w:cs="Arial" w:eastAsia="Arial"/>
          <w:sz w:val="11"/>
          <w:szCs w:val="11"/>
          <w:spacing w:val="0"/>
          <w:w w:val="107"/>
        </w:rPr>
        <w:t>;</w:t>
      </w:r>
      <w:r>
        <w:rPr>
          <w:rFonts w:ascii="Arial" w:hAnsi="Arial" w:cs="Arial" w:eastAsia="Arial"/>
          <w:sz w:val="11"/>
          <w:szCs w:val="11"/>
          <w:spacing w:val="0"/>
          <w:w w:val="100"/>
        </w:rPr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11"/>
          <w:szCs w:val="11"/>
          <w:spacing w:val="-1"/>
          <w:w w:val="100"/>
        </w:rPr>
        <w:t>в</w:t>
      </w:r>
      <w:r>
        <w:rPr>
          <w:rFonts w:ascii="Arial" w:hAnsi="Arial" w:cs="Arial" w:eastAsia="Arial"/>
          <w:sz w:val="11"/>
          <w:szCs w:val="11"/>
          <w:spacing w:val="0"/>
          <w:w w:val="100"/>
        </w:rPr>
        <w:t>)</w:t>
      </w:r>
      <w:r>
        <w:rPr>
          <w:rFonts w:ascii="Arial" w:hAnsi="Arial" w:cs="Arial" w:eastAsia="Arial"/>
          <w:sz w:val="11"/>
          <w:szCs w:val="11"/>
          <w:spacing w:val="9"/>
          <w:w w:val="100"/>
        </w:rPr>
        <w:t> </w:t>
      </w:r>
      <w:r>
        <w:rPr>
          <w:rFonts w:ascii="Arial" w:hAnsi="Arial" w:cs="Arial" w:eastAsia="Arial"/>
          <w:sz w:val="11"/>
          <w:szCs w:val="11"/>
          <w:spacing w:val="0"/>
          <w:w w:val="100"/>
        </w:rPr>
        <w:t>в</w:t>
      </w:r>
      <w:r>
        <w:rPr>
          <w:rFonts w:ascii="Arial" w:hAnsi="Arial" w:cs="Arial" w:eastAsia="Arial"/>
          <w:sz w:val="11"/>
          <w:szCs w:val="11"/>
          <w:spacing w:val="3"/>
          <w:w w:val="100"/>
        </w:rPr>
        <w:t> </w:t>
      </w:r>
      <w:r>
        <w:rPr>
          <w:rFonts w:ascii="Arial" w:hAnsi="Arial" w:cs="Arial" w:eastAsia="Arial"/>
          <w:sz w:val="11"/>
          <w:szCs w:val="11"/>
          <w:spacing w:val="-4"/>
          <w:w w:val="107"/>
        </w:rPr>
        <w:t>н</w:t>
      </w:r>
      <w:r>
        <w:rPr>
          <w:rFonts w:ascii="Arial" w:hAnsi="Arial" w:cs="Arial" w:eastAsia="Arial"/>
          <w:sz w:val="11"/>
          <w:szCs w:val="11"/>
          <w:spacing w:val="1"/>
          <w:w w:val="107"/>
        </w:rPr>
        <w:t>е</w:t>
      </w:r>
      <w:r>
        <w:rPr>
          <w:rFonts w:ascii="Arial" w:hAnsi="Arial" w:cs="Arial" w:eastAsia="Arial"/>
          <w:sz w:val="11"/>
          <w:szCs w:val="11"/>
          <w:spacing w:val="-1"/>
          <w:w w:val="107"/>
        </w:rPr>
        <w:t>в</w:t>
      </w:r>
      <w:r>
        <w:rPr>
          <w:rFonts w:ascii="Arial" w:hAnsi="Arial" w:cs="Arial" w:eastAsia="Arial"/>
          <w:sz w:val="11"/>
          <w:szCs w:val="11"/>
          <w:spacing w:val="1"/>
          <w:w w:val="107"/>
        </w:rPr>
        <w:t>е</w:t>
      </w:r>
      <w:r>
        <w:rPr>
          <w:rFonts w:ascii="Arial" w:hAnsi="Arial" w:cs="Arial" w:eastAsia="Arial"/>
          <w:sz w:val="11"/>
          <w:szCs w:val="11"/>
          <w:spacing w:val="-2"/>
          <w:w w:val="107"/>
        </w:rPr>
        <w:t>л</w:t>
      </w:r>
      <w:r>
        <w:rPr>
          <w:rFonts w:ascii="Arial" w:hAnsi="Arial" w:cs="Arial" w:eastAsia="Arial"/>
          <w:sz w:val="11"/>
          <w:szCs w:val="11"/>
          <w:spacing w:val="0"/>
          <w:w w:val="107"/>
        </w:rPr>
        <w:t>иких</w:t>
      </w:r>
      <w:r>
        <w:rPr>
          <w:rFonts w:ascii="Arial" w:hAnsi="Arial" w:cs="Arial" w:eastAsia="Arial"/>
          <w:sz w:val="11"/>
          <w:szCs w:val="11"/>
          <w:spacing w:val="-5"/>
          <w:w w:val="107"/>
        </w:rPr>
        <w:t> </w:t>
      </w:r>
      <w:r>
        <w:rPr>
          <w:rFonts w:ascii="Arial" w:hAnsi="Arial" w:cs="Arial" w:eastAsia="Arial"/>
          <w:sz w:val="11"/>
          <w:szCs w:val="11"/>
          <w:spacing w:val="-2"/>
          <w:w w:val="107"/>
        </w:rPr>
        <w:t>г</w:t>
      </w:r>
      <w:r>
        <w:rPr>
          <w:rFonts w:ascii="Arial" w:hAnsi="Arial" w:cs="Arial" w:eastAsia="Arial"/>
          <w:sz w:val="11"/>
          <w:szCs w:val="11"/>
          <w:spacing w:val="-4"/>
          <w:w w:val="107"/>
        </w:rPr>
        <w:t>р</w:t>
      </w:r>
      <w:r>
        <w:rPr>
          <w:rFonts w:ascii="Arial" w:hAnsi="Arial" w:cs="Arial" w:eastAsia="Arial"/>
          <w:sz w:val="11"/>
          <w:szCs w:val="11"/>
          <w:spacing w:val="-3"/>
          <w:w w:val="107"/>
        </w:rPr>
        <w:t>у</w:t>
      </w:r>
      <w:r>
        <w:rPr>
          <w:rFonts w:ascii="Arial" w:hAnsi="Arial" w:cs="Arial" w:eastAsia="Arial"/>
          <w:sz w:val="11"/>
          <w:szCs w:val="11"/>
          <w:spacing w:val="-2"/>
          <w:w w:val="107"/>
        </w:rPr>
        <w:t>п</w:t>
      </w:r>
      <w:r>
        <w:rPr>
          <w:rFonts w:ascii="Arial" w:hAnsi="Arial" w:cs="Arial" w:eastAsia="Arial"/>
          <w:sz w:val="11"/>
          <w:szCs w:val="11"/>
          <w:spacing w:val="1"/>
          <w:w w:val="107"/>
        </w:rPr>
        <w:t>а</w:t>
      </w:r>
      <w:r>
        <w:rPr>
          <w:rFonts w:ascii="Arial" w:hAnsi="Arial" w:cs="Arial" w:eastAsia="Arial"/>
          <w:sz w:val="11"/>
          <w:szCs w:val="11"/>
          <w:spacing w:val="-3"/>
          <w:w w:val="107"/>
        </w:rPr>
        <w:t>х</w:t>
      </w:r>
      <w:r>
        <w:rPr>
          <w:rFonts w:ascii="Arial" w:hAnsi="Arial" w:cs="Arial" w:eastAsia="Arial"/>
          <w:sz w:val="11"/>
          <w:szCs w:val="11"/>
          <w:spacing w:val="0"/>
          <w:w w:val="107"/>
        </w:rPr>
        <w:t>;</w:t>
      </w:r>
      <w:r>
        <w:rPr>
          <w:rFonts w:ascii="Arial" w:hAnsi="Arial" w:cs="Arial" w:eastAsia="Arial"/>
          <w:sz w:val="11"/>
          <w:szCs w:val="11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126" w:lineRule="exact"/>
        <w:ind w:right="-20"/>
        <w:jc w:val="left"/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11"/>
          <w:szCs w:val="11"/>
          <w:spacing w:val="-2"/>
          <w:w w:val="100"/>
        </w:rPr>
        <w:t>г</w:t>
      </w:r>
      <w:r>
        <w:rPr>
          <w:rFonts w:ascii="Arial" w:hAnsi="Arial" w:cs="Arial" w:eastAsia="Arial"/>
          <w:sz w:val="11"/>
          <w:szCs w:val="11"/>
          <w:spacing w:val="0"/>
          <w:w w:val="100"/>
        </w:rPr>
        <w:t>)</w:t>
      </w:r>
      <w:r>
        <w:rPr>
          <w:rFonts w:ascii="Arial" w:hAnsi="Arial" w:cs="Arial" w:eastAsia="Arial"/>
          <w:sz w:val="11"/>
          <w:szCs w:val="11"/>
          <w:spacing w:val="7"/>
          <w:w w:val="100"/>
        </w:rPr>
        <w:t> </w:t>
      </w:r>
      <w:r>
        <w:rPr>
          <w:rFonts w:ascii="Arial" w:hAnsi="Arial" w:cs="Arial" w:eastAsia="Arial"/>
          <w:sz w:val="11"/>
          <w:szCs w:val="11"/>
          <w:spacing w:val="0"/>
          <w:w w:val="100"/>
        </w:rPr>
        <w:t>в</w:t>
      </w:r>
      <w:r>
        <w:rPr>
          <w:rFonts w:ascii="Arial" w:hAnsi="Arial" w:cs="Arial" w:eastAsia="Arial"/>
          <w:sz w:val="11"/>
          <w:szCs w:val="11"/>
          <w:spacing w:val="3"/>
          <w:w w:val="100"/>
        </w:rPr>
        <w:t> </w:t>
      </w:r>
      <w:r>
        <w:rPr>
          <w:rFonts w:ascii="Arial" w:hAnsi="Arial" w:cs="Arial" w:eastAsia="Arial"/>
          <w:sz w:val="11"/>
          <w:szCs w:val="11"/>
          <w:spacing w:val="-2"/>
          <w:w w:val="107"/>
        </w:rPr>
        <w:t>п</w:t>
      </w:r>
      <w:r>
        <w:rPr>
          <w:rFonts w:ascii="Arial" w:hAnsi="Arial" w:cs="Arial" w:eastAsia="Arial"/>
          <w:sz w:val="11"/>
          <w:szCs w:val="11"/>
          <w:spacing w:val="1"/>
          <w:w w:val="107"/>
        </w:rPr>
        <w:t>а</w:t>
      </w:r>
      <w:r>
        <w:rPr>
          <w:rFonts w:ascii="Arial" w:hAnsi="Arial" w:cs="Arial" w:eastAsia="Arial"/>
          <w:sz w:val="11"/>
          <w:szCs w:val="11"/>
          <w:spacing w:val="-4"/>
          <w:w w:val="107"/>
        </w:rPr>
        <w:t>р</w:t>
      </w:r>
      <w:r>
        <w:rPr>
          <w:rFonts w:ascii="Arial" w:hAnsi="Arial" w:cs="Arial" w:eastAsia="Arial"/>
          <w:sz w:val="11"/>
          <w:szCs w:val="11"/>
          <w:spacing w:val="1"/>
          <w:w w:val="107"/>
        </w:rPr>
        <w:t>а</w:t>
      </w:r>
      <w:r>
        <w:rPr>
          <w:rFonts w:ascii="Arial" w:hAnsi="Arial" w:cs="Arial" w:eastAsia="Arial"/>
          <w:sz w:val="11"/>
          <w:szCs w:val="11"/>
          <w:spacing w:val="-3"/>
          <w:w w:val="107"/>
        </w:rPr>
        <w:t>х</w:t>
      </w:r>
      <w:r>
        <w:rPr>
          <w:rFonts w:ascii="Arial" w:hAnsi="Arial" w:cs="Arial" w:eastAsia="Arial"/>
          <w:sz w:val="11"/>
          <w:szCs w:val="11"/>
          <w:spacing w:val="0"/>
          <w:w w:val="107"/>
        </w:rPr>
        <w:t>.</w:t>
      </w:r>
      <w:r>
        <w:rPr>
          <w:rFonts w:ascii="Arial" w:hAnsi="Arial" w:cs="Arial" w:eastAsia="Arial"/>
          <w:sz w:val="11"/>
          <w:szCs w:val="11"/>
          <w:spacing w:val="0"/>
          <w:w w:val="100"/>
        </w:rPr>
      </w:r>
    </w:p>
    <w:p>
      <w:pPr>
        <w:spacing w:line="126" w:lineRule="exact" w:after="0"/>
        <w:jc w:val="left"/>
        <w:rPr>
          <w:rFonts w:ascii="Arial" w:hAnsi="Arial" w:cs="Arial" w:eastAsia="Arial"/>
          <w:sz w:val="11"/>
          <w:szCs w:val="11"/>
        </w:rPr>
        <w:sectPr>
          <w:type w:val="continuous"/>
          <w:pgSz w:w="11920" w:h="16840"/>
          <w:pgMar w:top="1500" w:bottom="280" w:left="1480" w:right="1480"/>
          <w:cols w:num="2" w:equalWidth="0">
            <w:col w:w="5396" w:space="315"/>
            <w:col w:w="3249"/>
          </w:cols>
        </w:sectPr>
      </w:pPr>
      <w:rPr/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9" w:after="0" w:line="113" w:lineRule="exact"/>
        <w:ind w:left="3376" w:right="5291"/>
        <w:jc w:val="center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0"/>
          <w:szCs w:val="10"/>
          <w:spacing w:val="-1"/>
          <w:w w:val="102"/>
        </w:rPr>
        <w:t>20%</w:t>
      </w:r>
      <w:r>
        <w:rPr>
          <w:rFonts w:ascii="Arial" w:hAnsi="Arial" w:cs="Arial" w:eastAsia="Arial"/>
          <w:sz w:val="10"/>
          <w:szCs w:val="10"/>
          <w:spacing w:val="0"/>
          <w:w w:val="100"/>
        </w:rPr>
      </w:r>
    </w:p>
    <w:p>
      <w:pPr>
        <w:spacing w:before="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2" w:after="0" w:line="240" w:lineRule="auto"/>
        <w:ind w:left="3208" w:right="318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47.703094pt;margin-top:-120.328461pt;width:293.664939pt;height:109.69595pt;mso-position-horizontal-relative:page;mso-position-vertical-relative:paragraph;z-index:-619" coordorigin="2954,-2407" coordsize="5873,2194">
            <v:group style="position:absolute;left:2957;top:-2404;width:5868;height:2189" coordorigin="2957,-2404" coordsize="5868,2189">
              <v:shape style="position:absolute;left:2957;top:-2404;width:5868;height:2189" coordorigin="2957,-2404" coordsize="5868,2189" path="m2957,101l8825,101,8825,-2088,2957,-2088,2957,101e" filled="t" fillcolor="#FFFFFF" stroked="f">
                <v:path arrowok="t"/>
                <v:fill/>
              </v:shape>
            </v:group>
            <v:group style="position:absolute;left:2957;top:-2404;width:5868;height:2189" coordorigin="2957,-2404" coordsize="5868,2189">
              <v:shape style="position:absolute;left:2957;top:-2404;width:5868;height:2189" coordorigin="2957,-2404" coordsize="5868,2189" path="m8825,101l8825,-2088e" filled="f" stroked="t" strokeweight=".256223pt" strokecolor="#000000">
                <v:path arrowok="t"/>
              </v:shape>
              <v:shape style="position:absolute;left:2957;top:-2404;width:5868;height:2189" coordorigin="2957,-2404" coordsize="5868,2189" path="m2957,-2088l2957,101e" filled="f" stroked="t" strokeweight=".256223pt" strokecolor="#000000">
                <v:path arrowok="t"/>
              </v:shape>
            </v:group>
            <v:group style="position:absolute;left:5670;top:-2156;width:951;height:1880" coordorigin="5670,-2156" coordsize="951,1880">
              <v:shape style="position:absolute;left:5670;top:-2156;width:951;height:1880" coordorigin="5670,-2156" coordsize="951,1880" path="m5675,-2156l5675,-1219,5670,-281,5675,-281,5675,-276,5752,-279,5827,-289,5901,-304,5972,-324,6042,-351,6108,-382,6171,-418,6232,-459,6289,-504,6342,-553,6392,-607,6437,-663,6478,-724,6514,-787,6546,-853,6572,-922,6593,-993,6608,-1067,6617,-1142,6620,-1219,6617,-1296,6608,-1371,6593,-1444,6572,-1515,6546,-1584,6514,-1649,6478,-1712,6437,-1772,6392,-1829,6342,-1882,6289,-1930,6232,-1975,6171,-2016,6108,-2052,6042,-2083,5972,-2108,5901,-2129,5827,-2144,5752,-2153,5675,-2156e" filled="t" fillcolor="#9999FF" stroked="f">
                <v:path arrowok="t"/>
                <v:fill/>
              </v:shape>
            </v:group>
            <v:group style="position:absolute;left:5670;top:-2161;width:951;height:1885" coordorigin="5670,-2161" coordsize="951,1885">
              <v:shape style="position:absolute;left:5670;top:-2161;width:951;height:1885" coordorigin="5670,-2161" coordsize="951,1885" path="m5670,-281l5675,-281,5675,-276,5752,-279,5827,-289,5901,-304,5972,-324,6042,-351,6108,-382,6171,-418,6232,-459,6289,-504,6342,-553,6392,-607,6437,-663,6478,-724,6514,-787,6546,-853,6572,-922,6593,-993,6608,-1067,6617,-1142,6620,-1219,6617,-1296,6608,-1371,6593,-1444,6572,-1515,6546,-1584,6514,-1649,6478,-1712,6437,-1772,6392,-1829,6342,-1882,6289,-1930,6232,-1975,6171,-2016,6108,-2052,6042,-2083,5972,-2108,5901,-2129,5827,-2144,5752,-2153,5675,-2156,5675,-2161,5675,-2156,5675,-1219,5670,-281xe" filled="f" stroked="t" strokeweight=".256507pt" strokecolor="#000000">
                <v:path arrowok="t"/>
              </v:shape>
            </v:group>
            <v:group style="position:absolute;left:4776;top:-1219;width:899;height:938" coordorigin="4776,-1219" coordsize="899,938">
              <v:shape style="position:absolute;left:4776;top:-1219;width:899;height:938" coordorigin="4776,-1219" coordsize="899,938" path="m5675,-1219l4776,-927,4797,-870,4821,-815,4879,-712,4949,-618,5029,-534,5119,-460,5217,-398,5322,-348,5433,-311,5550,-289,5670,-281,5675,-1219e" filled="t" fillcolor="#993366" stroked="f">
                <v:path arrowok="t"/>
                <v:fill/>
              </v:shape>
            </v:group>
            <v:group style="position:absolute;left:4776;top:-1219;width:899;height:938" coordorigin="4776,-1219" coordsize="899,938">
              <v:shape style="position:absolute;left:4776;top:-1219;width:899;height:938" coordorigin="4776,-1219" coordsize="899,938" path="m4776,-927l4797,-870,4849,-763,4913,-664,4988,-574,5073,-495,5167,-427,5269,-371,5377,-328,5491,-298,5609,-283,5670,-281,5675,-1219,4776,-927xe" filled="f" stroked="t" strokeweight=".256243pt" strokecolor="#000000">
                <v:path arrowok="t"/>
              </v:shape>
            </v:group>
            <v:group style="position:absolute;left:4734;top:-2156;width:941;height:1213" coordorigin="4734,-2156" coordsize="941,1213">
              <v:shape style="position:absolute;left:4734;top:-2156;width:941;height:1213" coordorigin="4734,-2156" coordsize="941,1213" path="m5675,-2156l5597,-2153,5521,-2144,5447,-2129,5376,-2108,5307,-2083,5241,-2052,5177,-2016,5117,-1975,5061,-1930,5008,-1882,4959,-1829,4915,-1772,4874,-1712,4839,-1649,4808,-1584,4782,-1515,4762,-1444,4747,-1371,4738,-1296,4734,-1219,4734,-1179,4734,-1160,4742,-1081,4753,-1022,4767,-963,4772,-943,5675,-1219,5675,-2156e" filled="t" fillcolor="#FFFFCC" stroked="f">
                <v:path arrowok="t"/>
                <v:fill/>
              </v:shape>
            </v:group>
            <v:group style="position:absolute;left:4734;top:-2156;width:941;height:1213" coordorigin="4734,-2156" coordsize="941,1213">
              <v:shape style="position:absolute;left:4734;top:-2156;width:941;height:1213" coordorigin="4734,-2156" coordsize="941,1213" path="m5675,-2156l5597,-2153,5521,-2144,5447,-2129,5376,-2108,5307,-2083,5241,-2052,5177,-2016,5117,-1975,5061,-1930,5008,-1882,4959,-1829,4915,-1772,4874,-1712,4839,-1649,4808,-1584,4782,-1515,4762,-1444,4747,-1371,4738,-1296,4734,-1219,4734,-1179,4734,-1160,4742,-1081,4753,-1022,4767,-963,4772,-943,5675,-1219,5675,-2156xe" filled="f" stroked="t" strokeweight=".256342pt" strokecolor="#000000">
                <v:path arrowok="t"/>
              </v:shape>
            </v:group>
            <v:group style="position:absolute;left:5677;top:-2149;width:2;height:932" coordorigin="5677,-2149" coordsize="2,932">
              <v:shape style="position:absolute;left:5677;top:-2149;width:2;height:932" coordorigin="5677,-2149" coordsize="0,932" path="m5677,-1216l5677,-2149e" filled="f" stroked="t" strokeweight=".256701pt" strokecolor="#000000">
                <v:path arrowok="t"/>
              </v:shape>
            </v:group>
            <v:group style="position:absolute;left:7037;top:-1700;width:1372;height:938" coordorigin="7037,-1700" coordsize="1372,938">
              <v:shape style="position:absolute;left:7037;top:-1700;width:1372;height:938" coordorigin="7037,-1700" coordsize="1372,938" path="m7037,-763l8409,-763,8409,-1700,7037,-1700,7037,-763e" filled="t" fillcolor="#FFFFFF" stroked="f">
                <v:path arrowok="t"/>
                <v:fill/>
              </v:shape>
            </v:group>
            <v:group style="position:absolute;left:7037;top:-1700;width:1372;height:938" coordorigin="7037,-1700" coordsize="1372,938">
              <v:shape style="position:absolute;left:7037;top:-1700;width:1372;height:938" coordorigin="7037,-1700" coordsize="1372,938" path="m7037,-763l8409,-763,8409,-1700,7037,-1700,7037,-763xe" filled="f" stroked="t" strokeweight=".256049pt" strokecolor="#000000">
                <v:path arrowok="t"/>
              </v:shape>
            </v:group>
            <v:group style="position:absolute;left:7083;top:-1613;width:72;height:72" coordorigin="7083,-1613" coordsize="72,72">
              <v:shape style="position:absolute;left:7083;top:-1613;width:72;height:72" coordorigin="7083,-1613" coordsize="72,72" path="m7083,-1577l7155,-1577e" filled="f" stroked="t" strokeweight="3.680425pt" strokecolor="#9999FF">
                <v:path arrowok="t"/>
              </v:shape>
            </v:group>
            <v:group style="position:absolute;left:7083;top:-1613;width:72;height:72" coordorigin="7083,-1613" coordsize="72,72">
              <v:shape style="position:absolute;left:7083;top:-1613;width:72;height:72" coordorigin="7083,-1613" coordsize="72,72" path="m7083,-1542l7155,-1542,7155,-1613,7083,-1613,7083,-1542xe" filled="f" stroked="t" strokeweight=".256221pt" strokecolor="#000000">
                <v:path arrowok="t"/>
              </v:shape>
            </v:group>
            <v:group style="position:absolute;left:7083;top:-1383;width:72;height:72" coordorigin="7083,-1383" coordsize="72,72">
              <v:shape style="position:absolute;left:7083;top:-1383;width:72;height:72" coordorigin="7083,-1383" coordsize="72,72" path="m7083,-1347l7155,-1347e" filled="f" stroked="t" strokeweight="3.691081pt" strokecolor="#993366">
                <v:path arrowok="t"/>
              </v:shape>
            </v:group>
            <v:group style="position:absolute;left:7083;top:-1383;width:72;height:72" coordorigin="7083,-1383" coordsize="72,72">
              <v:shape style="position:absolute;left:7083;top:-1383;width:72;height:72" coordorigin="7083,-1383" coordsize="72,72" path="m7083,-1311l7155,-1311,7155,-1383,7083,-1383,7083,-1311xe" filled="f" stroked="t" strokeweight=".256222pt" strokecolor="#000000">
                <v:path arrowok="t"/>
              </v:shape>
            </v:group>
            <v:group style="position:absolute;left:7083;top:-1147;width:72;height:72" coordorigin="7083,-1147" coordsize="72,72">
              <v:shape style="position:absolute;left:7083;top:-1147;width:72;height:72" coordorigin="7083,-1147" coordsize="72,72" path="m7083,-1111l7155,-1111e" filled="f" stroked="t" strokeweight="3.691081pt" strokecolor="#FFFFCC">
                <v:path arrowok="t"/>
              </v:shape>
            </v:group>
            <v:group style="position:absolute;left:7083;top:-1147;width:72;height:72" coordorigin="7083,-1147" coordsize="72,72">
              <v:shape style="position:absolute;left:7083;top:-1147;width:72;height:72" coordorigin="7083,-1147" coordsize="72,72" path="m7083,-1075l7155,-1075,7155,-1147,7083,-1147,7083,-1075xe" filled="f" stroked="t" strokeweight=".256222pt" strokecolor="#000000">
                <v:path arrowok="t"/>
              </v:shape>
            </v:group>
            <v:group style="position:absolute;left:7083;top:-917;width:72;height:72" coordorigin="7083,-917" coordsize="72,72">
              <v:shape style="position:absolute;left:7083;top:-917;width:72;height:72" coordorigin="7083,-917" coordsize="72,72" path="m7083,-881l7155,-881e" filled="f" stroked="t" strokeweight="3.691081pt" strokecolor="#CCFFFF">
                <v:path arrowok="t"/>
              </v:shape>
            </v:group>
            <v:group style="position:absolute;left:7083;top:-917;width:72;height:72" coordorigin="7083,-917" coordsize="72,72">
              <v:shape style="position:absolute;left:7083;top:-917;width:72;height:72" coordorigin="7083,-917" coordsize="72,72" path="m7083,-845l7155,-845,7155,-917,7083,-917,7083,-845xe" filled="f" stroked="t" strokeweight=".256222pt" strokecolor="#000000">
                <v:path arrowok="t"/>
              </v:shape>
            </v:group>
            <v:group style="position:absolute;left:2957;top:-2404;width:5868;height:2189" coordorigin="2957,-2404" coordsize="5868,2189">
              <v:shape style="position:absolute;left:2957;top:-2404;width:5868;height:2189" coordorigin="2957,-2404" coordsize="5868,2189" path="m8825,101l8825,-2088e" filled="f" stroked="t" strokeweight=".256223pt" strokecolor="#000000">
                <v:path arrowok="t"/>
              </v:shape>
              <v:shape style="position:absolute;left:2957;top:-2404;width:5868;height:2189" coordorigin="2957,-2404" coordsize="5868,2189" path="m2957,-2088l2957,101e" filled="f" stroked="t" strokeweight=".256223pt" strokecolor="#000000">
                <v:path arrowok="t"/>
              </v:shape>
            </v:group>
            <v:group style="position:absolute;left:3188;top:-2380;width:5530;height:2146" coordorigin="3188,-2380" coordsize="5530,2146">
              <v:shape style="position:absolute;left:3188;top:-2380;width:5530;height:2146" coordorigin="3188,-2380" coordsize="5530,2146" path="m3188,-234l8718,-234,8718,-2380,3188,-2380,3188,-234xe" filled="f" stroked="t" strokeweight=".5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?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09" w:right="5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49.778198pt;margin-top:38.156574pt;width:297.958418pt;height:130.685933pt;mso-position-horizontal-relative:page;mso-position-vertical-relative:paragraph;z-index:-618" coordorigin="2996,763" coordsize="5959,2614">
            <v:group style="position:absolute;left:2998;top:766;width:5954;height:2609" coordorigin="2998,766" coordsize="5954,2609">
              <v:shape style="position:absolute;left:2998;top:766;width:5954;height:2609" coordorigin="2998,766" coordsize="5954,2609" path="m8952,3619l8952,1010e" filled="f" stroked="t" strokeweight=".251244pt" strokecolor="#000000">
                <v:path arrowok="t"/>
              </v:shape>
              <v:shape style="position:absolute;left:2998;top:766;width:5954;height:2609" coordorigin="2998,766" coordsize="5954,2609" path="m2998,1010l2998,3619e" filled="f" stroked="t" strokeweight=".251244pt" strokecolor="#000000">
                <v:path arrowok="t"/>
              </v:shape>
            </v:group>
            <v:group style="position:absolute;left:5141;top:1185;width:985;height:1101" coordorigin="5141,1185" coordsize="985,1101">
              <v:shape style="position:absolute;left:5141;top:1185;width:985;height:1101" coordorigin="5141,1185" coordsize="985,1101" path="m5141,1185l5141,2097,6100,2286,6113,2226,6122,2167,6126,2108,6123,2031,6113,1957,6098,1884,6076,1814,6049,1746,6016,1681,5978,1619,5936,1560,5889,1505,5837,1453,5781,1405,5722,1362,5659,1322,5593,1287,5524,1257,5452,1232,5377,1212,5300,1197,5222,1188,5141,1185e" filled="t" fillcolor="#9999FF" stroked="f">
                <v:path arrowok="t"/>
                <v:fill/>
              </v:shape>
            </v:group>
            <v:group style="position:absolute;left:5141;top:1180;width:985;height:1105" coordorigin="5141,1180" coordsize="985,1105">
              <v:shape style="position:absolute;left:5141;top:1180;width:985;height:1105" coordorigin="5141,1180" coordsize="985,1105" path="m6100,2286l6113,2226,6122,2167,6126,2108,6123,2031,6113,1957,6098,1884,6076,1814,6049,1746,6016,1681,5978,1619,5936,1560,5889,1505,5837,1453,5781,1405,5722,1362,5659,1322,5593,1287,5524,1257,5452,1232,5377,1212,5300,1197,5222,1188,5141,1185,5141,1180,5141,1185,5141,2097,6100,2286xe" filled="f" stroked="t" strokeweight=".252300pt" strokecolor="#000000">
                <v:path arrowok="t"/>
              </v:shape>
            </v:group>
            <v:group style="position:absolute;left:4964;top:2097;width:1137;height:916" coordorigin="4964,2097" coordsize="1137,916">
              <v:shape style="position:absolute;left:4964;top:2097;width:1137;height:916" coordorigin="4964,2097" coordsize="1137,916" path="m5141,2097l4964,2994,5003,3000,5023,3003,5083,3010,5123,3013,5195,3010,5265,3003,5334,2991,5401,2976,5466,2957,5529,2934,5590,2907,5648,2876,5704,2843,5757,2806,5807,2766,5855,2723,5898,2677,5939,2628,5976,2577,6009,2523,6038,2467,6063,2409,6084,2348,6100,2286,5141,2097e" filled="t" fillcolor="#993366" stroked="f">
                <v:path arrowok="t"/>
                <v:fill/>
              </v:shape>
            </v:group>
            <v:group style="position:absolute;left:4964;top:2097;width:1137;height:916" coordorigin="4964,2097" coordsize="1137,916">
              <v:shape style="position:absolute;left:4964;top:2097;width:1137;height:916" coordorigin="4964,2097" coordsize="1137,916" path="m4964,2994l5043,3006,5103,3012,5123,3013,5195,3010,5265,3003,5334,2991,5401,2976,5466,2957,5529,2934,5590,2907,5648,2876,5704,2843,5757,2806,5807,2766,5855,2723,5898,2677,5939,2628,5976,2577,6009,2523,6038,2467,6063,2409,6084,2348,6100,2286,5141,2097,4964,2994xe" filled="f" stroked="t" strokeweight=".249285pt" strokecolor="#000000">
                <v:path arrowok="t"/>
              </v:shape>
            </v:group>
            <v:group style="position:absolute;left:4161;top:1384;width:980;height:1610" coordorigin="4161,1384" coordsize="980,1610">
              <v:shape style="position:absolute;left:4161;top:1384;width:980;height:1610" coordorigin="4161,1384" coordsize="980,1610" path="m4520,1384l4455,1439,4395,1499,4342,1563,4295,1631,4255,1702,4221,1777,4195,1854,4176,1933,4165,2014,4161,2097,4163,2162,4169,2227,4181,2290,4198,2352,4219,2412,4244,2470,4274,2527,4308,2581,4345,2632,4386,2682,4431,2728,4479,2772,4530,2812,4585,2849,4642,2883,4702,2913,4764,2939,4828,2962,4895,2980,4964,2994,5141,2097,4520,1384e" filled="t" fillcolor="#FFFFCC" stroked="f">
                <v:path arrowok="t"/>
                <v:fill/>
              </v:shape>
            </v:group>
            <v:group style="position:absolute;left:4161;top:1384;width:980;height:1610" coordorigin="4161,1384" coordsize="980,1610">
              <v:shape style="position:absolute;left:4161;top:1384;width:980;height:1610" coordorigin="4161,1384" coordsize="980,1610" path="m4520,1384l4455,1439,4395,1499,4342,1563,4295,1631,4255,1702,4221,1777,4195,1854,4176,1933,4165,2014,4161,2097,4163,2162,4169,2227,4181,2290,4198,2352,4219,2412,4244,2470,4274,2527,4308,2581,4345,2632,4386,2682,4431,2728,4479,2772,4530,2812,4585,2849,4642,2883,4702,2913,4764,2939,4828,2962,4895,2980,4964,2994,5141,2097,4520,1384xe" filled="f" stroked="t" strokeweight=".255477pt" strokecolor="#000000">
                <v:path arrowok="t"/>
              </v:shape>
            </v:group>
            <v:group style="position:absolute;left:4520;top:1200;width:621;height:897" coordorigin="4520,1200" coordsize="621,897">
              <v:shape style="position:absolute;left:4520;top:1200;width:621;height:897" coordorigin="4520,1200" coordsize="621,897" path="m4969,1200l4895,1214,4823,1233,4754,1257,4687,1286,4622,1320,4560,1357,4520,1384,5141,2097,4969,1200e" filled="t" fillcolor="#CCFFFF" stroked="f">
                <v:path arrowok="t"/>
                <v:fill/>
              </v:shape>
            </v:group>
            <v:group style="position:absolute;left:4520;top:1200;width:621;height:897" coordorigin="4520,1200" coordsize="621,897">
              <v:shape style="position:absolute;left:4520;top:1200;width:621;height:897" coordorigin="4520,1200" coordsize="621,897" path="m4969,1200l4895,1214,4823,1233,4754,1257,4687,1286,4622,1320,4560,1357,4520,1384,5141,2097,4969,1200xe" filled="f" stroked="t" strokeweight=".254495pt" strokecolor="#000000">
                <v:path arrowok="t"/>
              </v:shape>
            </v:group>
            <v:group style="position:absolute;left:4973;top:1185;width:168;height:911" coordorigin="4973,1185" coordsize="168,911">
              <v:shape style="position:absolute;left:4973;top:1185;width:168;height:911" coordorigin="4973,1185" coordsize="168,911" path="m5052,1185l5033,1188,5013,1190,4993,1193,4973,1198,5141,2097,5052,1185e" filled="t" fillcolor="#660066" stroked="f">
                <v:path arrowok="t"/>
                <v:fill/>
              </v:shape>
            </v:group>
            <v:group style="position:absolute;left:4973;top:1185;width:168;height:911" coordorigin="4973,1185" coordsize="168,911">
              <v:shape style="position:absolute;left:4973;top:1185;width:168;height:911" coordorigin="4973,1185" coordsize="168,911" path="m5052,1185l5033,1188,5013,1190,4993,1193,4973,1198,5141,2097,5052,1185xe" filled="f" stroked="t" strokeweight=".259861pt" strokecolor="#000000">
                <v:path arrowok="t"/>
              </v:shape>
            </v:group>
            <v:group style="position:absolute;left:5061;top:1185;width:80;height:911" coordorigin="5061,1185" coordsize="80,911">
              <v:shape style="position:absolute;left:5061;top:1185;width:80;height:911" coordorigin="5061,1185" coordsize="80,911" path="m5141,1185l5061,1185,5141,2097,5141,1185e" filled="t" fillcolor="#FF8080" stroked="f">
                <v:path arrowok="t"/>
                <v:fill/>
              </v:shape>
            </v:group>
            <v:group style="position:absolute;left:5061;top:1185;width:80;height:911" coordorigin="5061,1185" coordsize="80,911">
              <v:shape style="position:absolute;left:5061;top:1185;width:80;height:911" coordorigin="5061,1185" coordsize="80,911" path="m5141,1185l5121,1185,5101,1185,5081,1185,5061,1185,5141,2097,5141,1185xe" filled="f" stroked="t" strokeweight=".260326pt" strokecolor="#000000">
                <v:path arrowok="t"/>
              </v:shape>
            </v:group>
            <v:group style="position:absolute;left:4940;top:1003;width:52;height:2" coordorigin="4940,1003" coordsize="52,2">
              <v:shape style="position:absolute;left:4940;top:1003;width:52;height:2" coordorigin="4940,1003" coordsize="52,0" path="m4940,1003l4992,1003e" filled="f" stroked="t" strokeweight=".242021pt" strokecolor="#000000">
                <v:path arrowok="t"/>
              </v:shape>
            </v:group>
            <v:group style="position:absolute;left:4998;top:1003;width:16;height:189" coordorigin="4998,1003" coordsize="16,189">
              <v:shape style="position:absolute;left:4998;top:1003;width:16;height:189" coordorigin="4998,1003" coordsize="16,189" path="m4998,1003l5013,1193e" filled="f" stroked="t" strokeweight=".260341pt" strokecolor="#000000">
                <v:path arrowok="t"/>
              </v:shape>
            </v:group>
            <v:group style="position:absolute;left:5029;top:834;width:52;height:2" coordorigin="5029,834" coordsize="52,2">
              <v:shape style="position:absolute;left:5029;top:834;width:52;height:2" coordorigin="5029,834" coordsize="52,0" path="m5029,834l5081,834e" filled="f" stroked="t" strokeweight=".242021pt" strokecolor="#000000">
                <v:path arrowok="t"/>
              </v:shape>
            </v:group>
            <v:group style="position:absolute;left:5086;top:834;width:10;height:349" coordorigin="5086,834" coordsize="10,349">
              <v:shape style="position:absolute;left:5086;top:834;width:10;height:349" coordorigin="5086,834" coordsize="10,349" path="m5086,834l5097,1183e" filled="f" stroked="t" strokeweight=".260449pt" strokecolor="#000000">
                <v:path arrowok="t"/>
              </v:shape>
            </v:group>
            <v:group style="position:absolute;left:6502;top:1428;width:2185;height:945" coordorigin="6502,1428" coordsize="2185,945">
              <v:shape style="position:absolute;left:6502;top:1428;width:2185;height:945" coordorigin="6502,1428" coordsize="2185,945" path="m6502,2373l8686,2373,8686,1428,6502,1428,6502,2373e" filled="t" fillcolor="#FFFFFF" stroked="f">
                <v:path arrowok="t"/>
                <v:fill/>
              </v:shape>
            </v:group>
            <v:group style="position:absolute;left:6502;top:1428;width:2185;height:945" coordorigin="6502,1428" coordsize="2185,945">
              <v:shape style="position:absolute;left:6502;top:1428;width:2185;height:945" coordorigin="6502,1428" coordsize="2185,945" path="m6502,2373l8686,2373,8686,1428,6502,1428,6502,2373xe" filled="f" stroked="t" strokeweight=".244931pt" strokecolor="#000000">
                <v:path arrowok="t"/>
              </v:shape>
            </v:group>
            <v:group style="position:absolute;left:6622;top:1486;width:63;height:58" coordorigin="6622,1486" coordsize="63,58">
              <v:shape style="position:absolute;left:6622;top:1486;width:63;height:58" coordorigin="6622,1486" coordsize="63,58" path="m6622,1515l6684,1515e" filled="f" stroked="t" strokeweight="3.014339pt" strokecolor="#9999FF">
                <v:path arrowok="t"/>
              </v:shape>
            </v:group>
            <v:group style="position:absolute;left:6622;top:1486;width:63;height:58" coordorigin="6622,1486" coordsize="63,58">
              <v:shape style="position:absolute;left:6622;top:1486;width:63;height:58" coordorigin="6622,1486" coordsize="63,58" path="m6622,1544l6684,1544,6684,1486,6622,1486,6622,1544xe" filled="f" stroked="t" strokeweight=".250599pt" strokecolor="#000000">
                <v:path arrowok="t"/>
              </v:shape>
            </v:group>
            <v:group style="position:absolute;left:6622;top:1641;width:63;height:58" coordorigin="6622,1641" coordsize="63,58">
              <v:shape style="position:absolute;left:6622;top:1641;width:63;height:58" coordorigin="6622,1641" coordsize="63,58" path="m6622,1670l6684,1670e" filled="f" stroked="t" strokeweight="3.004255pt" strokecolor="#993366">
                <v:path arrowok="t"/>
              </v:shape>
            </v:group>
            <v:group style="position:absolute;left:6622;top:1641;width:63;height:58" coordorigin="6622,1641" coordsize="63,58">
              <v:shape style="position:absolute;left:6622;top:1641;width:63;height:58" coordorigin="6622,1641" coordsize="63,58" path="m6622,1699l6684,1699,6684,1641,6622,1641,6622,1699xe" filled="f" stroked="t" strokeweight=".250567pt" strokecolor="#000000">
                <v:path arrowok="t"/>
              </v:shape>
            </v:group>
            <v:group style="position:absolute;left:6622;top:1796;width:63;height:58" coordorigin="6622,1796" coordsize="63,58">
              <v:shape style="position:absolute;left:6622;top:1796;width:63;height:58" coordorigin="6622,1796" coordsize="63,58" path="m6622,1825l6684,1825e" filled="f" stroked="t" strokeweight="3.004255pt" strokecolor="#FFFFCC">
                <v:path arrowok="t"/>
              </v:shape>
            </v:group>
            <v:group style="position:absolute;left:6622;top:1796;width:63;height:58" coordorigin="6622,1796" coordsize="63,58">
              <v:shape style="position:absolute;left:6622;top:1796;width:63;height:58" coordorigin="6622,1796" coordsize="63,58" path="m6622,1854l6684,1854,6684,1796,6622,1796,6622,1854xe" filled="f" stroked="t" strokeweight=".250567pt" strokecolor="#000000">
                <v:path arrowok="t"/>
              </v:shape>
            </v:group>
            <v:group style="position:absolute;left:6622;top:1951;width:63;height:58" coordorigin="6622,1951" coordsize="63,58">
              <v:shape style="position:absolute;left:6622;top:1951;width:63;height:58" coordorigin="6622,1951" coordsize="63,58" path="m6622,1980l6684,1980e" filled="f" stroked="t" strokeweight="3.014339pt" strokecolor="#CCFFFF">
                <v:path arrowok="t"/>
              </v:shape>
            </v:group>
            <v:group style="position:absolute;left:6622;top:1951;width:63;height:58" coordorigin="6622,1951" coordsize="63,58">
              <v:shape style="position:absolute;left:6622;top:1951;width:63;height:58" coordorigin="6622,1951" coordsize="63,58" path="m6622,2010l6684,2010,6684,1951,6622,1951,6622,2010xe" filled="f" stroked="t" strokeweight=".250599pt" strokecolor="#000000">
                <v:path arrowok="t"/>
              </v:shape>
            </v:group>
            <v:group style="position:absolute;left:6622;top:2111;width:63;height:58" coordorigin="6622,2111" coordsize="63,58">
              <v:shape style="position:absolute;left:6622;top:2111;width:63;height:58" coordorigin="6622,2111" coordsize="63,58" path="m6622,2140l6684,2140e" filled="f" stroked="t" strokeweight="3.014339pt" strokecolor="#660066">
                <v:path arrowok="t"/>
              </v:shape>
            </v:group>
            <v:group style="position:absolute;left:6622;top:2111;width:63;height:58" coordorigin="6622,2111" coordsize="63,58">
              <v:shape style="position:absolute;left:6622;top:2111;width:63;height:58" coordorigin="6622,2111" coordsize="63,58" path="m6622,2169l6684,2169,6684,2111,6622,2111,6622,2169xe" filled="f" stroked="t" strokeweight=".250599pt" strokecolor="#000000">
                <v:path arrowok="t"/>
              </v:shape>
            </v:group>
            <v:group style="position:absolute;left:6622;top:2267;width:63;height:58" coordorigin="6622,2267" coordsize="63,58">
              <v:shape style="position:absolute;left:6622;top:2267;width:63;height:58" coordorigin="6622,2267" coordsize="63,58" path="m6622,2296l6684,2296e" filled="f" stroked="t" strokeweight="3.004255pt" strokecolor="#FF8080">
                <v:path arrowok="t"/>
              </v:shape>
            </v:group>
            <v:group style="position:absolute;left:6622;top:2267;width:63;height:58" coordorigin="6622,2267" coordsize="63,58">
              <v:shape style="position:absolute;left:6622;top:2267;width:63;height:58" coordorigin="6622,2267" coordsize="63,58" path="m6622,2325l6684,2325,6684,2267,6622,2267,6622,2325xe" filled="f" stroked="t" strokeweight=".250567pt" strokecolor="#000000">
                <v:path arrowok="t"/>
              </v:shape>
            </v:group>
            <v:group style="position:absolute;left:2998;top:766;width:5954;height:2609" coordorigin="2998,766" coordsize="5954,2609">
              <v:shape style="position:absolute;left:2998;top:766;width:5954;height:2609" coordorigin="2998,766" coordsize="5954,2609" path="m8952,3619l8952,1010e" filled="f" stroked="t" strokeweight=".251244pt" strokecolor="#000000">
                <v:path arrowok="t"/>
              </v:shape>
              <v:shape style="position:absolute;left:2998;top:766;width:5954;height:2609" coordorigin="2998,766" coordsize="5954,2609" path="m2998,1010l2998,3619e" filled="f" stroked="t" strokeweight=".251244pt" strokecolor="#000000">
                <v:path arrowok="t"/>
              </v:shape>
            </v:group>
            <v:group style="position:absolute;left:3008;top:789;width:5878;height:2566" coordorigin="3008,789" coordsize="5878,2566">
              <v:shape style="position:absolute;left:3008;top:789;width:5878;height:2566" coordorigin="3008,789" coordsize="5878,2566" path="m3008,3355l8886,3355,8886,789,3008,789,3008,3355xe" filled="f" stroked="t" strokeweight=".5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6" w:after="0" w:line="240" w:lineRule="auto"/>
        <w:ind w:left="3357" w:right="5365"/>
        <w:jc w:val="center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1"/>
          <w:w w:val="116"/>
        </w:rPr>
        <w:t>1%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66" w:after="0" w:line="240" w:lineRule="auto"/>
        <w:ind w:left="3269" w:right="5454"/>
        <w:jc w:val="center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1"/>
          <w:w w:val="116"/>
        </w:rPr>
        <w:t>1%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66" w:after="0" w:line="103" w:lineRule="exact"/>
        <w:ind w:left="3044" w:right="5678"/>
        <w:jc w:val="center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1"/>
          <w:w w:val="116"/>
        </w:rPr>
        <w:t>8%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line="103" w:lineRule="exact" w:after="0"/>
        <w:jc w:val="center"/>
        <w:rPr>
          <w:rFonts w:ascii="Arial" w:hAnsi="Arial" w:cs="Arial" w:eastAsia="Arial"/>
          <w:sz w:val="9"/>
          <w:szCs w:val="9"/>
        </w:rPr>
        <w:sectPr>
          <w:type w:val="continuous"/>
          <w:pgSz w:w="11920" w:h="16840"/>
          <w:pgMar w:top="1500" w:bottom="280" w:left="1480" w:right="148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103" w:lineRule="exact"/>
        <w:ind w:right="-20"/>
        <w:jc w:val="righ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1"/>
          <w:w w:val="116"/>
        </w:rPr>
        <w:t>37%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55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1"/>
          <w:w w:val="116"/>
        </w:rPr>
        <w:t>29%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/>
        <w:br w:type="column"/>
      </w:r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1"/>
          <w:w w:val="100"/>
        </w:rPr>
        <w:t>а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)</w:t>
      </w:r>
      <w:r>
        <w:rPr>
          <w:rFonts w:ascii="Arial" w:hAnsi="Arial" w:cs="Arial" w:eastAsia="Arial"/>
          <w:sz w:val="9"/>
          <w:szCs w:val="9"/>
          <w:spacing w:val="21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-5"/>
          <w:w w:val="117"/>
        </w:rPr>
        <w:t>п</w:t>
      </w:r>
      <w:r>
        <w:rPr>
          <w:rFonts w:ascii="Arial" w:hAnsi="Arial" w:cs="Arial" w:eastAsia="Arial"/>
          <w:sz w:val="9"/>
          <w:szCs w:val="9"/>
          <w:spacing w:val="-1"/>
          <w:w w:val="117"/>
        </w:rPr>
        <w:t>о</w:t>
      </w:r>
      <w:r>
        <w:rPr>
          <w:rFonts w:ascii="Arial" w:hAnsi="Arial" w:cs="Arial" w:eastAsia="Arial"/>
          <w:sz w:val="9"/>
          <w:szCs w:val="9"/>
          <w:spacing w:val="-2"/>
          <w:w w:val="117"/>
        </w:rPr>
        <w:t>г</w:t>
      </w:r>
      <w:r>
        <w:rPr>
          <w:rFonts w:ascii="Arial" w:hAnsi="Arial" w:cs="Arial" w:eastAsia="Arial"/>
          <w:sz w:val="9"/>
          <w:szCs w:val="9"/>
          <w:spacing w:val="-1"/>
          <w:w w:val="117"/>
        </w:rPr>
        <w:t>а</w:t>
      </w:r>
      <w:r>
        <w:rPr>
          <w:rFonts w:ascii="Arial" w:hAnsi="Arial" w:cs="Arial" w:eastAsia="Arial"/>
          <w:sz w:val="9"/>
          <w:szCs w:val="9"/>
          <w:spacing w:val="-7"/>
          <w:w w:val="117"/>
        </w:rPr>
        <w:t>н</w:t>
      </w:r>
      <w:r>
        <w:rPr>
          <w:rFonts w:ascii="Arial" w:hAnsi="Arial" w:cs="Arial" w:eastAsia="Arial"/>
          <w:sz w:val="9"/>
          <w:szCs w:val="9"/>
          <w:spacing w:val="-7"/>
          <w:w w:val="117"/>
        </w:rPr>
        <w:t>и</w:t>
      </w:r>
      <w:r>
        <w:rPr>
          <w:rFonts w:ascii="Arial" w:hAnsi="Arial" w:cs="Arial" w:eastAsia="Arial"/>
          <w:sz w:val="9"/>
          <w:szCs w:val="9"/>
          <w:spacing w:val="0"/>
          <w:w w:val="117"/>
        </w:rPr>
        <w:t>й</w:t>
      </w:r>
      <w:r>
        <w:rPr>
          <w:rFonts w:ascii="Arial" w:hAnsi="Arial" w:cs="Arial" w:eastAsia="Arial"/>
          <w:sz w:val="9"/>
          <w:szCs w:val="9"/>
          <w:spacing w:val="-4"/>
          <w:w w:val="117"/>
        </w:rPr>
        <w:t> </w:t>
      </w:r>
      <w:r>
        <w:rPr>
          <w:rFonts w:ascii="Arial" w:hAnsi="Arial" w:cs="Arial" w:eastAsia="Arial"/>
          <w:sz w:val="9"/>
          <w:szCs w:val="9"/>
          <w:spacing w:val="-6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а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с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т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р</w:t>
      </w:r>
      <w:r>
        <w:rPr>
          <w:rFonts w:ascii="Arial" w:hAnsi="Arial" w:cs="Arial" w:eastAsia="Arial"/>
          <w:sz w:val="9"/>
          <w:szCs w:val="9"/>
          <w:spacing w:val="-2"/>
          <w:w w:val="116"/>
        </w:rPr>
        <w:t>і</w:t>
      </w:r>
      <w:r>
        <w:rPr>
          <w:rFonts w:ascii="Arial" w:hAnsi="Arial" w:cs="Arial" w:eastAsia="Arial"/>
          <w:sz w:val="9"/>
          <w:szCs w:val="9"/>
          <w:spacing w:val="-6"/>
          <w:w w:val="116"/>
        </w:rPr>
        <w:t>й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;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51" w:after="0" w:line="240" w:lineRule="auto"/>
        <w:ind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3"/>
          <w:w w:val="100"/>
        </w:rPr>
        <w:t>б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)</w:t>
      </w:r>
      <w:r>
        <w:rPr>
          <w:rFonts w:ascii="Arial" w:hAnsi="Arial" w:cs="Arial" w:eastAsia="Arial"/>
          <w:sz w:val="9"/>
          <w:szCs w:val="9"/>
          <w:spacing w:val="21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ш</w:t>
      </w:r>
      <w:r>
        <w:rPr>
          <w:rFonts w:ascii="Arial" w:hAnsi="Arial" w:cs="Arial" w:eastAsia="Arial"/>
          <w:sz w:val="9"/>
          <w:szCs w:val="9"/>
          <w:spacing w:val="2"/>
          <w:w w:val="116"/>
        </w:rPr>
        <w:t>в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и</w:t>
      </w:r>
      <w:r>
        <w:rPr>
          <w:rFonts w:ascii="Arial" w:hAnsi="Arial" w:cs="Arial" w:eastAsia="Arial"/>
          <w:sz w:val="9"/>
          <w:szCs w:val="9"/>
          <w:spacing w:val="2"/>
          <w:w w:val="116"/>
        </w:rPr>
        <w:t>д</w:t>
      </w:r>
      <w:r>
        <w:rPr>
          <w:rFonts w:ascii="Arial" w:hAnsi="Arial" w:cs="Arial" w:eastAsia="Arial"/>
          <w:sz w:val="9"/>
          <w:szCs w:val="9"/>
          <w:spacing w:val="1"/>
          <w:w w:val="116"/>
        </w:rPr>
        <w:t>к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і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 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т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е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р</w:t>
      </w:r>
      <w:r>
        <w:rPr>
          <w:rFonts w:ascii="Arial" w:hAnsi="Arial" w:cs="Arial" w:eastAsia="Arial"/>
          <w:sz w:val="9"/>
          <w:szCs w:val="9"/>
          <w:spacing w:val="-5"/>
          <w:w w:val="116"/>
        </w:rPr>
        <w:t>м</w:t>
      </w:r>
      <w:r>
        <w:rPr>
          <w:rFonts w:ascii="Arial" w:hAnsi="Arial" w:cs="Arial" w:eastAsia="Arial"/>
          <w:sz w:val="9"/>
          <w:szCs w:val="9"/>
          <w:spacing w:val="-2"/>
          <w:w w:val="116"/>
        </w:rPr>
        <w:t>і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и</w:t>
      </w:r>
      <w:r>
        <w:rPr>
          <w:rFonts w:ascii="Arial" w:hAnsi="Arial" w:cs="Arial" w:eastAsia="Arial"/>
          <w:sz w:val="9"/>
          <w:szCs w:val="9"/>
          <w:spacing w:val="-2"/>
          <w:w w:val="116"/>
        </w:rPr>
        <w:t> </w:t>
      </w:r>
      <w:r>
        <w:rPr>
          <w:rFonts w:ascii="Arial" w:hAnsi="Arial" w:cs="Arial" w:eastAsia="Arial"/>
          <w:sz w:val="9"/>
          <w:szCs w:val="9"/>
          <w:spacing w:val="2"/>
          <w:w w:val="116"/>
        </w:rPr>
        <w:t>в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и</w:t>
      </w:r>
      <w:r>
        <w:rPr>
          <w:rFonts w:ascii="Arial" w:hAnsi="Arial" w:cs="Arial" w:eastAsia="Arial"/>
          <w:sz w:val="9"/>
          <w:szCs w:val="9"/>
          <w:spacing w:val="1"/>
          <w:w w:val="116"/>
        </w:rPr>
        <w:t>к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о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а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я</w:t>
      </w:r>
      <w:r>
        <w:rPr>
          <w:rFonts w:ascii="Arial" w:hAnsi="Arial" w:cs="Arial" w:eastAsia="Arial"/>
          <w:sz w:val="9"/>
          <w:szCs w:val="9"/>
          <w:spacing w:val="7"/>
          <w:w w:val="116"/>
        </w:rPr>
        <w:t> 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з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а</w:t>
      </w:r>
      <w:r>
        <w:rPr>
          <w:rFonts w:ascii="Arial" w:hAnsi="Arial" w:cs="Arial" w:eastAsia="Arial"/>
          <w:sz w:val="9"/>
          <w:szCs w:val="9"/>
          <w:spacing w:val="2"/>
          <w:w w:val="116"/>
        </w:rPr>
        <w:t>в</w:t>
      </w:r>
      <w:r>
        <w:rPr>
          <w:rFonts w:ascii="Arial" w:hAnsi="Arial" w:cs="Arial" w:eastAsia="Arial"/>
          <w:sz w:val="9"/>
          <w:szCs w:val="9"/>
          <w:spacing w:val="2"/>
          <w:w w:val="116"/>
        </w:rPr>
        <w:t>д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а</w:t>
      </w:r>
      <w:r>
        <w:rPr>
          <w:rFonts w:ascii="Arial" w:hAnsi="Arial" w:cs="Arial" w:eastAsia="Arial"/>
          <w:sz w:val="9"/>
          <w:szCs w:val="9"/>
          <w:spacing w:val="-6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-6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1"/>
          <w:w w:val="116"/>
        </w:rPr>
        <w:t>я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;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51" w:after="0" w:line="240" w:lineRule="auto"/>
        <w:ind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2"/>
          <w:w w:val="100"/>
        </w:rPr>
        <w:t>в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)</w:t>
      </w:r>
      <w:r>
        <w:rPr>
          <w:rFonts w:ascii="Arial" w:hAnsi="Arial" w:cs="Arial" w:eastAsia="Arial"/>
          <w:sz w:val="9"/>
          <w:szCs w:val="9"/>
          <w:spacing w:val="20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2"/>
          <w:w w:val="116"/>
        </w:rPr>
        <w:t>в</w:t>
      </w:r>
      <w:r>
        <w:rPr>
          <w:rFonts w:ascii="Arial" w:hAnsi="Arial" w:cs="Arial" w:eastAsia="Arial"/>
          <w:sz w:val="9"/>
          <w:szCs w:val="9"/>
          <w:spacing w:val="-2"/>
          <w:w w:val="116"/>
        </w:rPr>
        <w:t>і</w:t>
      </w:r>
      <w:r>
        <w:rPr>
          <w:rFonts w:ascii="Arial" w:hAnsi="Arial" w:cs="Arial" w:eastAsia="Arial"/>
          <w:sz w:val="9"/>
          <w:szCs w:val="9"/>
          <w:spacing w:val="2"/>
          <w:w w:val="116"/>
        </w:rPr>
        <w:t>д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су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т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-2"/>
          <w:w w:val="116"/>
        </w:rPr>
        <w:t>і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с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т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ь</w:t>
      </w:r>
      <w:r>
        <w:rPr>
          <w:rFonts w:ascii="Arial" w:hAnsi="Arial" w:cs="Arial" w:eastAsia="Arial"/>
          <w:sz w:val="9"/>
          <w:szCs w:val="9"/>
          <w:spacing w:val="6"/>
          <w:w w:val="116"/>
        </w:rPr>
        <w:t> </w:t>
      </w:r>
      <w:r>
        <w:rPr>
          <w:rFonts w:ascii="Arial" w:hAnsi="Arial" w:cs="Arial" w:eastAsia="Arial"/>
          <w:sz w:val="9"/>
          <w:szCs w:val="9"/>
          <w:spacing w:val="-2"/>
          <w:w w:val="116"/>
        </w:rPr>
        <w:t>і</w:t>
      </w:r>
      <w:r>
        <w:rPr>
          <w:rFonts w:ascii="Arial" w:hAnsi="Arial" w:cs="Arial" w:eastAsia="Arial"/>
          <w:sz w:val="9"/>
          <w:szCs w:val="9"/>
          <w:spacing w:val="-6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т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е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р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е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су;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52" w:after="0" w:line="240" w:lineRule="auto"/>
        <w:ind w:right="-20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2"/>
          <w:w w:val="100"/>
        </w:rPr>
        <w:t>г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)</w:t>
      </w:r>
      <w:r>
        <w:rPr>
          <w:rFonts w:ascii="Arial" w:hAnsi="Arial" w:cs="Arial" w:eastAsia="Arial"/>
          <w:sz w:val="9"/>
          <w:szCs w:val="9"/>
          <w:spacing w:val="18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е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т</w:t>
      </w:r>
      <w:r>
        <w:rPr>
          <w:rFonts w:ascii="Arial" w:hAnsi="Arial" w:cs="Arial" w:eastAsia="Arial"/>
          <w:sz w:val="9"/>
          <w:szCs w:val="9"/>
          <w:spacing w:val="2"/>
          <w:w w:val="116"/>
        </w:rPr>
        <w:t>в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о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р</w:t>
      </w:r>
      <w:r>
        <w:rPr>
          <w:rFonts w:ascii="Arial" w:hAnsi="Arial" w:cs="Arial" w:eastAsia="Arial"/>
          <w:sz w:val="9"/>
          <w:szCs w:val="9"/>
          <w:spacing w:val="-2"/>
          <w:w w:val="116"/>
        </w:rPr>
        <w:t>ч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и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й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с</w:t>
      </w:r>
      <w:r>
        <w:rPr>
          <w:rFonts w:ascii="Arial" w:hAnsi="Arial" w:cs="Arial" w:eastAsia="Arial"/>
          <w:sz w:val="9"/>
          <w:szCs w:val="9"/>
          <w:spacing w:val="1"/>
          <w:w w:val="116"/>
        </w:rPr>
        <w:t>к</w:t>
      </w:r>
      <w:r>
        <w:rPr>
          <w:rFonts w:ascii="Arial" w:hAnsi="Arial" w:cs="Arial" w:eastAsia="Arial"/>
          <w:sz w:val="9"/>
          <w:szCs w:val="9"/>
          <w:spacing w:val="-5"/>
          <w:w w:val="116"/>
        </w:rPr>
        <w:t>л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а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д</w:t>
      </w:r>
      <w:r>
        <w:rPr>
          <w:rFonts w:ascii="Arial" w:hAnsi="Arial" w:cs="Arial" w:eastAsia="Arial"/>
          <w:sz w:val="9"/>
          <w:szCs w:val="9"/>
          <w:spacing w:val="5"/>
          <w:w w:val="116"/>
        </w:rPr>
        <w:t> 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р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о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з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у</w:t>
      </w:r>
      <w:r>
        <w:rPr>
          <w:rFonts w:ascii="Arial" w:hAnsi="Arial" w:cs="Arial" w:eastAsia="Arial"/>
          <w:sz w:val="9"/>
          <w:szCs w:val="9"/>
          <w:spacing w:val="-4"/>
          <w:w w:val="116"/>
        </w:rPr>
        <w:t>м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у;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56" w:after="0" w:line="359" w:lineRule="auto"/>
        <w:ind w:right="1802"/>
        <w:jc w:val="left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2"/>
          <w:w w:val="100"/>
        </w:rPr>
        <w:t>д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)</w:t>
      </w:r>
      <w:r>
        <w:rPr>
          <w:rFonts w:ascii="Arial" w:hAnsi="Arial" w:cs="Arial" w:eastAsia="Arial"/>
          <w:sz w:val="9"/>
          <w:szCs w:val="9"/>
          <w:spacing w:val="21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-2"/>
          <w:w w:val="100"/>
        </w:rPr>
        <w:t>і</w:t>
      </w:r>
      <w:r>
        <w:rPr>
          <w:rFonts w:ascii="Arial" w:hAnsi="Arial" w:cs="Arial" w:eastAsia="Arial"/>
          <w:sz w:val="9"/>
          <w:szCs w:val="9"/>
          <w:spacing w:val="-6"/>
          <w:w w:val="100"/>
        </w:rPr>
        <w:t>н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ші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5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е</w:t>
      </w:r>
      <w:r>
        <w:rPr>
          <w:rFonts w:ascii="Arial" w:hAnsi="Arial" w:cs="Arial" w:eastAsia="Arial"/>
          <w:sz w:val="9"/>
          <w:szCs w:val="9"/>
          <w:spacing w:val="-3"/>
          <w:w w:val="116"/>
        </w:rPr>
        <w:t>ц</w:t>
      </w:r>
      <w:r>
        <w:rPr>
          <w:rFonts w:ascii="Arial" w:hAnsi="Arial" w:cs="Arial" w:eastAsia="Arial"/>
          <w:sz w:val="9"/>
          <w:szCs w:val="9"/>
          <w:spacing w:val="-2"/>
          <w:w w:val="116"/>
        </w:rPr>
        <w:t>і</w:t>
      </w:r>
      <w:r>
        <w:rPr>
          <w:rFonts w:ascii="Arial" w:hAnsi="Arial" w:cs="Arial" w:eastAsia="Arial"/>
          <w:sz w:val="9"/>
          <w:szCs w:val="9"/>
          <w:spacing w:val="1"/>
          <w:w w:val="116"/>
        </w:rPr>
        <w:t>к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а</w:t>
      </w:r>
      <w:r>
        <w:rPr>
          <w:rFonts w:ascii="Arial" w:hAnsi="Arial" w:cs="Arial" w:eastAsia="Arial"/>
          <w:sz w:val="9"/>
          <w:szCs w:val="9"/>
          <w:spacing w:val="2"/>
          <w:w w:val="116"/>
        </w:rPr>
        <w:t>в</w:t>
      </w:r>
      <w:r>
        <w:rPr>
          <w:rFonts w:ascii="Arial" w:hAnsi="Arial" w:cs="Arial" w:eastAsia="Arial"/>
          <w:sz w:val="9"/>
          <w:szCs w:val="9"/>
          <w:spacing w:val="-2"/>
          <w:w w:val="116"/>
        </w:rPr>
        <w:t>і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,</w:t>
      </w:r>
      <w:r>
        <w:rPr>
          <w:rFonts w:ascii="Arial" w:hAnsi="Arial" w:cs="Arial" w:eastAsia="Arial"/>
          <w:sz w:val="9"/>
          <w:szCs w:val="9"/>
          <w:spacing w:val="6"/>
          <w:w w:val="116"/>
        </w:rPr>
        <w:t> </w:t>
      </w:r>
      <w:r>
        <w:rPr>
          <w:rFonts w:ascii="Arial" w:hAnsi="Arial" w:cs="Arial" w:eastAsia="Arial"/>
          <w:sz w:val="9"/>
          <w:szCs w:val="9"/>
          <w:spacing w:val="-1"/>
          <w:w w:val="100"/>
        </w:rPr>
        <w:t>а</w:t>
      </w:r>
      <w:r>
        <w:rPr>
          <w:rFonts w:ascii="Arial" w:hAnsi="Arial" w:cs="Arial" w:eastAsia="Arial"/>
          <w:sz w:val="9"/>
          <w:szCs w:val="9"/>
          <w:spacing w:val="-4"/>
          <w:w w:val="100"/>
        </w:rPr>
        <w:t>л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е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4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е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о</w:t>
      </w:r>
      <w:r>
        <w:rPr>
          <w:rFonts w:ascii="Arial" w:hAnsi="Arial" w:cs="Arial" w:eastAsia="Arial"/>
          <w:sz w:val="9"/>
          <w:szCs w:val="9"/>
          <w:spacing w:val="-3"/>
          <w:w w:val="116"/>
        </w:rPr>
        <w:t>б</w:t>
      </w:r>
      <w:r>
        <w:rPr>
          <w:rFonts w:ascii="Arial" w:hAnsi="Arial" w:cs="Arial" w:eastAsia="Arial"/>
          <w:sz w:val="9"/>
          <w:szCs w:val="9"/>
          <w:spacing w:val="-6"/>
          <w:w w:val="116"/>
        </w:rPr>
        <w:t>х</w:t>
      </w:r>
      <w:r>
        <w:rPr>
          <w:rFonts w:ascii="Arial" w:hAnsi="Arial" w:cs="Arial" w:eastAsia="Arial"/>
          <w:sz w:val="9"/>
          <w:szCs w:val="9"/>
          <w:spacing w:val="-2"/>
          <w:w w:val="116"/>
        </w:rPr>
        <w:t>і</w:t>
      </w:r>
      <w:r>
        <w:rPr>
          <w:rFonts w:ascii="Arial" w:hAnsi="Arial" w:cs="Arial" w:eastAsia="Arial"/>
          <w:sz w:val="9"/>
          <w:szCs w:val="9"/>
          <w:spacing w:val="2"/>
          <w:w w:val="116"/>
        </w:rPr>
        <w:t>д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і</w:t>
      </w:r>
      <w:r>
        <w:rPr>
          <w:rFonts w:ascii="Arial" w:hAnsi="Arial" w:cs="Arial" w:eastAsia="Arial"/>
          <w:sz w:val="9"/>
          <w:szCs w:val="9"/>
          <w:spacing w:val="3"/>
          <w:w w:val="116"/>
        </w:rPr>
        <w:t> 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з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а</w:t>
      </w:r>
      <w:r>
        <w:rPr>
          <w:rFonts w:ascii="Arial" w:hAnsi="Arial" w:cs="Arial" w:eastAsia="Arial"/>
          <w:sz w:val="9"/>
          <w:szCs w:val="9"/>
          <w:spacing w:val="2"/>
          <w:w w:val="116"/>
        </w:rPr>
        <w:t>в</w:t>
      </w:r>
      <w:r>
        <w:rPr>
          <w:rFonts w:ascii="Arial" w:hAnsi="Arial" w:cs="Arial" w:eastAsia="Arial"/>
          <w:sz w:val="9"/>
          <w:szCs w:val="9"/>
          <w:spacing w:val="2"/>
          <w:w w:val="116"/>
        </w:rPr>
        <w:t>д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а</w:t>
      </w:r>
      <w:r>
        <w:rPr>
          <w:rFonts w:ascii="Arial" w:hAnsi="Arial" w:cs="Arial" w:eastAsia="Arial"/>
          <w:sz w:val="9"/>
          <w:szCs w:val="9"/>
          <w:spacing w:val="-6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-6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я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 </w:t>
      </w:r>
      <w:r>
        <w:rPr>
          <w:rFonts w:ascii="Arial" w:hAnsi="Arial" w:cs="Arial" w:eastAsia="Arial"/>
          <w:sz w:val="9"/>
          <w:szCs w:val="9"/>
          <w:spacing w:val="-1"/>
          <w:w w:val="100"/>
        </w:rPr>
        <w:t>е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)</w:t>
      </w:r>
      <w:r>
        <w:rPr>
          <w:rFonts w:ascii="Arial" w:hAnsi="Arial" w:cs="Arial" w:eastAsia="Arial"/>
          <w:sz w:val="9"/>
          <w:szCs w:val="9"/>
          <w:spacing w:val="21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е</w:t>
      </w:r>
      <w:r>
        <w:rPr>
          <w:rFonts w:ascii="Arial" w:hAnsi="Arial" w:cs="Arial" w:eastAsia="Arial"/>
          <w:sz w:val="9"/>
          <w:szCs w:val="9"/>
          <w:spacing w:val="2"/>
          <w:w w:val="116"/>
        </w:rPr>
        <w:t>в</w:t>
      </w:r>
      <w:r>
        <w:rPr>
          <w:rFonts w:ascii="Arial" w:hAnsi="Arial" w:cs="Arial" w:eastAsia="Arial"/>
          <w:sz w:val="9"/>
          <w:szCs w:val="9"/>
          <w:spacing w:val="-5"/>
          <w:w w:val="116"/>
        </w:rPr>
        <w:t>п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е</w:t>
      </w:r>
      <w:r>
        <w:rPr>
          <w:rFonts w:ascii="Arial" w:hAnsi="Arial" w:cs="Arial" w:eastAsia="Arial"/>
          <w:sz w:val="9"/>
          <w:szCs w:val="9"/>
          <w:spacing w:val="2"/>
          <w:w w:val="116"/>
        </w:rPr>
        <w:t>в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е</w:t>
      </w:r>
      <w:r>
        <w:rPr>
          <w:rFonts w:ascii="Arial" w:hAnsi="Arial" w:cs="Arial" w:eastAsia="Arial"/>
          <w:sz w:val="9"/>
          <w:szCs w:val="9"/>
          <w:spacing w:val="-7"/>
          <w:w w:val="116"/>
        </w:rPr>
        <w:t>н</w:t>
      </w:r>
      <w:r>
        <w:rPr>
          <w:rFonts w:ascii="Arial" w:hAnsi="Arial" w:cs="Arial" w:eastAsia="Arial"/>
          <w:sz w:val="9"/>
          <w:szCs w:val="9"/>
          <w:spacing w:val="-2"/>
          <w:w w:val="116"/>
        </w:rPr>
        <w:t>і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с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т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ь</w:t>
      </w:r>
      <w:r>
        <w:rPr>
          <w:rFonts w:ascii="Arial" w:hAnsi="Arial" w:cs="Arial" w:eastAsia="Arial"/>
          <w:sz w:val="9"/>
          <w:szCs w:val="9"/>
          <w:spacing w:val="9"/>
          <w:w w:val="116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00"/>
        </w:rPr>
        <w:t>у</w:t>
      </w:r>
      <w:r>
        <w:rPr>
          <w:rFonts w:ascii="Arial" w:hAnsi="Arial" w:cs="Arial" w:eastAsia="Arial"/>
          <w:sz w:val="9"/>
          <w:szCs w:val="9"/>
          <w:spacing w:val="13"/>
          <w:w w:val="100"/>
        </w:rPr>
        <w:t> 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с</w:t>
      </w:r>
      <w:r>
        <w:rPr>
          <w:rFonts w:ascii="Arial" w:hAnsi="Arial" w:cs="Arial" w:eastAsia="Arial"/>
          <w:sz w:val="9"/>
          <w:szCs w:val="9"/>
          <w:spacing w:val="-1"/>
          <w:w w:val="116"/>
        </w:rPr>
        <w:t>о</w:t>
      </w:r>
      <w:r>
        <w:rPr>
          <w:rFonts w:ascii="Arial" w:hAnsi="Arial" w:cs="Arial" w:eastAsia="Arial"/>
          <w:sz w:val="9"/>
          <w:szCs w:val="9"/>
          <w:spacing w:val="-3"/>
          <w:w w:val="116"/>
        </w:rPr>
        <w:t>б</w:t>
      </w:r>
      <w:r>
        <w:rPr>
          <w:rFonts w:ascii="Arial" w:hAnsi="Arial" w:cs="Arial" w:eastAsia="Arial"/>
          <w:sz w:val="9"/>
          <w:szCs w:val="9"/>
          <w:spacing w:val="0"/>
          <w:w w:val="116"/>
        </w:rPr>
        <w:t>і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line="359" w:lineRule="auto" w:after="0"/>
        <w:jc w:val="left"/>
        <w:rPr>
          <w:rFonts w:ascii="Arial" w:hAnsi="Arial" w:cs="Arial" w:eastAsia="Arial"/>
          <w:sz w:val="9"/>
          <w:szCs w:val="9"/>
        </w:rPr>
        <w:sectPr>
          <w:type w:val="continuous"/>
          <w:pgSz w:w="11920" w:h="16840"/>
          <w:pgMar w:top="1500" w:bottom="280" w:left="1480" w:right="1480"/>
          <w:cols w:num="3" w:equalWidth="0">
            <w:col w:w="2669" w:space="1800"/>
            <w:col w:w="207" w:space="559"/>
            <w:col w:w="3725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54" w:after="0" w:line="103" w:lineRule="exact"/>
        <w:ind w:left="4218" w:right="4448"/>
        <w:jc w:val="center"/>
        <w:rPr>
          <w:rFonts w:ascii="Arial" w:hAnsi="Arial" w:cs="Arial" w:eastAsia="Arial"/>
          <w:sz w:val="9"/>
          <w:szCs w:val="9"/>
        </w:rPr>
      </w:pPr>
      <w:rPr/>
      <w:r>
        <w:rPr>
          <w:rFonts w:ascii="Arial" w:hAnsi="Arial" w:cs="Arial" w:eastAsia="Arial"/>
          <w:sz w:val="9"/>
          <w:szCs w:val="9"/>
          <w:spacing w:val="-1"/>
          <w:w w:val="116"/>
        </w:rPr>
        <w:t>24%</w:t>
      </w:r>
      <w:r>
        <w:rPr>
          <w:rFonts w:ascii="Arial" w:hAnsi="Arial" w:cs="Arial" w:eastAsia="Arial"/>
          <w:sz w:val="9"/>
          <w:szCs w:val="9"/>
          <w:spacing w:val="0"/>
          <w:w w:val="10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225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ики,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109" w:right="53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ише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авши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льтатами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</w:t>
      </w:r>
    </w:p>
    <w:p>
      <w:pPr>
        <w:spacing w:line="241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500" w:bottom="280" w:left="1480" w:right="1480"/>
        </w:sectPr>
      </w:pPr>
      <w:rPr/>
    </w:p>
    <w:p>
      <w:pPr>
        <w:spacing w:before="64" w:after="0" w:line="240" w:lineRule="auto"/>
        <w:ind w:left="109" w:right="16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52" w:lineRule="exact"/>
        <w:ind w:left="109" w:right="774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09" w:right="171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</w:p>
    <w:p>
      <w:pPr>
        <w:spacing w:before="0" w:after="0" w:line="249" w:lineRule="exact"/>
        <w:ind w:left="109" w:right="17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1" w:after="0" w:line="240" w:lineRule="auto"/>
        <w:ind w:left="109" w:right="17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олили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Sz w:w="11920" w:h="16840"/>
          <w:pgMar w:top="1500" w:bottom="280" w:left="1480" w:right="1360"/>
        </w:sectPr>
      </w:pPr>
      <w:rPr/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9" w:lineRule="exact"/>
        <w:ind w:left="3103" w:right="-7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2" w:after="0" w:line="240" w:lineRule="auto"/>
        <w:ind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500" w:bottom="280" w:left="1480" w:right="1360"/>
          <w:cols w:num="2" w:equalWidth="0">
            <w:col w:w="6557" w:space="1272"/>
            <w:col w:w="1251"/>
          </w:cols>
        </w:sectPr>
      </w:pPr>
      <w:rPr/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638.600006" w:type="dxa"/>
      </w:tblPr>
      <w:tblGrid/>
      <w:tr>
        <w:trPr>
          <w:trHeight w:val="677" w:hRule="exact"/>
        </w:trPr>
        <w:tc>
          <w:tcPr>
            <w:tcW w:w="377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12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стика</w:t>
            </w:r>
          </w:p>
        </w:tc>
        <w:tc>
          <w:tcPr>
            <w:tcW w:w="4523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780" w:right="176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</w:tr>
      <w:tr>
        <w:trPr>
          <w:trHeight w:val="399" w:hRule="exact"/>
        </w:trPr>
        <w:tc>
          <w:tcPr>
            <w:tcW w:w="3778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орець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?</w:t>
            </w:r>
          </w:p>
        </w:tc>
        <w:tc>
          <w:tcPr>
            <w:tcW w:w="4523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орець</w:t>
            </w:r>
          </w:p>
        </w:tc>
      </w:tr>
      <w:tr>
        <w:trPr>
          <w:trHeight w:val="768" w:hRule="exact"/>
        </w:trPr>
        <w:tc>
          <w:tcPr>
            <w:tcW w:w="3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452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креат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астко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ик,</w:t>
            </w:r>
          </w:p>
          <w:p>
            <w:pPr>
              <w:spacing w:before="1" w:after="0" w:line="254" w:lineRule="exact"/>
              <w:ind w:left="100" w:right="1059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астко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ерист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сті</w:t>
            </w:r>
          </w:p>
        </w:tc>
      </w:tr>
      <w:tr>
        <w:trPr>
          <w:trHeight w:val="266" w:hRule="exact"/>
        </w:trPr>
        <w:tc>
          <w:tcPr>
            <w:tcW w:w="3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ності</w:t>
            </w:r>
          </w:p>
        </w:tc>
        <w:tc>
          <w:tcPr>
            <w:tcW w:w="452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кав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</w:tc>
      </w:tr>
      <w:tr>
        <w:trPr>
          <w:trHeight w:val="360" w:hRule="exact"/>
        </w:trPr>
        <w:tc>
          <w:tcPr>
            <w:tcW w:w="3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ності</w:t>
            </w:r>
          </w:p>
        </w:tc>
        <w:tc>
          <w:tcPr>
            <w:tcW w:w="452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</w:p>
        </w:tc>
      </w:tr>
      <w:tr>
        <w:trPr>
          <w:trHeight w:val="516" w:hRule="exact"/>
        </w:trPr>
        <w:tc>
          <w:tcPr>
            <w:tcW w:w="3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еред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</w:tc>
        <w:tc>
          <w:tcPr>
            <w:tcW w:w="452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</w:p>
          <w:p>
            <w:pPr>
              <w:spacing w:before="1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</w:p>
        </w:tc>
      </w:tr>
      <w:tr>
        <w:trPr>
          <w:trHeight w:val="430" w:hRule="exact"/>
        </w:trPr>
        <w:tc>
          <w:tcPr>
            <w:tcW w:w="3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раще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ть…</w:t>
            </w:r>
          </w:p>
        </w:tc>
        <w:tc>
          <w:tcPr>
            <w:tcW w:w="452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…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альній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</w:tc>
      </w:tr>
      <w:tr>
        <w:trPr>
          <w:trHeight w:val="538" w:hRule="exact"/>
        </w:trPr>
        <w:tc>
          <w:tcPr>
            <w:tcW w:w="3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оле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можли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…</w:t>
            </w:r>
          </w:p>
        </w:tc>
        <w:tc>
          <w:tcPr>
            <w:tcW w:w="452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…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</w:tc>
      </w:tr>
      <w:tr>
        <w:trPr>
          <w:trHeight w:val="418" w:hRule="exact"/>
        </w:trPr>
        <w:tc>
          <w:tcPr>
            <w:tcW w:w="3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ності</w:t>
            </w:r>
          </w:p>
        </w:tc>
        <w:tc>
          <w:tcPr>
            <w:tcW w:w="452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…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авле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ості</w:t>
            </w:r>
          </w:p>
        </w:tc>
      </w:tr>
      <w:tr>
        <w:trPr>
          <w:trHeight w:val="516" w:hRule="exact"/>
        </w:trPr>
        <w:tc>
          <w:tcPr>
            <w:tcW w:w="377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</w:p>
        </w:tc>
        <w:tc>
          <w:tcPr>
            <w:tcW w:w="4523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  <w:p>
            <w:pPr>
              <w:spacing w:before="0" w:after="0" w:line="252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ди</w:t>
            </w:r>
          </w:p>
        </w:tc>
      </w:tr>
      <w:tr>
        <w:trPr>
          <w:trHeight w:val="665" w:hRule="exact"/>
        </w:trPr>
        <w:tc>
          <w:tcPr>
            <w:tcW w:w="377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техн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идань</w:t>
            </w:r>
          </w:p>
        </w:tc>
        <w:tc>
          <w:tcPr>
            <w:tcW w:w="4523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креат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ною</w:t>
            </w:r>
          </w:p>
        </w:tc>
      </w:tr>
      <w:tr>
        <w:trPr>
          <w:trHeight w:val="413" w:hRule="exact"/>
        </w:trPr>
        <w:tc>
          <w:tcPr>
            <w:tcW w:w="3778" w:type="dxa"/>
            <w:tcBorders>
              <w:top w:val="single" w:sz="4.64008" w:space="0" w:color="000000"/>
              <w:bottom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несі</w:t>
            </w:r>
          </w:p>
        </w:tc>
        <w:tc>
          <w:tcPr>
            <w:tcW w:w="4523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креат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несу</w:t>
            </w:r>
          </w:p>
        </w:tc>
      </w:tr>
    </w:tbl>
    <w:p>
      <w:pPr>
        <w:spacing w:before="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2" w:after="0" w:line="240" w:lineRule="auto"/>
        <w:ind w:left="109" w:right="16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способи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тренінгов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40" w:lineRule="auto"/>
        <w:ind w:left="109" w:right="16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тренінгов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аверши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09" w:right="16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тренінгов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аності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2" w:lineRule="exact"/>
        <w:ind w:left="1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500" w:bottom="280" w:left="1480" w:right="1360"/>
        </w:sectPr>
      </w:pPr>
      <w:rPr/>
    </w:p>
    <w:p>
      <w:pPr>
        <w:spacing w:before="64" w:after="0" w:line="252" w:lineRule="exact"/>
        <w:ind w:left="817" w:right="5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сть:</w:t>
      </w:r>
    </w:p>
    <w:p>
      <w:pPr>
        <w:spacing w:before="16" w:after="0" w:line="254" w:lineRule="exact"/>
        <w:ind w:left="1242" w:right="47" w:firstLine="-42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17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базі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2" w:after="0" w:line="254" w:lineRule="exact"/>
        <w:ind w:left="1242" w:right="46" w:firstLine="-42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1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днати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важли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position w:val="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5" w:after="0" w:line="254" w:lineRule="exact"/>
        <w:ind w:left="1242" w:right="50" w:firstLine="-42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19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2" w:after="0" w:line="254" w:lineRule="exact"/>
        <w:ind w:left="1242" w:right="44" w:firstLine="-42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20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рацювати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ацювати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и;</w:t>
      </w:r>
    </w:p>
    <w:p>
      <w:pPr>
        <w:spacing w:before="14" w:after="0" w:line="254" w:lineRule="exact"/>
        <w:ind w:left="1242" w:right="51" w:firstLine="-42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21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міє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</w:p>
    <w:p>
      <w:pPr>
        <w:spacing w:before="0" w:after="0" w:line="249" w:lineRule="exact"/>
        <w:ind w:left="817" w:right="5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тиви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1" w:after="0" w:line="254" w:lineRule="exact"/>
        <w:ind w:left="109" w:right="5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одним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</w:p>
    <w:p>
      <w:pPr>
        <w:spacing w:before="0" w:after="0" w:line="249" w:lineRule="exact"/>
        <w:ind w:left="109" w:right="4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ачає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</w:p>
    <w:p>
      <w:pPr>
        <w:spacing w:before="1" w:after="0" w:line="239" w:lineRule="auto"/>
        <w:ind w:left="109" w:right="4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надання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тренінгов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265" w:right="253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09" w:right="5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829" w:right="5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ьев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14.</w:t>
      </w:r>
    </w:p>
    <w:p>
      <w:pPr>
        <w:spacing w:before="0" w:after="0" w:line="252" w:lineRule="exact"/>
        <w:ind w:left="109" w:right="5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0" w:after="0" w:line="252" w:lineRule="exact"/>
        <w:ind w:left="829" w:right="127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Герце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829" w:right="47" w:firstLine="-720"/>
        <w:jc w:val="both"/>
        <w:tabs>
          <w:tab w:pos="8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рнал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133–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49.</w:t>
      </w:r>
    </w:p>
    <w:p>
      <w:pPr>
        <w:spacing w:before="0" w:after="0" w:line="252" w:lineRule="exact"/>
        <w:ind w:left="109" w:right="5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29" w:right="278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27.</w:t>
      </w:r>
    </w:p>
    <w:p>
      <w:pPr>
        <w:spacing w:before="0" w:after="0" w:line="252" w:lineRule="exact"/>
        <w:ind w:left="109" w:right="5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среды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829" w:right="4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Фил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киберпр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42–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52.</w:t>
      </w:r>
    </w:p>
    <w:p>
      <w:pPr>
        <w:spacing w:before="0" w:after="0" w:line="252" w:lineRule="exact"/>
        <w:ind w:left="109" w:right="4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па:</w:t>
      </w:r>
    </w:p>
    <w:p>
      <w:pPr>
        <w:spacing w:before="0" w:after="0" w:line="252" w:lineRule="exact"/>
        <w:ind w:left="829" w:right="478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hyperlink r:id="rId22"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.bo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v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k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.co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m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экрана.</w:t>
      </w:r>
    </w:p>
    <w:p>
      <w:pPr>
        <w:spacing w:before="1" w:after="0" w:line="240" w:lineRule="auto"/>
        <w:ind w:left="829" w:right="48" w:firstLine="-720"/>
        <w:jc w:val="both"/>
        <w:tabs>
          <w:tab w:pos="8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хтар,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009.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829" w:right="44" w:firstLine="-720"/>
        <w:jc w:val="both"/>
        <w:tabs>
          <w:tab w:pos="8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теории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рные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рнал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сшей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колы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829" w:right="763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</w:p>
    <w:p>
      <w:pPr>
        <w:spacing w:before="0" w:after="0" w:line="253" w:lineRule="exact"/>
        <w:ind w:left="109" w:right="5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Генерац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идей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</w:p>
    <w:p>
      <w:pPr>
        <w:spacing w:before="1" w:after="0" w:line="240" w:lineRule="auto"/>
        <w:ind w:left="829" w:right="364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Захар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09" w:right="5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Михел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829" w:right="4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Радом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н/Д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320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109" w:right="5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кторской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ельности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40" w:lineRule="auto"/>
        <w:ind w:left="829" w:right="504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c.</w:t>
      </w:r>
    </w:p>
    <w:p>
      <w:pPr>
        <w:spacing w:before="1" w:after="0" w:line="254" w:lineRule="exact"/>
        <w:ind w:left="829" w:right="49" w:firstLine="-720"/>
        <w:jc w:val="both"/>
        <w:tabs>
          <w:tab w:pos="8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авлогра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2008.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09" w:right="5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олат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пология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олат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цы</w:t>
      </w:r>
    </w:p>
    <w:p>
      <w:pPr>
        <w:spacing w:before="0" w:after="0" w:line="252" w:lineRule="exact"/>
        <w:ind w:left="829" w:right="352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Sz w:w="11920" w:h="16840"/>
          <w:pgMar w:top="1500" w:bottom="280" w:left="1480" w:right="1480"/>
        </w:sectPr>
      </w:pPr>
      <w:rPr/>
    </w:p>
    <w:p>
      <w:pPr>
        <w:spacing w:before="64" w:after="0" w:line="240" w:lineRule="auto"/>
        <w:ind w:left="109" w:right="5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кин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нострое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1988.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368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829" w:right="51" w:firstLine="-720"/>
        <w:jc w:val="left"/>
        <w:tabs>
          <w:tab w:pos="8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айсб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рд,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бик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е:</w:t>
      </w:r>
    </w:p>
    <w:p>
      <w:pPr>
        <w:spacing w:before="0" w:after="0" w:line="249" w:lineRule="exact"/>
        <w:ind w:left="8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ды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1" w:after="0" w:line="240" w:lineRule="auto"/>
        <w:ind w:left="8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2" w:lineRule="exact"/>
        <w:ind w:left="109" w:right="73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І.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ерг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4" w:lineRule="exact"/>
        <w:ind w:left="109" w:right="211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фа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09" w:right="407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«Тех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мульт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09" w:right="4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109" w:right="5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етою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0" w:after="0" w:line="253" w:lineRule="exact"/>
        <w:ind w:left="109" w:right="5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5" w:after="0" w:line="252" w:lineRule="exact"/>
        <w:ind w:left="109" w:right="4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тренінгового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09" w:right="49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тренінгов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109" w:right="725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рь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ергиен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09" w:right="105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аци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иалис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09" w:right="374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«Тех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логии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мульт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09" w:right="51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</w:p>
    <w:p>
      <w:pPr>
        <w:spacing w:before="0" w:after="0" w:line="249" w:lineRule="exact"/>
        <w:ind w:left="109" w:right="5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целью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39" w:lineRule="auto"/>
        <w:ind w:left="109" w:right="5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да.</w:t>
      </w:r>
    </w:p>
    <w:p>
      <w:pPr>
        <w:spacing w:before="1" w:after="0" w:line="240" w:lineRule="auto"/>
        <w:ind w:left="109" w:right="4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09" w:right="644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shkar,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rg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09" w:right="5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ppro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Tra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nov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ve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Spec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Tec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ron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09" w:right="683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09" w:right="44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beha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udy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s'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app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oach.</w:t>
      </w:r>
    </w:p>
    <w:p>
      <w:pPr>
        <w:spacing w:before="9" w:after="0" w:line="250" w:lineRule="exact"/>
        <w:ind w:left="109" w:right="50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beha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9" w:right="487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12.11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Sz w:w="11920" w:h="16840"/>
      <w:pgMar w:top="1500" w:bottom="280" w:left="148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hyperlink" Target="http://www.borovik.com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2015-01-27T12:20:15Z</dcterms:created>
  <dcterms:modified xsi:type="dcterms:W3CDTF">2015-01-27T12:20:15Z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