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744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УДК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378.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358</w:t>
      </w:r>
    </w:p>
    <w:p>
      <w:pPr>
        <w:spacing w:before="0" w:after="0" w:line="252" w:lineRule="exact"/>
        <w:ind w:left="169" w:right="744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©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1" w:lineRule="auto"/>
        <w:ind w:left="2596" w:right="215" w:firstLine="-1784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5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105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овка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проб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гато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проблемами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обґр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довели,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бистості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мірою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харак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.Г.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.Д.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Гальпе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н,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.Д.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днак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піло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кторів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хньої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каза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ена.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исоко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отах,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ерами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своїх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рів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10,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05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овка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я.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етою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гляд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пілотів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ах,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проблеми,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</w:p>
    <w:p>
      <w:pPr>
        <w:spacing w:before="0" w:after="0" w:line="252" w:lineRule="exact"/>
        <w:ind w:left="169" w:right="15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пілотів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льної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авіа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52" w:lineRule="exact"/>
        <w:ind w:left="7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стан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й.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</w:p>
    <w:p>
      <w:pPr>
        <w:spacing w:before="1" w:after="0" w:line="239" w:lineRule="auto"/>
        <w:ind w:left="169" w:right="10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„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льності”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197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аток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1990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робляти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Теорет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гатило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„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па”,</w:t>
      </w:r>
    </w:p>
    <w:p>
      <w:pPr>
        <w:spacing w:before="1" w:after="0" w:line="254" w:lineRule="exact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„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”,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„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”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„за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олен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ом”.</w:t>
      </w:r>
    </w:p>
    <w:p>
      <w:pPr>
        <w:spacing w:before="0" w:after="0" w:line="249" w:lineRule="exact"/>
        <w:ind w:left="7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</w:p>
    <w:p>
      <w:pPr>
        <w:spacing w:before="1" w:after="0" w:line="239" w:lineRule="auto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обґр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теорет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дисертац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ались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цієї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нської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енко,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енко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н.),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рарн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кої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н),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теорет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ера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ьої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кої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.Г.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йськов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енко,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Бойко,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39" w:lineRule="auto"/>
        <w:ind w:left="169" w:right="109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ріа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иконан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пає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ьності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авіа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ляє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исок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реве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два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дносно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дності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</w:p>
    <w:p>
      <w:pPr>
        <w:spacing w:before="1" w:after="0" w:line="239" w:lineRule="auto"/>
        <w:ind w:left="169" w:right="107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авіаційн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дності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тренажі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%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40" w:lineRule="auto"/>
        <w:ind w:left="841" w:right="746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60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65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%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бового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06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ду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льності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аші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дчать,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ьш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пілот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</w:p>
    <w:p>
      <w:pPr>
        <w:spacing w:before="0" w:after="0" w:line="249" w:lineRule="exact"/>
        <w:ind w:left="169" w:right="11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риси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ачають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</w:p>
    <w:p>
      <w:pPr>
        <w:spacing w:before="2" w:after="0" w:line="239" w:lineRule="auto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гато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ьності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сила,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орні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гу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роцес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ке</w:t>
      </w:r>
    </w:p>
    <w:p>
      <w:pPr>
        <w:spacing w:line="239" w:lineRule="auto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986" w:top="1220" w:bottom="280" w:left="1420" w:right="1420"/>
          <w:headerReference w:type="default" r:id="rId7"/>
          <w:type w:val="continuous"/>
          <w:pgSz w:w="11920" w:h="1684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й;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кремі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ть);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польо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12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ілос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проблеми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бист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олив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</w:p>
    <w:p>
      <w:pPr>
        <w:spacing w:before="2" w:after="0" w:line="252" w:lineRule="exact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а: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ий.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надз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</w:p>
    <w:p>
      <w:pPr>
        <w:spacing w:before="0" w:after="0" w:line="252" w:lineRule="exact"/>
        <w:ind w:left="169" w:right="467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ки.</w:t>
      </w:r>
    </w:p>
    <w:p>
      <w:pPr>
        <w:spacing w:before="3" w:after="0" w:line="252" w:lineRule="exact"/>
        <w:ind w:left="169" w:right="107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гато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дьми,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пород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</w:p>
    <w:p>
      <w:pPr>
        <w:spacing w:before="2" w:after="0" w:line="252" w:lineRule="exact"/>
        <w:ind w:left="169" w:right="1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диної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нки,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юдин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</w:p>
    <w:p>
      <w:pPr>
        <w:spacing w:before="0" w:after="0" w:line="252" w:lineRule="exact"/>
        <w:ind w:left="169" w:right="362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ґ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х.</w:t>
      </w:r>
    </w:p>
    <w:p>
      <w:pPr>
        <w:spacing w:before="3" w:after="0" w:line="252" w:lineRule="exact"/>
        <w:ind w:left="169" w:right="107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бист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Б.Г.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</w:p>
    <w:p>
      <w:pPr>
        <w:spacing w:before="2" w:after="0" w:line="252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ходу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того,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ються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кти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</w:p>
    <w:p>
      <w:pPr>
        <w:spacing w:before="2" w:after="0" w:line="252" w:lineRule="exact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дини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цілому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кта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льності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Б.Г.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ною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ристо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ються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</w:p>
    <w:p>
      <w:pPr>
        <w:spacing w:before="2" w:after="0" w:line="252" w:lineRule="exact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трьох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планів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дини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лишнім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ередов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юдьми.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</w:p>
    <w:p>
      <w:pPr>
        <w:spacing w:before="2" w:after="0" w:line="252" w:lineRule="exact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юдин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дності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мооб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ьна</w:t>
      </w:r>
    </w:p>
    <w:p>
      <w:pPr>
        <w:spacing w:before="0" w:after="0" w:line="252" w:lineRule="exact"/>
        <w:ind w:left="169" w:right="368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(с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3" w:after="0" w:line="252" w:lineRule="exact"/>
        <w:ind w:left="169" w:right="113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.М.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еонть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сну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осин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ох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б.</w:t>
      </w:r>
    </w:p>
    <w:p>
      <w:pPr>
        <w:spacing w:before="2" w:after="0" w:line="252" w:lineRule="exact"/>
        <w:ind w:left="169" w:right="1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грома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роцес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8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05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практика</w:t>
      </w:r>
    </w:p>
    <w:p>
      <w:pPr>
        <w:spacing w:before="2" w:after="0" w:line="252" w:lineRule="exact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...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накопи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нкцію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</w:p>
    <w:p>
      <w:pPr>
        <w:spacing w:before="2" w:after="0" w:line="252" w:lineRule="exact"/>
        <w:ind w:left="169" w:right="10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таких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ьов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тракт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один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одним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обов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юдьми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один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одного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льтати</w:t>
      </w:r>
    </w:p>
    <w:p>
      <w:pPr>
        <w:spacing w:before="2" w:after="0" w:line="252" w:lineRule="exact"/>
        <w:ind w:left="169" w:right="10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ктів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Голо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идами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мку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еного,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3" w:after="0" w:line="252" w:lineRule="exact"/>
        <w:ind w:left="169" w:right="105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ким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ом,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щодо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проблеми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роцес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лені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е,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ном</w:t>
      </w:r>
    </w:p>
    <w:p>
      <w:pPr>
        <w:spacing w:before="2" w:after="0" w:line="252" w:lineRule="exact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парт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ироблення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еонть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</w:p>
    <w:p>
      <w:pPr>
        <w:spacing w:before="2" w:after="0" w:line="252" w:lineRule="exact"/>
        <w:ind w:left="169" w:right="10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.Г.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евськи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тракт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х: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н;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дня</w:t>
      </w:r>
    </w:p>
    <w:p>
      <w:pPr>
        <w:spacing w:before="2" w:after="0" w:line="252" w:lineRule="exact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оцесу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систему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49" w:lineRule="exact"/>
        <w:ind w:left="736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</w:p>
    <w:p>
      <w:pPr>
        <w:spacing w:before="5" w:after="0" w:line="252" w:lineRule="exact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ходу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дитор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ри,</w:t>
      </w:r>
    </w:p>
    <w:p>
      <w:pPr>
        <w:spacing w:line="252" w:lineRule="exact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986" w:footer="0" w:top="1220" w:bottom="280" w:left="1420" w:right="1420"/>
          <w:pgSz w:w="11920" w:h="1684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39" w:lineRule="auto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домлен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оляє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39" w:lineRule="auto"/>
        <w:ind w:left="169" w:right="104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дноси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находи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сихоло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Ч.Ост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роботах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Гебнера,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н.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ассвел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канал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харак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ерист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ора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диторі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.і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05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одної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самі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енти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гально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игляд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домленн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</w:p>
    <w:p>
      <w:pPr>
        <w:spacing w:before="0" w:after="0" w:line="249" w:lineRule="exact"/>
        <w:ind w:left="169" w:right="11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ач),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диторі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мов</w:t>
      </w:r>
    </w:p>
    <w:p>
      <w:pPr>
        <w:spacing w:before="2" w:after="0" w:line="240" w:lineRule="auto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домленн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днося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тобто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характерис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амої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дитор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нформаці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орот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10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рамк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нформацій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способи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гу</w:t>
      </w:r>
    </w:p>
    <w:p>
      <w:pPr>
        <w:spacing w:before="0" w:after="0" w:line="249" w:lineRule="exact"/>
        <w:ind w:left="169" w:right="11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каналу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</w:p>
    <w:p>
      <w:pPr>
        <w:spacing w:before="0" w:after="0" w:line="252" w:lineRule="exact"/>
        <w:ind w:left="169" w:right="296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систем.</w:t>
      </w:r>
    </w:p>
    <w:p>
      <w:pPr>
        <w:spacing w:before="1" w:after="0" w:line="240" w:lineRule="auto"/>
        <w:ind w:left="169" w:right="106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нформацій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представ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схему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ористо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асній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ходя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канал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тощо).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шнь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роди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двос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ктів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.і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необх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оляє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тіль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хачі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обити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цілей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ьності,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ктів,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словам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05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можли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</w:p>
    <w:p>
      <w:pPr>
        <w:spacing w:before="0" w:after="0" w:line="249" w:lineRule="exact"/>
        <w:ind w:left="169" w:right="1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39" w:lineRule="auto"/>
        <w:ind w:left="169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ходу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оляє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тально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аспек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допо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осторо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механізм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56" w:lineRule="exact"/>
        <w:ind w:left="169" w:right="106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ихол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ого)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оду</w:t>
      </w:r>
    </w:p>
    <w:p>
      <w:pPr>
        <w:spacing w:before="0" w:after="0" w:line="248" w:lineRule="exact"/>
        <w:ind w:left="169" w:right="11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ерозр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льш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</w:p>
    <w:p>
      <w:pPr>
        <w:spacing w:before="0" w:after="0" w:line="252" w:lineRule="exact"/>
        <w:ind w:left="169" w:right="660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планів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й.</w:t>
      </w:r>
    </w:p>
    <w:p>
      <w:pPr>
        <w:spacing w:before="1" w:after="0" w:line="240" w:lineRule="auto"/>
        <w:ind w:left="736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ональну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</w:p>
    <w:p>
      <w:pPr>
        <w:spacing w:before="0" w:after="0" w:line="252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еонт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анферов,</w:t>
      </w:r>
    </w:p>
    <w:p>
      <w:pPr>
        <w:spacing w:before="1" w:after="0" w:line="240" w:lineRule="auto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н,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н).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Так,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омогою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есу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льної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ьності,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еров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лив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дношенн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дності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дхо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й.</w:t>
      </w:r>
    </w:p>
    <w:p>
      <w:pPr>
        <w:spacing w:before="0" w:after="0" w:line="252" w:lineRule="exact"/>
        <w:ind w:left="736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омов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лив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три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сторони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нкці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бист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</w:p>
    <w:p>
      <w:pPr>
        <w:spacing w:line="252" w:lineRule="exact"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pgMar w:header="986" w:footer="0" w:top="1220" w:bottom="280" w:left="1420" w:right="1420"/>
          <w:pgSz w:w="11920" w:h="1684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39" w:lineRule="auto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ійн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обов’я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тобто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39" w:lineRule="auto"/>
        <w:ind w:left="169" w:right="105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дхо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представл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харак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представл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харак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ерист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мкою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ора,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снює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нкції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нкція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такі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нкці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араме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</w:p>
    <w:p>
      <w:pPr>
        <w:spacing w:before="5" w:after="0" w:line="252" w:lineRule="exact"/>
        <w:ind w:left="169" w:right="107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т,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ньо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0" w:after="0" w:line="252" w:lineRule="exact"/>
        <w:ind w:left="7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0" w:after="0" w:line="252" w:lineRule="exact"/>
        <w:ind w:left="7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11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08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ляє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три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ерист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</w:p>
    <w:p>
      <w:pPr>
        <w:spacing w:before="0" w:after="0" w:line="249" w:lineRule="exact"/>
        <w:ind w:left="7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5" w:after="0" w:line="252" w:lineRule="exact"/>
        <w:ind w:left="169" w:right="105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бист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опосер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0" w:after="0" w:line="252" w:lineRule="exact"/>
        <w:ind w:left="7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способи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орми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</w:p>
    <w:p>
      <w:pPr>
        <w:spacing w:before="0" w:after="0" w:line="252" w:lineRule="exact"/>
        <w:ind w:left="169" w:right="59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05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авлен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оляє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леною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пробле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глядати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аме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</w:p>
    <w:p>
      <w:pPr>
        <w:spacing w:before="0" w:after="0" w:line="249" w:lineRule="exact"/>
        <w:ind w:left="169" w:right="11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меха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ціле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</w:p>
    <w:p>
      <w:pPr>
        <w:spacing w:before="5" w:after="0" w:line="252" w:lineRule="exact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ктів,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дньо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нізм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8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50" w:lineRule="exact"/>
        <w:ind w:left="736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дома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</w:p>
    <w:p>
      <w:pPr>
        <w:spacing w:before="1" w:after="0" w:line="239" w:lineRule="auto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дво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рна,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дво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па;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двох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ачі)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ри);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тобто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дної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40" w:lineRule="auto"/>
        <w:ind w:left="169" w:right="110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рьох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днося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</w:p>
    <w:p>
      <w:pPr>
        <w:spacing w:before="2" w:after="0" w:line="252" w:lineRule="exact"/>
        <w:ind w:left="169" w:right="109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1)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ачає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пи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харак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пош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пі;</w:t>
      </w:r>
    </w:p>
    <w:p>
      <w:pPr>
        <w:spacing w:before="2" w:after="0" w:line="252" w:lineRule="exact"/>
        <w:ind w:left="169" w:right="106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2)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нього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онфл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кту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ленами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3" w:after="0" w:line="252" w:lineRule="exact"/>
        <w:ind w:left="169" w:right="108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3)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аності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гармо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бист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0" w:after="0" w:line="249" w:lineRule="exact"/>
        <w:ind w:left="7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нкціональн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рольо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</w:p>
    <w:p>
      <w:pPr>
        <w:spacing w:before="1" w:after="0" w:line="240" w:lineRule="auto"/>
        <w:ind w:left="169" w:right="52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рольо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12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пи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спос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рга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етної</w:t>
      </w:r>
    </w:p>
    <w:p>
      <w:pPr>
        <w:spacing w:before="0" w:after="0" w:line="249" w:lineRule="exact"/>
        <w:ind w:left="169" w:right="11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</w:p>
    <w:p>
      <w:pPr>
        <w:spacing w:before="1" w:after="0" w:line="239" w:lineRule="auto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характерис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коли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одного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дуть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паки.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ленами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52" w:lineRule="exact"/>
        <w:ind w:left="7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перс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</w:p>
    <w:p>
      <w:pPr>
        <w:spacing w:line="252" w:lineRule="exact"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pgMar w:header="986" w:footer="0" w:top="1220" w:bottom="280" w:left="1420" w:right="1420"/>
          <w:pgSz w:w="11920" w:h="1684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476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ки:</w:t>
      </w:r>
    </w:p>
    <w:p>
      <w:pPr>
        <w:spacing w:before="1" w:after="0" w:line="254" w:lineRule="exact"/>
        <w:ind w:left="169" w:right="108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пілотів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альною.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оаспект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</w:p>
    <w:p>
      <w:pPr>
        <w:spacing w:before="0" w:after="0" w:line="249" w:lineRule="exact"/>
        <w:ind w:left="169" w:right="415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надз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ки.</w:t>
      </w:r>
    </w:p>
    <w:p>
      <w:pPr>
        <w:spacing w:before="5" w:after="0" w:line="252" w:lineRule="exact"/>
        <w:ind w:left="169" w:right="104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дхо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49" w:lineRule="exact"/>
        <w:ind w:left="7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</w:p>
    <w:p>
      <w:pPr>
        <w:spacing w:before="1" w:after="0" w:line="240" w:lineRule="auto"/>
        <w:ind w:left="169" w:right="1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ленами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пород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ьній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льності,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ироблення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диної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юдин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08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пілотів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час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5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3364" w:right="2632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писок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икорис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аних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ерел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10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ьев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Б.Г.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еловека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</w:p>
    <w:p>
      <w:pPr>
        <w:spacing w:before="1" w:after="0" w:line="240" w:lineRule="auto"/>
        <w:ind w:left="7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Б.Г.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ьев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9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6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8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№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6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8" w:after="0" w:line="240" w:lineRule="auto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М.: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</w:p>
    <w:p>
      <w:pPr>
        <w:spacing w:before="1" w:after="0" w:line="240" w:lineRule="auto"/>
        <w:ind w:left="7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МГУ,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1981.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295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8" w:after="0" w:line="240" w:lineRule="auto"/>
        <w:ind w:left="169" w:right="10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</w:p>
    <w:p>
      <w:pPr>
        <w:spacing w:before="1" w:after="0" w:line="240" w:lineRule="auto"/>
        <w:ind w:left="7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9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8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</w:p>
    <w:p>
      <w:pPr>
        <w:spacing w:before="0" w:after="0" w:line="252" w:lineRule="exact"/>
        <w:ind w:left="7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19.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54" w:lineRule="exact"/>
        <w:ind w:left="709" w:right="116" w:firstLine="-540"/>
        <w:jc w:val="left"/>
        <w:tabs>
          <w:tab w:pos="7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7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ук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4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9</w:t>
      </w:r>
      <w:r>
        <w:rPr>
          <w:rFonts w:ascii="Times New Roman" w:hAnsi="Times New Roman" w:cs="Times New Roman" w:eastAsia="Times New Roman"/>
          <w:sz w:val="22"/>
          <w:szCs w:val="22"/>
          <w:spacing w:val="-14"/>
          <w:w w:val="100"/>
        </w:rPr>
        <w:t>8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4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-14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-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49" w:lineRule="exact"/>
        <w:ind w:left="169" w:right="11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персонал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Укр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ни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</w:p>
    <w:p>
      <w:pPr>
        <w:spacing w:before="1" w:after="0" w:line="240" w:lineRule="auto"/>
        <w:ind w:left="7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господар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о.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6.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№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5.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170–</w:t>
      </w:r>
    </w:p>
    <w:p>
      <w:pPr>
        <w:spacing w:before="0" w:after="0" w:line="252" w:lineRule="exact"/>
        <w:ind w:left="7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173.</w:t>
      </w:r>
    </w:p>
    <w:p>
      <w:pPr>
        <w:spacing w:before="1" w:after="0" w:line="254" w:lineRule="exact"/>
        <w:ind w:left="709" w:right="111" w:firstLine="-540"/>
        <w:jc w:val="left"/>
        <w:tabs>
          <w:tab w:pos="7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нько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ремен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летного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ка.</w:t>
      </w:r>
    </w:p>
    <w:p>
      <w:pPr>
        <w:spacing w:before="0" w:after="0" w:line="249" w:lineRule="exact"/>
        <w:ind w:left="7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2006.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83.</w:t>
      </w:r>
    </w:p>
    <w:p>
      <w:pPr>
        <w:spacing w:before="1" w:after="0" w:line="240" w:lineRule="auto"/>
        <w:ind w:left="169" w:right="32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тюх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рган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летной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тюх.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1992.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148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3" w:after="0" w:line="252" w:lineRule="exact"/>
        <w:ind w:left="709" w:right="102" w:firstLine="-540"/>
        <w:jc w:val="left"/>
        <w:tabs>
          <w:tab w:pos="7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8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1982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№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9.</w:t>
      </w:r>
    </w:p>
    <w:p>
      <w:pPr>
        <w:spacing w:before="2" w:after="0" w:line="252" w:lineRule="exact"/>
        <w:ind w:left="709" w:right="115" w:firstLine="-540"/>
        <w:jc w:val="left"/>
        <w:tabs>
          <w:tab w:pos="7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1983.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223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2" w:after="0" w:line="252" w:lineRule="exact"/>
        <w:ind w:left="709" w:right="104" w:firstLine="-540"/>
        <w:jc w:val="left"/>
        <w:tabs>
          <w:tab w:pos="7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10.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аров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Р.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сихолог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еские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летного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Р.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аров,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ЧА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0" w:after="0" w:line="249" w:lineRule="exact"/>
        <w:ind w:left="169" w:right="11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</w:p>
    <w:p>
      <w:pPr>
        <w:spacing w:before="1" w:after="0" w:line="240" w:lineRule="auto"/>
        <w:ind w:left="7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9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7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709" w:right="104" w:firstLine="-540"/>
        <w:jc w:val="left"/>
        <w:tabs>
          <w:tab w:pos="7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12.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аренко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кие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емы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ии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ики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аренко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ЧА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народня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ия</w:t>
      </w:r>
    </w:p>
    <w:p>
      <w:pPr>
        <w:spacing w:before="0" w:after="0" w:line="249" w:lineRule="exact"/>
        <w:ind w:left="7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проблем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космона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.6–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10.</w:t>
      </w:r>
    </w:p>
    <w:p>
      <w:pPr>
        <w:spacing w:before="1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767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Дран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47" w:lineRule="exact"/>
        <w:ind w:left="169" w:right="51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асп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вза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льо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хо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зу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пробл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40" w:lineRule="auto"/>
        <w:ind w:left="169" w:right="108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проблема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цієї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проблеми,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піло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тори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05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ові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слов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лоти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льної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авіа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лотів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ьної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авіац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піло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З.</w:t>
      </w:r>
    </w:p>
    <w:p>
      <w:pPr>
        <w:spacing w:before="15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767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Дран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line="240" w:lineRule="auto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986" w:footer="0" w:top="1220" w:bottom="280" w:left="1420" w:right="1420"/>
          <w:pgSz w:w="11920" w:h="1684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6" w:after="0" w:line="252" w:lineRule="exact"/>
        <w:ind w:left="169" w:right="106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i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i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  <w:i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  <w:i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2" w:after="0" w:line="252" w:lineRule="exact"/>
        <w:ind w:left="169" w:right="102" w:firstLine="54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</w:p>
    <w:p>
      <w:pPr>
        <w:spacing w:before="0" w:after="0" w:line="252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3" w:after="0" w:line="252" w:lineRule="exact"/>
        <w:ind w:left="169" w:right="103" w:firstLine="54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5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ranko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0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ra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ght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Bas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ppro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ch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rob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3" w:after="0" w:line="252" w:lineRule="exact"/>
        <w:ind w:left="169" w:right="112" w:firstLine="54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per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ob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em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5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ew,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app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ach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ob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</w:p>
    <w:p>
      <w:pPr>
        <w:spacing w:before="0" w:after="0" w:line="252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56" w:lineRule="exact"/>
        <w:ind w:left="169" w:right="111" w:firstLine="54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ey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ord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ht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ews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акц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15.11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2013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sectPr>
      <w:pgMar w:header="986" w:footer="0" w:top="1220" w:bottom="280" w:left="1420" w:right="1420"/>
      <w:pgSz w:w="11920" w:h="16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204"/>
    <w:family w:val="roman"/>
    <w:pitch w:val="variable"/>
  </w:font>
  <w:font w:name="Arial">
    <w:altName w:val="Arial"/>
    <w:charset w:val="204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v:group style="position:absolute;margin-left:76.473999pt;margin-top:61.749985pt;width:442.61pt;height:4.54pt;mso-position-horizontal-relative:page;mso-position-vertical-relative:page;z-index:-198" coordorigin="1529,1235" coordsize="8852,91">
          <v:group style="position:absolute;left:1560;top:1295;width:8790;height:2" coordorigin="1560,1295" coordsize="8790,2">
            <v:shape style="position:absolute;left:1560;top:1295;width:8790;height:2" coordorigin="1560,1295" coordsize="8790,0" path="m1560,1295l10351,1295e" filled="f" stroked="t" strokeweight="3.1pt" strokecolor="#612322">
              <v:path arrowok="t"/>
            </v:shape>
          </v:group>
          <v:group style="position:absolute;left:1560;top:1243;width:8790;height:2" coordorigin="1560,1243" coordsize="8790,2">
            <v:shape style="position:absolute;left:1560;top:1243;width:8790;height:2" coordorigin="1560,1243" coordsize="8790,0" path="m1560,1243l10351,1243e" filled="f" stroked="t" strokeweight=".82pt" strokecolor="#612322">
              <v:path arrowok="t"/>
            </v:shape>
          </v:group>
          <w10:wrap type="none"/>
        </v:group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63.660004pt;margin-top:48.316383pt;width:267.970001pt;height:13.04pt;mso-position-horizontal-relative:page;mso-position-vertical-relative:page;z-index:-197" type="#_x0000_t202" filled="f" stroked="f">
          <v:textbox inset="0,0,0,0">
            <w:txbxContent>
              <w:p>
                <w:pPr>
                  <w:spacing w:before="0" w:after="0" w:line="245" w:lineRule="exact"/>
                  <w:ind w:left="20" w:right="-53"/>
                  <w:jc w:val="left"/>
                  <w:rPr>
                    <w:rFonts w:ascii="Times New Roman" w:hAnsi="Times New Roman" w:cs="Times New Roman" w:eastAsia="Times New Roman"/>
                    <w:sz w:val="22"/>
                    <w:szCs w:val="22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1"/>
                    <w:w w:val="100"/>
                  </w:rPr>
                  <w:t>П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робл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е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ми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3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і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нж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е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3"/>
                    <w:w w:val="100"/>
                  </w:rPr>
                  <w:t>н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ерн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о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4"/>
                    <w:w w:val="100"/>
                  </w:rPr>
                  <w:t>-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педа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г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о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г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і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1"/>
                    <w:w w:val="100"/>
                  </w:rPr>
                  <w:t>ч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ної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освіти.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2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3"/>
                    <w:w w:val="100"/>
                  </w:rPr>
                  <w:t>0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13.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№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4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0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4"/>
                    <w:w w:val="100"/>
                  </w:rPr>
                  <w:t>-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41</w:t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settings" Target="settings.xml"/><Relationship Id="rId7" Type="http://schemas.openxmlformats.org/officeDocument/2006/relationships/header" Target="header1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кп</dc:creator>
  <dcterms:created xsi:type="dcterms:W3CDTF">2015-01-27T12:20:48Z</dcterms:created>
  <dcterms:modified xsi:type="dcterms:W3CDTF">2015-01-27T12:20:48Z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2014-01-30T00:00:00Z</vt:filetime>
  </property>
  <property fmtid="{D5CDD505-2E9C-101B-9397-08002B2CF9AE}" pid="3" name="LastSaved">
    <vt:filetime>2015-01-27T00:00:00Z</vt:filetime>
  </property>
</Properties>
</file>