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727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УДК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378.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62</w:t>
      </w:r>
    </w:p>
    <w:p>
      <w:pPr>
        <w:spacing w:before="0" w:after="0" w:line="252" w:lineRule="exact"/>
        <w:ind w:left="169" w:right="727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©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278" w:right="259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104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ы.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краи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системы,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необходи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способные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тельност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Удо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подгото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мышл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альным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лё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6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евые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оляющий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ику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ыполн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5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остные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но.</w:t>
      </w:r>
    </w:p>
    <w:p>
      <w:pPr>
        <w:spacing w:before="0" w:after="0" w:line="249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</w:p>
    <w:p>
      <w:pPr>
        <w:spacing w:before="5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ерсальн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ющих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ынке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4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исс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пуб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икаци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ссле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ачест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2" w:after="0" w:line="252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еных,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Р.М.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Горб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Зее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Е.Э.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нко,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.З.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Тархан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тоды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остью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before="2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енерной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исаны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азаре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</w:p>
    <w:p>
      <w:pPr>
        <w:spacing w:before="2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мало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кото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как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альная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ость»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раздела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гисте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дипло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теллект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альной</w:t>
      </w:r>
    </w:p>
    <w:p>
      <w:pPr>
        <w:spacing w:before="0" w:after="0" w:line="252" w:lineRule="exact"/>
        <w:ind w:left="169" w:right="99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ости»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</w:p>
    <w:p>
      <w:pPr>
        <w:spacing w:before="1" w:after="0" w:line="254" w:lineRule="exact"/>
        <w:ind w:left="169" w:right="105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статьи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силение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0" w:after="0" w:line="249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освое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0" w:after="0" w:line="252" w:lineRule="exact"/>
        <w:ind w:left="169" w:right="43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стью.</w:t>
      </w:r>
    </w:p>
    <w:p>
      <w:pPr>
        <w:spacing w:before="1" w:after="0" w:line="240" w:lineRule="auto"/>
        <w:ind w:left="169" w:right="108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ект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теллект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остью.</w:t>
      </w:r>
    </w:p>
    <w:p>
      <w:pPr>
        <w:spacing w:before="2" w:after="0" w:line="252" w:lineRule="exact"/>
        <w:ind w:left="169" w:right="107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исс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5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ий.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еет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кое.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ьность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ное</w:t>
      </w:r>
    </w:p>
    <w:p>
      <w:pPr>
        <w:spacing w:before="2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кспл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разработке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равлены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</w:p>
    <w:p>
      <w:pPr>
        <w:spacing w:before="2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лучшен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тельность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равлена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разработ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хнологий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остроен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ессом.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top="1220" w:bottom="280" w:left="1420" w:right="1420"/>
          <w:headerReference w:type="default" r:id="rId7"/>
          <w:type w:val="continuous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качест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подгото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4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щим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алистом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ейшей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кой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тью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етом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ой,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2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создан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разрабо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ьней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нке.</w:t>
      </w:r>
    </w:p>
    <w:p>
      <w:pPr>
        <w:spacing w:before="2" w:after="0" w:line="252" w:lineRule="exact"/>
        <w:ind w:left="169" w:right="105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before="2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рает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нешнем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лидир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ейши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2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оляющих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рентос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ию.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храна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</w:p>
    <w:p>
      <w:pPr>
        <w:spacing w:before="3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ополь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ороны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альная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сть»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е»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ается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подходи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ботке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2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теллект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тке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проектный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  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</w:p>
    <w:p>
      <w:pPr>
        <w:spacing w:before="2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соверше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ачеств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дой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стадии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ач: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да</w:t>
      </w:r>
    </w:p>
    <w:p>
      <w:pPr>
        <w:spacing w:before="2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ается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отать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реподава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ель,</w:t>
      </w:r>
    </w:p>
    <w:p>
      <w:pPr>
        <w:spacing w:before="2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разец)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азать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охраносп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есооб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охран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перспект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</w:p>
    <w:p>
      <w:pPr>
        <w:spacing w:before="2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от.</w:t>
      </w:r>
    </w:p>
    <w:p>
      <w:pPr>
        <w:spacing w:before="0" w:after="0" w:line="250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ентн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вани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</w:t>
      </w:r>
    </w:p>
    <w:p>
      <w:pPr>
        <w:spacing w:before="1" w:after="0" w:line="240" w:lineRule="auto"/>
        <w:ind w:left="169" w:right="10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ыполн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тем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сопоста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опреде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наков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каза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азател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ащи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представл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ее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остои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ести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ксперт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ащих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еля,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тобы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огром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масси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роцесс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278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95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оляет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учн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рой;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ретросп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ность;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сиф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сти.</w:t>
      </w:r>
    </w:p>
    <w:p>
      <w:pPr>
        <w:spacing w:before="1" w:after="0" w:line="239" w:lineRule="auto"/>
        <w:ind w:left="169" w:right="103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дипло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необходи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ает,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оспос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целью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мкая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бота.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Успешно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ли:</w:t>
      </w:r>
    </w:p>
    <w:p>
      <w:pPr>
        <w:spacing w:before="1" w:after="0" w:line="240" w:lineRule="auto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хорошо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line="240" w:lineRule="auto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52" w:lineRule="exact"/>
        <w:ind w:left="169" w:right="106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рал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опреде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МПК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страны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а;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х;</w:t>
      </w:r>
    </w:p>
    <w:p>
      <w:pPr>
        <w:spacing w:before="5" w:after="0" w:line="252" w:lineRule="exact"/>
        <w:ind w:left="169" w:right="104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англи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и;</w:t>
      </w:r>
    </w:p>
    <w:p>
      <w:pPr>
        <w:spacing w:before="5" w:after="0" w:line="252" w:lineRule="exact"/>
        <w:ind w:left="169" w:right="105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ерное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ершенст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аемого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</w:p>
    <w:p>
      <w:pPr>
        <w:spacing w:before="2" w:after="0" w:line="252" w:lineRule="exact"/>
        <w:ind w:left="169" w:right="104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анализ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тся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спольз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ода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гает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огам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гим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накомлен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</w:p>
    <w:p>
      <w:pPr>
        <w:spacing w:before="2" w:after="0" w:line="252" w:lineRule="exact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ки.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роме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льней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ля:</w:t>
      </w:r>
    </w:p>
    <w:p>
      <w:pPr>
        <w:spacing w:before="3" w:after="0" w:line="252" w:lineRule="exact"/>
        <w:ind w:left="169" w:right="10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разрабо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планов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создан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ктов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ки;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и;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и;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</w:p>
    <w:p>
      <w:pPr>
        <w:spacing w:before="0" w:after="0" w:line="247" w:lineRule="exact"/>
        <w:ind w:left="169" w:right="839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др.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3" w:after="0" w:line="240" w:lineRule="auto"/>
        <w:ind w:left="169" w:right="102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раны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абат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екты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ремя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алист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ором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ремя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себя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наки,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амыс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щности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роцед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целей.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Из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сего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гоо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бова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енерам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огам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ном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сч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тать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механ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еских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ате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ьс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не,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способн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находи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обхо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самооб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аться.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качест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ляются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ыми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ной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довой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еской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тель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ости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ачест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еля.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есь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ный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енерно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подгото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кой,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схо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неразры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ной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лени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ющегося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ём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мыслите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ьных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опе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спосо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мыш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которые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остре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аны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p>
      <w:pPr>
        <w:spacing w:before="3" w:after="0" w:line="252" w:lineRule="exact"/>
        <w:ind w:left="169" w:right="104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Что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ется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4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еской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рав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ена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а: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совре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одики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хнологии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ган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реали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и</w:t>
      </w:r>
    </w:p>
    <w:p>
      <w:pPr>
        <w:spacing w:before="2" w:after="0" w:line="252" w:lineRule="exact"/>
        <w:ind w:left="169" w:right="10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ательных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спользо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хнологии</w:t>
      </w:r>
    </w:p>
    <w:p>
      <w:pPr>
        <w:spacing w:before="3" w:after="0" w:line="252" w:lineRule="exact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качест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проектиро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ывает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алиста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кт,</w:t>
      </w:r>
    </w:p>
    <w:p>
      <w:pPr>
        <w:spacing w:before="2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щий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одике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ной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совершенст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кой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ифи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</w:p>
    <w:p>
      <w:pPr>
        <w:spacing w:before="2" w:after="0" w:line="252" w:lineRule="exact"/>
        <w:ind w:left="169" w:right="10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торск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ретьи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только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</w:p>
    <w:p>
      <w:pPr>
        <w:spacing w:before="2" w:after="0" w:line="252" w:lineRule="exact"/>
        <w:ind w:left="169" w:right="105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ача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тельств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теллект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ной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ыть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кой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Эти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ты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2" w:after="0" w:line="252" w:lineRule="exact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теллект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остью.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распор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рассматр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ошен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теллект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рассматр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ные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ора.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иато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иаро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только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качес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ОИС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совершать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</w:p>
    <w:p>
      <w:pPr>
        <w:spacing w:before="1" w:after="0" w:line="254" w:lineRule="exact"/>
        <w:ind w:left="169" w:right="105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циа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изац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</w:p>
    <w:p>
      <w:pPr>
        <w:spacing w:before="0" w:after="0" w:line="249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сы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нт</w:t>
      </w:r>
    </w:p>
    <w:p>
      <w:pPr>
        <w:spacing w:before="0" w:after="0" w:line="252" w:lineRule="exact"/>
        <w:ind w:left="169" w:right="578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ющие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и:</w:t>
      </w:r>
    </w:p>
    <w:p>
      <w:pPr>
        <w:spacing w:before="1" w:after="0" w:line="240" w:lineRule="auto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подходы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етоды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ОИС;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еали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ОИС;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2" w:after="0" w:line="240" w:lineRule="auto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перспект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оборот.</w:t>
      </w:r>
    </w:p>
    <w:p>
      <w:pPr>
        <w:spacing w:before="1" w:after="0" w:line="254" w:lineRule="exact"/>
        <w:ind w:left="169" w:right="104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Эконо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анализ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одится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можных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льней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ей.</w:t>
      </w:r>
    </w:p>
    <w:p>
      <w:pPr>
        <w:spacing w:before="0" w:after="0" w:line="249" w:lineRule="exact"/>
        <w:ind w:left="169" w:right="83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олит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алистам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5" w:after="0" w:line="252" w:lineRule="exact"/>
        <w:ind w:left="169" w:right="77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расшир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рис.1.</w:t>
      </w:r>
    </w:p>
    <w:p>
      <w:pPr>
        <w:spacing w:before="2" w:after="0" w:line="252" w:lineRule="exact"/>
        <w:ind w:left="169" w:right="104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пек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ней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истам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</w:p>
    <w:p>
      <w:pPr>
        <w:spacing w:before="2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ещё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силит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ию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как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ие,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емость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сех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ерах</w:t>
      </w:r>
    </w:p>
    <w:p>
      <w:pPr>
        <w:spacing w:before="2" w:after="0" w:line="252" w:lineRule="exact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елове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рентос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азраба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ывае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ремя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щем,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икации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алист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рентос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ерспекти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ших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тся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обы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</w:p>
    <w:p>
      <w:pPr>
        <w:spacing w:before="0" w:after="0" w:line="252" w:lineRule="exact"/>
        <w:ind w:left="169" w:right="11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лению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ющий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технологии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3" w:after="0" w:line="252" w:lineRule="exact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хау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еской,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одним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из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ментов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.к.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</w:p>
    <w:p>
      <w:pPr>
        <w:spacing w:before="2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еличе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тельной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ли.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анах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мы</w:t>
      </w:r>
    </w:p>
    <w:p>
      <w:pPr>
        <w:spacing w:before="2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транс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ршенст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аться,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одится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стадии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тальной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прорабо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алистов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роцес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еет</w:t>
      </w:r>
    </w:p>
    <w:p>
      <w:pPr>
        <w:spacing w:before="0" w:after="0" w:line="252" w:lineRule="exact"/>
        <w:ind w:left="169" w:right="134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остепен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ы.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72" w:after="0" w:line="249" w:lineRule="exact"/>
        <w:ind w:left="3421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ерно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position w:val="-1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освіти.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13.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position w:val="-1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41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3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line="200" w:lineRule="exact" w:after="0"/>
        <w:jc w:val="left"/>
        <w:rPr>
          <w:sz w:val="20"/>
          <w:szCs w:val="20"/>
        </w:rPr>
        <w:sectPr>
          <w:pgMar w:header="0" w:footer="0" w:top="880" w:bottom="280" w:left="2340" w:right="1420"/>
          <w:headerReference w:type="default" r:id="rId8"/>
          <w:pgSz w:w="16840" w:h="11920" w:orient="landscape"/>
        </w:sectPr>
      </w:pPr>
      <w:rPr/>
    </w:p>
    <w:p>
      <w:pPr>
        <w:spacing w:before="33" w:after="0" w:line="240" w:lineRule="auto"/>
        <w:ind w:left="452" w:right="-7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  <w:i/>
        </w:rPr>
        <w:t>Резу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  <w:i/>
        </w:rPr>
        <w:t>ь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  <w:b/>
          <w:bCs/>
          <w:i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  <w:i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0" w:lineRule="atLeast"/>
        <w:ind w:left="166" w:right="-14" w:firstLine="149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b/>
          <w:bCs/>
          <w:i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  <w:i/>
        </w:rPr>
        <w:t>с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b/>
          <w:bCs/>
          <w:i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  <w:i/>
        </w:rPr>
        <w:t>ник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  <w:i/>
        </w:rPr>
        <w:t>мпе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  <w:b/>
          <w:bCs/>
          <w:i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  <w:i/>
        </w:rPr>
        <w:t>енций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43" w:after="0" w:line="240" w:lineRule="auto"/>
        <w:ind w:left="3614" w:right="4649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99"/>
          <w:b/>
          <w:bCs/>
        </w:rPr>
        <w:t>к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99"/>
          <w:b/>
          <w:bCs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99"/>
          <w:b/>
          <w:bCs/>
        </w:rPr>
        <w:t>м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9"/>
          <w:b/>
          <w:bCs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99"/>
          <w:b/>
          <w:bCs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99"/>
          <w:b/>
          <w:bCs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9"/>
          <w:b/>
          <w:bCs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99"/>
          <w:b/>
          <w:bCs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9"/>
          <w:b/>
          <w:bCs/>
        </w:rPr>
        <w:t>ц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99"/>
          <w:b/>
          <w:bCs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9"/>
          <w:b/>
          <w:bCs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3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20"/>
        <w:jc w:val="left"/>
        <w:tabs>
          <w:tab w:pos="2120" w:val="left"/>
          <w:tab w:pos="5100" w:val="left"/>
          <w:tab w:pos="79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1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1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position w:val="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1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1"/>
        </w:rPr>
        <w:t>С</w:t>
        <w:tab/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атент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аботка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кта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С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ерц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зация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line="240" w:lineRule="auto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6840" w:h="11920" w:orient="landscape"/>
          <w:pgMar w:top="1220" w:bottom="280" w:left="2340" w:right="1420"/>
          <w:cols w:num="2" w:equalWidth="0">
            <w:col w:w="1434" w:space="1050"/>
            <w:col w:w="10596"/>
          </w:cols>
        </w:sectPr>
      </w:pPr>
      <w:rPr/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line="200" w:lineRule="exact" w:after="0"/>
        <w:jc w:val="left"/>
        <w:rPr>
          <w:sz w:val="20"/>
          <w:szCs w:val="20"/>
        </w:rPr>
        <w:sectPr>
          <w:type w:val="continuous"/>
          <w:pgSz w:w="16840" w:h="11920" w:orient="landscape"/>
          <w:pgMar w:top="1220" w:bottom="280" w:left="2340" w:right="1420"/>
        </w:sectPr>
      </w:pPr>
      <w:rPr/>
    </w:p>
    <w:p>
      <w:pPr>
        <w:spacing w:before="8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89" w:right="366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99"/>
          <w:b/>
          <w:bCs/>
          <w:i/>
        </w:rPr>
        <w:t>Зад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99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99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9"/>
          <w:b/>
          <w:bCs/>
          <w:i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266" w:right="140" w:firstLine="-2"/>
        <w:jc w:val="center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i/>
        </w:rPr>
        <w:t>Ф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  <w:i/>
        </w:rPr>
        <w:t>т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  <w:i/>
        </w:rPr>
        <w:t>р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i/>
        </w:rPr>
        <w:t>ы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  <w:i/>
        </w:rPr>
        <w:t>з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  <w:i/>
        </w:rPr>
        <w:t>н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  <w:i/>
        </w:rPr>
        <w:t>е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  <w:i/>
        </w:rPr>
        <w:t>н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  <w:i/>
        </w:rPr>
        <w:t>и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i/>
        </w:rPr>
        <w:t>й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  <w:i/>
        </w:rPr>
        <w:t>м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  <w:i/>
        </w:rPr>
        <w:t>п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b/>
          <w:bCs/>
          <w:i/>
        </w:rPr>
        <w:t>е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  <w:b/>
          <w:bCs/>
          <w:i/>
        </w:rPr>
        <w:t>т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  <w:i/>
        </w:rPr>
        <w:t>е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  <w:i/>
        </w:rPr>
        <w:t>н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  <w:i/>
        </w:rPr>
        <w:t>ц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b/>
          <w:bCs/>
          <w:i/>
        </w:rPr>
        <w:t>и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i/>
        </w:rPr>
        <w:t>й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8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5" w:lineRule="auto"/>
        <w:ind w:left="90" w:right="-36" w:firstLine="-4"/>
        <w:jc w:val="center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  <w:i/>
        </w:rPr>
        <w:t>П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  <w:i/>
        </w:rPr>
        <w:t>з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  <w:b/>
          <w:bCs/>
          <w:i/>
        </w:rPr>
        <w:t>т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  <w:i/>
        </w:rPr>
        <w:t>е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i/>
        </w:rPr>
        <w:t>и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i/>
        </w:rPr>
        <w:t>эф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  <w:i/>
        </w:rPr>
        <w:t>ф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  <w:i/>
        </w:rPr>
        <w:t>е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  <w:b/>
          <w:bCs/>
          <w:i/>
        </w:rPr>
        <w:t>т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b/>
          <w:bCs/>
          <w:i/>
        </w:rPr>
        <w:t>и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  <w:i/>
        </w:rPr>
        <w:t>н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b/>
          <w:bCs/>
          <w:i/>
        </w:rPr>
        <w:t>с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  <w:i/>
        </w:rPr>
        <w:t>т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i/>
        </w:rPr>
        <w:t>и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  <w:i/>
        </w:rPr>
        <w:t>м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  <w:i/>
        </w:rPr>
        <w:t>п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b/>
          <w:bCs/>
          <w:i/>
        </w:rPr>
        <w:t>е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  <w:b/>
          <w:bCs/>
          <w:i/>
        </w:rPr>
        <w:t>т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  <w:i/>
        </w:rPr>
        <w:t>е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  <w:i/>
        </w:rPr>
        <w:t>н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  <w:i/>
        </w:rPr>
        <w:t>т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  <w:i/>
        </w:rPr>
        <w:t>н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b/>
          <w:bCs/>
          <w:i/>
        </w:rPr>
        <w:t>с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  <w:i/>
        </w:rPr>
        <w:t>т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i/>
        </w:rPr>
        <w:t>и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71" w:after="0" w:line="240" w:lineRule="auto"/>
        <w:ind w:left="142" w:right="422" w:firstLine="-142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6"/>
          <w:szCs w:val="16"/>
          <w:spacing w:val="1"/>
        </w:rPr>
        <w:t>1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х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щ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.</w:t>
      </w:r>
    </w:p>
    <w:p>
      <w:pPr>
        <w:spacing w:before="4" w:after="0" w:line="182" w:lineRule="exact"/>
        <w:ind w:left="142" w:right="213" w:firstLine="-142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2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х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щ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бств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.</w:t>
      </w:r>
    </w:p>
    <w:p>
      <w:pPr>
        <w:spacing w:before="0" w:after="0" w:line="183" w:lineRule="exact"/>
        <w:ind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3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х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щ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ади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ц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ых</w:t>
      </w:r>
    </w:p>
    <w:p>
      <w:pPr>
        <w:spacing w:before="1" w:after="0" w:line="240" w:lineRule="auto"/>
        <w:ind w:left="142"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.</w:t>
      </w:r>
    </w:p>
    <w:p>
      <w:pPr>
        <w:spacing w:before="3" w:after="0" w:line="240" w:lineRule="auto"/>
        <w:ind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4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.</w:t>
      </w:r>
    </w:p>
    <w:p>
      <w:pPr>
        <w:spacing w:before="6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160" w:lineRule="exact"/>
        <w:ind w:left="142" w:right="-45" w:firstLine="-142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1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у</w:t>
      </w:r>
      <w:r>
        <w:rPr>
          <w:rFonts w:ascii="Times New Roman" w:hAnsi="Times New Roman" w:cs="Times New Roman" w:eastAsia="Times New Roman"/>
          <w:sz w:val="16"/>
          <w:szCs w:val="16"/>
          <w:spacing w:val="3"/>
          <w:w w:val="100"/>
        </w:rPr>
        <w:t>ч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.</w:t>
      </w:r>
    </w:p>
    <w:p>
      <w:pPr>
        <w:spacing w:before="0" w:after="0" w:line="159" w:lineRule="exact"/>
        <w:ind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2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.</w:t>
      </w:r>
    </w:p>
    <w:p>
      <w:pPr>
        <w:spacing w:before="0" w:after="0" w:line="161" w:lineRule="exact"/>
        <w:ind w:right="-64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3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16"/>
          <w:szCs w:val="16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да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ч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у</w:t>
      </w:r>
    </w:p>
    <w:p>
      <w:pPr>
        <w:spacing w:before="0" w:after="0" w:line="160" w:lineRule="exact"/>
        <w:ind w:left="142"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.</w:t>
      </w:r>
    </w:p>
    <w:p>
      <w:pPr>
        <w:spacing w:before="0" w:after="0" w:line="160" w:lineRule="exact"/>
        <w:ind w:right="-63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4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у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16"/>
          <w:szCs w:val="16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16"/>
          <w:szCs w:val="16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у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бъ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16"/>
          <w:szCs w:val="16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</w:p>
    <w:p>
      <w:pPr>
        <w:spacing w:before="0" w:after="0" w:line="162" w:lineRule="exact"/>
        <w:ind w:left="142" w:right="-62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бъ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юч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в</w:t>
      </w:r>
    </w:p>
    <w:p>
      <w:pPr>
        <w:spacing w:before="0" w:after="0" w:line="164" w:lineRule="exact"/>
        <w:ind w:left="142"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х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й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6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1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я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.</w:t>
      </w:r>
    </w:p>
    <w:p>
      <w:pPr>
        <w:spacing w:before="4" w:after="0" w:line="182" w:lineRule="exact"/>
        <w:ind w:left="142" w:right="796" w:firstLine="-142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2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нта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.</w:t>
      </w:r>
    </w:p>
    <w:p>
      <w:pPr>
        <w:spacing w:before="0" w:after="0" w:line="183" w:lineRule="exact"/>
        <w:ind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3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Э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16"/>
          <w:szCs w:val="16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чи</w:t>
      </w:r>
    </w:p>
    <w:p>
      <w:pPr>
        <w:spacing w:before="1" w:after="0" w:line="240" w:lineRule="auto"/>
        <w:ind w:left="142"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.</w:t>
      </w:r>
    </w:p>
    <w:p>
      <w:pPr>
        <w:spacing w:before="1" w:after="0" w:line="184" w:lineRule="exact"/>
        <w:ind w:left="142" w:right="369" w:firstLine="-142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4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бъ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да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ц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й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..</w:t>
      </w:r>
    </w:p>
    <w:p>
      <w:pPr>
        <w:spacing w:before="0" w:after="0" w:line="183" w:lineRule="exact"/>
        <w:ind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5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у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ня</w:t>
      </w:r>
    </w:p>
    <w:p>
      <w:pPr>
        <w:spacing w:before="3" w:after="0" w:line="240" w:lineRule="auto"/>
        <w:ind w:left="142"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нт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бных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.</w:t>
      </w:r>
    </w:p>
    <w:p>
      <w:pPr>
        <w:spacing w:before="42" w:after="0" w:line="240" w:lineRule="auto"/>
        <w:ind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6"/>
          <w:szCs w:val="16"/>
          <w:spacing w:val="1"/>
        </w:rPr>
        <w:t>1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У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аб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16"/>
          <w:szCs w:val="16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м</w:t>
      </w:r>
    </w:p>
    <w:p>
      <w:pPr>
        <w:spacing w:before="0" w:after="0" w:line="166" w:lineRule="exact"/>
        <w:ind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2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35</w:t>
      </w:r>
      <w:r>
        <w:rPr>
          <w:rFonts w:ascii="Times New Roman" w:hAnsi="Times New Roman" w:cs="Times New Roman" w:eastAsia="Times New Roman"/>
          <w:sz w:val="16"/>
          <w:szCs w:val="16"/>
          <w:spacing w:val="-3"/>
          <w:w w:val="100"/>
        </w:rPr>
        <w:t>-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9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7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.</w:t>
      </w:r>
    </w:p>
    <w:p>
      <w:pPr>
        <w:spacing w:before="0" w:after="0" w:line="166" w:lineRule="exact"/>
        <w:ind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3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К</w:t>
      </w:r>
    </w:p>
    <w:p>
      <w:pPr>
        <w:spacing w:before="0" w:after="0" w:line="166" w:lineRule="exact"/>
        <w:ind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4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ит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-</w:t>
      </w:r>
    </w:p>
    <w:p>
      <w:pPr>
        <w:spacing w:before="0" w:after="0" w:line="166" w:lineRule="exact"/>
        <w:ind w:left="142" w:right="-61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ч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у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ь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в</w:t>
      </w:r>
    </w:p>
    <w:p>
      <w:pPr>
        <w:spacing w:before="0" w:after="0" w:line="166" w:lineRule="exact"/>
        <w:ind w:left="142"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нтн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а.</w:t>
      </w:r>
    </w:p>
    <w:p>
      <w:pPr>
        <w:spacing w:before="0" w:after="0" w:line="173" w:lineRule="exact"/>
        <w:ind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5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у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ь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158" w:lineRule="exact"/>
        <w:ind w:left="142" w:right="-47" w:firstLine="-142"/>
        <w:jc w:val="both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1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ада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16"/>
          <w:szCs w:val="16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нтн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а.</w:t>
      </w:r>
    </w:p>
    <w:p>
      <w:pPr>
        <w:spacing w:before="1" w:after="0" w:line="160" w:lineRule="exact"/>
        <w:ind w:left="142" w:right="-46" w:firstLine="-142"/>
        <w:jc w:val="both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2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ыб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6"/>
          <w:szCs w:val="16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ида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.</w:t>
      </w:r>
    </w:p>
    <w:p>
      <w:pPr>
        <w:spacing w:before="0" w:after="0" w:line="160" w:lineRule="exact"/>
        <w:ind w:right="-64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3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аб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нтн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16"/>
          <w:szCs w:val="16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ь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й</w:t>
      </w:r>
    </w:p>
    <w:p>
      <w:pPr>
        <w:spacing w:before="0" w:after="0" w:line="161" w:lineRule="exact"/>
        <w:ind w:left="142"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у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нтаци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й.</w:t>
      </w:r>
    </w:p>
    <w:p>
      <w:pPr>
        <w:spacing w:before="1" w:after="0" w:line="158" w:lineRule="exact"/>
        <w:ind w:left="142" w:right="-47" w:firstLine="-142"/>
        <w:jc w:val="both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4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ц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16"/>
          <w:szCs w:val="16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16"/>
          <w:szCs w:val="16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чн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</w:p>
    <w:p>
      <w:pPr>
        <w:spacing w:before="1" w:after="0" w:line="160" w:lineRule="exact"/>
        <w:ind w:left="142" w:right="-48" w:firstLine="-142"/>
        <w:jc w:val="both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5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16"/>
          <w:szCs w:val="16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16"/>
          <w:szCs w:val="16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16"/>
          <w:szCs w:val="16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16"/>
          <w:szCs w:val="16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16"/>
          <w:szCs w:val="16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16"/>
          <w:szCs w:val="16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ями</w:t>
      </w:r>
    </w:p>
    <w:p>
      <w:pPr>
        <w:spacing w:before="0" w:after="0" w:line="161" w:lineRule="exact"/>
        <w:ind w:left="142"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8" w:lineRule="auto"/>
        <w:ind w:left="142" w:right="-47" w:firstLine="-142"/>
        <w:jc w:val="both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1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      </w:t>
      </w:r>
      <w:r>
        <w:rPr>
          <w:rFonts w:ascii="Times New Roman" w:hAnsi="Times New Roman" w:cs="Times New Roman" w:eastAsia="Times New Roman"/>
          <w:sz w:val="16"/>
          <w:szCs w:val="16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нта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      </w:t>
      </w:r>
      <w:r>
        <w:rPr>
          <w:rFonts w:ascii="Times New Roman" w:hAnsi="Times New Roman" w:cs="Times New Roman" w:eastAsia="Times New Roman"/>
          <w:sz w:val="16"/>
          <w:szCs w:val="16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нтн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й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.</w:t>
      </w:r>
    </w:p>
    <w:p>
      <w:pPr>
        <w:spacing w:before="4" w:after="0" w:line="158" w:lineRule="exact"/>
        <w:ind w:left="142" w:right="-46" w:firstLine="-142"/>
        <w:jc w:val="both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2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У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нь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16"/>
          <w:szCs w:val="16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16"/>
          <w:szCs w:val="16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нтн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ий</w:t>
      </w:r>
    </w:p>
    <w:p>
      <w:pPr>
        <w:spacing w:before="0" w:after="0" w:line="162" w:lineRule="exact"/>
        <w:ind w:left="142" w:right="-48" w:firstLine="-142"/>
        <w:jc w:val="both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3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16"/>
          <w:szCs w:val="16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ь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сс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16"/>
          <w:szCs w:val="16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16"/>
          <w:szCs w:val="16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нтн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х</w:t>
      </w:r>
    </w:p>
    <w:p>
      <w:pPr>
        <w:spacing w:before="0" w:after="0" w:line="159" w:lineRule="exact"/>
        <w:ind w:left="142"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ий</w:t>
      </w:r>
    </w:p>
    <w:p>
      <w:pPr>
        <w:spacing w:before="0" w:after="0" w:line="161" w:lineRule="exact"/>
        <w:ind w:right="-63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4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ь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у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ь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</w:p>
    <w:p>
      <w:pPr>
        <w:spacing w:before="0" w:after="0" w:line="162" w:lineRule="exact"/>
        <w:ind w:left="142"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ят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ь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</w:p>
    <w:p>
      <w:pPr>
        <w:spacing w:before="63" w:after="0" w:line="158" w:lineRule="exact"/>
        <w:ind w:left="142" w:right="-35" w:firstLine="-142"/>
        <w:jc w:val="both"/>
        <w:rPr>
          <w:rFonts w:ascii="Times New Roman" w:hAnsi="Times New Roman" w:cs="Times New Roman" w:eastAsia="Times New Roman"/>
          <w:sz w:val="16"/>
          <w:szCs w:val="16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6"/>
          <w:szCs w:val="16"/>
          <w:spacing w:val="1"/>
        </w:rPr>
        <w:t>1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х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й.</w:t>
      </w:r>
    </w:p>
    <w:p>
      <w:pPr>
        <w:spacing w:before="0" w:after="0" w:line="162" w:lineRule="exact"/>
        <w:ind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2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</w:p>
    <w:p>
      <w:pPr>
        <w:spacing w:before="0" w:after="0" w:line="160" w:lineRule="exact"/>
        <w:ind w:right="-55"/>
        <w:jc w:val="left"/>
        <w:tabs>
          <w:tab w:pos="1280" w:val="left"/>
        </w:tabs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3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е</w:t>
        <w:tab/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х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бн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</w:p>
    <w:p>
      <w:pPr>
        <w:spacing w:before="0" w:after="0" w:line="160" w:lineRule="exact"/>
        <w:ind w:left="142"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.</w:t>
      </w:r>
    </w:p>
    <w:p>
      <w:pPr>
        <w:spacing w:before="0" w:after="0" w:line="162" w:lineRule="exact"/>
        <w:ind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4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08" w:lineRule="auto"/>
        <w:ind w:left="142" w:right="-36" w:firstLine="-142"/>
        <w:jc w:val="both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1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           </w:t>
      </w:r>
      <w:r>
        <w:rPr>
          <w:rFonts w:ascii="Times New Roman" w:hAnsi="Times New Roman" w:cs="Times New Roman" w:eastAsia="Times New Roman"/>
          <w:sz w:val="16"/>
          <w:szCs w:val="16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           </w:t>
      </w:r>
      <w:r>
        <w:rPr>
          <w:rFonts w:ascii="Times New Roman" w:hAnsi="Times New Roman" w:cs="Times New Roman" w:eastAsia="Times New Roman"/>
          <w:sz w:val="16"/>
          <w:szCs w:val="16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тб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ь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.</w:t>
      </w:r>
    </w:p>
    <w:p>
      <w:pPr>
        <w:spacing w:before="1" w:after="0" w:line="208" w:lineRule="auto"/>
        <w:ind w:left="142" w:right="-40" w:firstLine="-142"/>
        <w:jc w:val="both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2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6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3"/>
          <w:w w:val="100"/>
        </w:rPr>
        <w:t>ф</w:t>
      </w:r>
      <w:r>
        <w:rPr>
          <w:rFonts w:ascii="Times New Roman" w:hAnsi="Times New Roman" w:cs="Times New Roman" w:eastAsia="Times New Roman"/>
          <w:sz w:val="16"/>
          <w:szCs w:val="16"/>
          <w:spacing w:val="-6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6"/>
          <w:w w:val="100"/>
        </w:rPr>
        <w:t>м</w:t>
      </w:r>
      <w:r>
        <w:rPr>
          <w:rFonts w:ascii="Times New Roman" w:hAnsi="Times New Roman" w:cs="Times New Roman" w:eastAsia="Times New Roman"/>
          <w:sz w:val="16"/>
          <w:szCs w:val="16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-6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-6"/>
          <w:w w:val="100"/>
        </w:rPr>
        <w:t>у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ч</w:t>
      </w:r>
      <w:r>
        <w:rPr>
          <w:rFonts w:ascii="Times New Roman" w:hAnsi="Times New Roman" w:cs="Times New Roman" w:eastAsia="Times New Roman"/>
          <w:sz w:val="16"/>
          <w:szCs w:val="16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6"/>
          <w:w w:val="100"/>
        </w:rPr>
        <w:t>х</w:t>
      </w:r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5"/>
          <w:w w:val="100"/>
        </w:rPr>
        <w:t>д</w:t>
      </w:r>
      <w:r>
        <w:rPr>
          <w:rFonts w:ascii="Times New Roman" w:hAnsi="Times New Roman" w:cs="Times New Roman" w:eastAsia="Times New Roman"/>
          <w:sz w:val="16"/>
          <w:szCs w:val="16"/>
          <w:spacing w:val="-6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-6"/>
          <w:w w:val="100"/>
        </w:rPr>
        <w:t>у</w:t>
      </w:r>
      <w:r>
        <w:rPr>
          <w:rFonts w:ascii="Times New Roman" w:hAnsi="Times New Roman" w:cs="Times New Roman" w:eastAsia="Times New Roman"/>
          <w:sz w:val="16"/>
          <w:szCs w:val="16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16"/>
          <w:szCs w:val="16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6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5"/>
          <w:w w:val="100"/>
        </w:rPr>
        <w:t>(</w:t>
      </w:r>
      <w:r>
        <w:rPr>
          <w:rFonts w:ascii="Times New Roman" w:hAnsi="Times New Roman" w:cs="Times New Roman" w:eastAsia="Times New Roman"/>
          <w:sz w:val="16"/>
          <w:szCs w:val="16"/>
          <w:spacing w:val="-5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6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-5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16"/>
          <w:szCs w:val="16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6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ь</w:t>
      </w:r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6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6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.</w:t>
      </w:r>
    </w:p>
    <w:p>
      <w:pPr>
        <w:spacing w:before="4" w:after="0" w:line="158" w:lineRule="exact"/>
        <w:ind w:left="142" w:right="-38" w:firstLine="-142"/>
        <w:jc w:val="both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3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16"/>
          <w:szCs w:val="16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16"/>
          <w:szCs w:val="16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5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-5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     </w:t>
      </w:r>
      <w:r>
        <w:rPr>
          <w:rFonts w:ascii="Times New Roman" w:hAnsi="Times New Roman" w:cs="Times New Roman" w:eastAsia="Times New Roman"/>
          <w:sz w:val="16"/>
          <w:szCs w:val="16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16"/>
          <w:szCs w:val="16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6"/>
          <w:w w:val="100"/>
        </w:rPr>
        <w:t>з</w:t>
      </w:r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5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6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э</w:t>
      </w:r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5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5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-6"/>
          <w:w w:val="100"/>
        </w:rPr>
        <w:t>з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ы</w:t>
      </w:r>
    </w:p>
    <w:p>
      <w:pPr>
        <w:spacing w:before="0" w:after="0" w:line="164" w:lineRule="exact"/>
        <w:ind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4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6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-6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16"/>
          <w:szCs w:val="16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16"/>
          <w:szCs w:val="16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5"/>
          <w:w w:val="100"/>
        </w:rPr>
        <w:t>ж</w:t>
      </w:r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5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6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5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.</w:t>
      </w:r>
    </w:p>
    <w:p>
      <w:pPr>
        <w:spacing w:before="10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158" w:lineRule="exact"/>
        <w:ind w:left="142" w:right="-48" w:firstLine="-142"/>
        <w:jc w:val="both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-11"/>
          <w:w w:val="100"/>
        </w:rPr>
        <w:t>1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3"/>
          <w:w w:val="100"/>
        </w:rPr>
        <w:t>У</w:t>
      </w:r>
      <w:r>
        <w:rPr>
          <w:rFonts w:ascii="Times New Roman" w:hAnsi="Times New Roman" w:cs="Times New Roman" w:eastAsia="Times New Roman"/>
          <w:sz w:val="16"/>
          <w:szCs w:val="16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-14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3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-12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-11"/>
          <w:w w:val="100"/>
        </w:rPr>
        <w:t>ч</w:t>
      </w:r>
      <w:r>
        <w:rPr>
          <w:rFonts w:ascii="Times New Roman" w:hAnsi="Times New Roman" w:cs="Times New Roman" w:eastAsia="Times New Roman"/>
          <w:sz w:val="16"/>
          <w:szCs w:val="16"/>
          <w:spacing w:val="-14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2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-12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16"/>
          <w:szCs w:val="16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-13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3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-12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-11"/>
          <w:w w:val="100"/>
        </w:rPr>
        <w:t>ч</w:t>
      </w:r>
      <w:r>
        <w:rPr>
          <w:rFonts w:ascii="Times New Roman" w:hAnsi="Times New Roman" w:cs="Times New Roman" w:eastAsia="Times New Roman"/>
          <w:sz w:val="16"/>
          <w:szCs w:val="16"/>
          <w:spacing w:val="-14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1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3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16"/>
          <w:szCs w:val="16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16"/>
          <w:szCs w:val="16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3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-11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11"/>
          <w:w w:val="100"/>
        </w:rPr>
        <w:t>ч</w:t>
      </w:r>
      <w:r>
        <w:rPr>
          <w:rFonts w:ascii="Times New Roman" w:hAnsi="Times New Roman" w:cs="Times New Roman" w:eastAsia="Times New Roman"/>
          <w:sz w:val="16"/>
          <w:szCs w:val="16"/>
          <w:spacing w:val="-14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1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3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14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3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3"/>
          <w:w w:val="100"/>
        </w:rPr>
        <w:t>х</w:t>
      </w:r>
      <w:r>
        <w:rPr>
          <w:rFonts w:ascii="Times New Roman" w:hAnsi="Times New Roman" w:cs="Times New Roman" w:eastAsia="Times New Roman"/>
          <w:sz w:val="16"/>
          <w:szCs w:val="16"/>
          <w:spacing w:val="-1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11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12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-13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1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2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-13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1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3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2"/>
          <w:w w:val="100"/>
        </w:rPr>
        <w:t>б</w:t>
      </w:r>
      <w:r>
        <w:rPr>
          <w:rFonts w:ascii="Times New Roman" w:hAnsi="Times New Roman" w:cs="Times New Roman" w:eastAsia="Times New Roman"/>
          <w:sz w:val="16"/>
          <w:szCs w:val="16"/>
          <w:spacing w:val="-12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-12"/>
          <w:w w:val="100"/>
        </w:rPr>
        <w:t>ы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16"/>
          <w:szCs w:val="16"/>
          <w:spacing w:val="-24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3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5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-11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1"/>
          <w:w w:val="10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.</w:t>
      </w:r>
    </w:p>
    <w:p>
      <w:pPr>
        <w:spacing w:before="0" w:after="0" w:line="162" w:lineRule="exact"/>
        <w:ind w:right="-56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2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ыб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э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16"/>
          <w:szCs w:val="16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16"/>
          <w:szCs w:val="16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х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ы</w:t>
      </w:r>
    </w:p>
    <w:p>
      <w:pPr>
        <w:spacing w:before="0" w:after="0" w:line="160" w:lineRule="exact"/>
        <w:ind w:left="142"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.</w:t>
      </w:r>
    </w:p>
    <w:p>
      <w:pPr>
        <w:spacing w:before="0" w:after="0" w:line="160" w:lineRule="exact"/>
        <w:ind w:right="-51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3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Ф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16"/>
          <w:szCs w:val="16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</w:p>
    <w:p>
      <w:pPr>
        <w:spacing w:before="0" w:after="0" w:line="161" w:lineRule="exact"/>
        <w:ind w:left="142"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у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х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.</w:t>
      </w:r>
    </w:p>
    <w:p>
      <w:pPr>
        <w:spacing w:before="0" w:after="0" w:line="160" w:lineRule="exact"/>
        <w:ind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4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У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.</w:t>
      </w:r>
    </w:p>
    <w:p>
      <w:pPr>
        <w:spacing w:before="0" w:after="0" w:line="160" w:lineRule="exact"/>
        <w:ind w:right="-51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5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у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ям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в</w:t>
      </w:r>
    </w:p>
    <w:p>
      <w:pPr>
        <w:spacing w:before="0" w:after="0" w:line="161" w:lineRule="exact"/>
        <w:ind w:left="142"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.</w:t>
      </w:r>
    </w:p>
    <w:p>
      <w:pPr>
        <w:spacing w:before="1" w:after="0" w:line="158" w:lineRule="exact"/>
        <w:ind w:left="142" w:right="-35" w:firstLine="-142"/>
        <w:jc w:val="both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6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У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час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у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сах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у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16"/>
          <w:szCs w:val="16"/>
          <w:spacing w:val="3"/>
          <w:w w:val="100"/>
        </w:rPr>
        <w:t>ш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у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у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у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ю.</w:t>
      </w:r>
    </w:p>
    <w:p>
      <w:pPr>
        <w:spacing w:before="0" w:after="0" w:line="163" w:lineRule="exact"/>
        <w:ind w:right="-52"/>
        <w:jc w:val="left"/>
        <w:tabs>
          <w:tab w:pos="1400" w:val="left"/>
        </w:tabs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7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е</w:t>
        <w:tab/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ь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й</w:t>
      </w:r>
    </w:p>
    <w:p>
      <w:pPr>
        <w:spacing w:before="0" w:after="0" w:line="160" w:lineRule="exact"/>
        <w:ind w:left="142"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.</w:t>
      </w:r>
    </w:p>
    <w:p>
      <w:pPr>
        <w:spacing w:before="63" w:after="0" w:line="158" w:lineRule="exact"/>
        <w:ind w:left="142" w:right="66" w:firstLine="-142"/>
        <w:jc w:val="left"/>
        <w:tabs>
          <w:tab w:pos="1560" w:val="left"/>
        </w:tabs>
        <w:rPr>
          <w:rFonts w:ascii="Times New Roman" w:hAnsi="Times New Roman" w:cs="Times New Roman" w:eastAsia="Times New Roman"/>
          <w:sz w:val="16"/>
          <w:szCs w:val="16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6"/>
          <w:szCs w:val="16"/>
          <w:spacing w:val="1"/>
        </w:rPr>
        <w:t>1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е</w:t>
        <w:tab/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.</w:t>
      </w:r>
    </w:p>
    <w:p>
      <w:pPr>
        <w:spacing w:before="1" w:after="0" w:line="160" w:lineRule="exact"/>
        <w:ind w:left="142" w:right="65" w:firstLine="-142"/>
        <w:jc w:val="left"/>
        <w:tabs>
          <w:tab w:pos="1400" w:val="left"/>
        </w:tabs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2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х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-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э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ч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е</w:t>
        <w:tab/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</w:p>
    <w:p>
      <w:pPr>
        <w:spacing w:before="0" w:after="0" w:line="159" w:lineRule="exact"/>
        <w:ind w:left="142"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да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з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аб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.</w:t>
      </w:r>
    </w:p>
    <w:p>
      <w:pPr>
        <w:spacing w:before="0" w:after="0" w:line="161" w:lineRule="exact"/>
        <w:ind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3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16"/>
          <w:szCs w:val="16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аб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16"/>
          <w:szCs w:val="16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з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аб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</w:p>
    <w:p>
      <w:pPr>
        <w:spacing w:before="0" w:after="0" w:line="160" w:lineRule="exact"/>
        <w:ind w:left="142"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ыб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.</w:t>
      </w:r>
    </w:p>
    <w:p>
      <w:pPr>
        <w:spacing w:before="0" w:after="0" w:line="161" w:lineRule="exact"/>
        <w:ind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4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1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у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нт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бн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</w:p>
    <w:p>
      <w:pPr>
        <w:spacing w:before="0" w:after="0" w:line="182" w:lineRule="exact"/>
        <w:ind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2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.</w:t>
      </w:r>
    </w:p>
    <w:p>
      <w:pPr>
        <w:spacing w:before="1" w:after="0" w:line="240" w:lineRule="auto"/>
        <w:ind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3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У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в</w:t>
      </w:r>
    </w:p>
    <w:p>
      <w:pPr>
        <w:spacing w:before="1" w:after="0" w:line="240" w:lineRule="auto"/>
        <w:ind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4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.</w:t>
      </w:r>
    </w:p>
    <w:p>
      <w:pPr>
        <w:spacing w:before="0" w:after="0" w:line="182" w:lineRule="exact"/>
        <w:ind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5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ыб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ц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ии</w:t>
      </w:r>
    </w:p>
    <w:p>
      <w:pPr>
        <w:spacing w:before="1" w:after="0" w:line="240" w:lineRule="auto"/>
        <w:ind w:left="142"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.</w:t>
      </w:r>
    </w:p>
    <w:p>
      <w:pPr>
        <w:spacing w:before="4" w:after="0" w:line="182" w:lineRule="exact"/>
        <w:ind w:left="142" w:right="523" w:firstLine="-142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6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ц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.</w:t>
      </w:r>
    </w:p>
    <w:p>
      <w:pPr>
        <w:spacing w:before="0" w:after="0" w:line="183" w:lineRule="exact"/>
        <w:ind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7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.</w:t>
      </w:r>
    </w:p>
    <w:p>
      <w:pPr>
        <w:spacing w:before="1" w:after="0" w:line="240" w:lineRule="auto"/>
        <w:ind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8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ны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ц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ии</w:t>
      </w:r>
    </w:p>
    <w:p>
      <w:pPr>
        <w:spacing w:before="6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158" w:lineRule="exact"/>
        <w:ind w:left="142" w:right="105" w:firstLine="-142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1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У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сса</w:t>
      </w:r>
      <w:r>
        <w:rPr>
          <w:rFonts w:ascii="Times New Roman" w:hAnsi="Times New Roman" w:cs="Times New Roman" w:eastAsia="Times New Roman"/>
          <w:sz w:val="16"/>
          <w:szCs w:val="16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.</w:t>
      </w:r>
    </w:p>
    <w:p>
      <w:pPr>
        <w:spacing w:before="1" w:after="0" w:line="160" w:lineRule="exact"/>
        <w:ind w:left="142" w:right="106" w:firstLine="-142"/>
        <w:jc w:val="left"/>
        <w:tabs>
          <w:tab w:pos="1460" w:val="left"/>
        </w:tabs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2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е</w:t>
        <w:tab/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ь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ь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.</w:t>
      </w:r>
    </w:p>
    <w:p>
      <w:pPr>
        <w:spacing w:before="0" w:after="0" w:line="159" w:lineRule="exact"/>
        <w:ind w:right="-20"/>
        <w:jc w:val="left"/>
        <w:tabs>
          <w:tab w:pos="1500" w:val="left"/>
        </w:tabs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3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у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е</w:t>
        <w:tab/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ц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й</w:t>
      </w:r>
    </w:p>
    <w:p>
      <w:pPr>
        <w:spacing w:before="0" w:after="0" w:line="161" w:lineRule="exact"/>
        <w:ind w:left="142"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ят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ь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</w:p>
    <w:p>
      <w:pPr>
        <w:spacing w:before="1" w:after="0" w:line="158" w:lineRule="exact"/>
        <w:ind w:left="142" w:right="104" w:firstLine="-142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4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16"/>
          <w:szCs w:val="16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16"/>
          <w:szCs w:val="16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16"/>
          <w:szCs w:val="16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16"/>
          <w:szCs w:val="16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у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ь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ь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ю</w:t>
      </w:r>
    </w:p>
    <w:p>
      <w:pPr>
        <w:spacing w:before="0" w:after="0" w:line="162" w:lineRule="exact"/>
        <w:ind w:left="142"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у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ч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х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.</w:t>
      </w:r>
    </w:p>
    <w:p>
      <w:pPr>
        <w:spacing w:before="1" w:after="0" w:line="158" w:lineRule="exact"/>
        <w:ind w:left="142" w:right="102" w:firstLine="-142"/>
        <w:jc w:val="left"/>
        <w:tabs>
          <w:tab w:pos="1180" w:val="left"/>
          <w:tab w:pos="1460" w:val="left"/>
          <w:tab w:pos="1860" w:val="left"/>
          <w:tab w:pos="2420" w:val="left"/>
        </w:tabs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</w:rPr>
        <w:t>5</w:t>
      </w:r>
      <w:r>
        <w:rPr>
          <w:rFonts w:ascii="Times New Roman" w:hAnsi="Times New Roman" w:cs="Times New Roman" w:eastAsia="Times New Roman"/>
          <w:sz w:val="16"/>
          <w:szCs w:val="16"/>
          <w:spacing w:val="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чи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я</w:t>
        <w:tab/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т</w:t>
        <w:tab/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ам</w:t>
        <w:tab/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ц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ым</w:t>
        <w:tab/>
        <w:tab/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</w:t>
        <w:tab/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им</w:t>
      </w:r>
    </w:p>
    <w:p>
      <w:pPr>
        <w:spacing w:before="0" w:after="0" w:line="166" w:lineRule="exact"/>
        <w:ind w:left="142"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.</w:t>
      </w:r>
    </w:p>
    <w:p>
      <w:pPr>
        <w:spacing w:line="166" w:lineRule="exact"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6840" w:h="11920" w:orient="landscape"/>
          <w:pgMar w:top="1220" w:bottom="280" w:left="2340" w:right="1420"/>
          <w:cols w:num="5" w:equalWidth="0">
            <w:col w:w="1562" w:space="102"/>
            <w:col w:w="2662" w:space="250"/>
            <w:col w:w="2630" w:space="251"/>
            <w:col w:w="2642" w:space="239"/>
            <w:col w:w="2742"/>
          </w:cols>
        </w:sectPr>
      </w:pPr>
      <w:rPr/>
    </w:p>
    <w:p>
      <w:pPr>
        <w:spacing w:before="8" w:after="0" w:line="110" w:lineRule="exact"/>
        <w:jc w:val="left"/>
        <w:rPr>
          <w:sz w:val="11"/>
          <w:szCs w:val="11"/>
        </w:rPr>
      </w:pPr>
      <w:rPr/>
      <w:r>
        <w:rPr/>
        <w:pict>
          <v:group style="position:absolute;margin-left:76.449997pt;margin-top:61.746006pt;width:689.24pt;height:4.564pt;mso-position-horizontal-relative:page;mso-position-vertical-relative:page;z-index:-376" coordorigin="1529,1235" coordsize="13785,91">
            <v:group style="position:absolute;left:1560;top:1295;width:13723;height:2" coordorigin="1560,1295" coordsize="13723,2">
              <v:shape style="position:absolute;left:1560;top:1295;width:13723;height:2" coordorigin="1560,1295" coordsize="13723,0" path="m1560,1295l15283,1295e" filled="f" stroked="t" strokeweight="3.1pt" strokecolor="#612322">
                <v:path arrowok="t"/>
              </v:shape>
            </v:group>
            <v:group style="position:absolute;left:1560;top:1243;width:13723;height:2" coordorigin="1560,1243" coordsize="13723,2">
              <v:shape style="position:absolute;left:1560;top:1243;width:13723;height:2" coordorigin="1560,1243" coordsize="13723,0" path="m1560,1243l15283,1243e" filled="f" stroked="t" strokeweight=".844pt" strokecolor="#612322">
                <v:path arrowok="t"/>
              </v:shape>
            </v:group>
            <w10:wrap type="none"/>
          </v:group>
        </w:pict>
      </w:r>
      <w:r>
        <w:rPr>
          <w:sz w:val="11"/>
          <w:szCs w:val="11"/>
        </w:rPr>
      </w:r>
    </w:p>
    <w:p>
      <w:pPr>
        <w:spacing w:before="0" w:after="0" w:line="240" w:lineRule="auto"/>
        <w:ind w:left="333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197.975006pt;margin-top:-399.741455pt;width:569.35pt;height:396.45pt;mso-position-horizontal-relative:page;mso-position-vertical-relative:paragraph;z-index:-375" coordorigin="3960,-7995" coordsize="11387,7929">
            <v:group style="position:absolute;left:3967;top:-6914;width:2732;height:681" coordorigin="3967,-6914" coordsize="2732,681">
              <v:shape style="position:absolute;left:3967;top:-6914;width:2732;height:681" coordorigin="3967,-6914" coordsize="2732,681" path="m3967,-6233l6699,-6233,6699,-6914,3967,-6914,3967,-6233xe" filled="f" stroked="t" strokeweight=".75pt" strokecolor="#000000">
                <v:path arrowok="t"/>
              </v:shape>
            </v:group>
            <v:group style="position:absolute;left:5378;top:-7098;width:123;height:169" coordorigin="5378,-7098" coordsize="123,169">
              <v:shape style="position:absolute;left:5378;top:-7098;width:123;height:169" coordorigin="5378,-7098" coordsize="123,169" path="m5440,-6946l5448,-6928,5454,-6944,5442,-6944,5440,-6946e" filled="t" fillcolor="#000000" stroked="f">
                <v:path arrowok="t"/>
                <v:fill/>
              </v:shape>
              <v:shape style="position:absolute;left:5378;top:-7098;width:123;height:169" coordorigin="5378,-7098" coordsize="123,169" path="m5434,-7003l5437,-6955,5437,-6952,5440,-6946,5442,-6944,5447,-6944,5453,-6945,5455,-6947,5457,-6953,5456,-6958,5437,-6958,5445,-6980,5434,-7003e" filled="t" fillcolor="#000000" stroked="f">
                <v:path arrowok="t"/>
                <v:fill/>
              </v:shape>
              <v:shape style="position:absolute;left:5378;top:-7098;width:123;height:169" coordorigin="5378,-7098" coordsize="123,169" path="m5455,-6947l5453,-6945,5447,-6944,5442,-6944,5454,-6944,5455,-6947e" filled="t" fillcolor="#000000" stroked="f">
                <v:path arrowok="t"/>
                <v:fill/>
              </v:shape>
              <v:shape style="position:absolute;left:5378;top:-7098;width:123;height:169" coordorigin="5378,-7098" coordsize="123,169" path="m5437,-6952l5437,-6948,5440,-6946,5437,-6952e" filled="t" fillcolor="#000000" stroked="f">
                <v:path arrowok="t"/>
                <v:fill/>
              </v:shape>
              <v:shape style="position:absolute;left:5378;top:-7098;width:123;height:169" coordorigin="5378,-7098" coordsize="123,169" path="m5457,-6953l5455,-6947,5457,-6949,5457,-6953e" filled="t" fillcolor="#000000" stroked="f">
                <v:path arrowok="t"/>
                <v:fill/>
              </v:shape>
              <v:shape style="position:absolute;left:5378;top:-7098;width:123;height:169" coordorigin="5378,-7098" coordsize="123,169" path="m5390,-7083l5385,-7080,5381,-7078,5378,-7072,5381,-7067,5437,-6952,5437,-6955,5434,-7003,5399,-7076,5396,-7081,5390,-7083e" filled="t" fillcolor="#000000" stroked="f">
                <v:path arrowok="t"/>
                <v:fill/>
              </v:shape>
              <v:shape style="position:absolute;left:5378;top:-7098;width:123;height:169" coordorigin="5378,-7098" coordsize="123,169" path="m5488,-7088l5482,-7086,5454,-7005,5457,-6955,5457,-6953,5499,-7074,5501,-7079,5498,-7085,5488,-7088e" filled="t" fillcolor="#000000" stroked="f">
                <v:path arrowok="t"/>
                <v:fill/>
              </v:shape>
              <v:shape style="position:absolute;left:5378;top:-7098;width:123;height:169" coordorigin="5378,-7098" coordsize="123,169" path="m5445,-6980l5437,-6958,5456,-6959,5445,-6980e" filled="t" fillcolor="#000000" stroked="f">
                <v:path arrowok="t"/>
                <v:fill/>
              </v:shape>
              <v:shape style="position:absolute;left:5378;top:-7098;width:123;height:169" coordorigin="5378,-7098" coordsize="123,169" path="m5454,-7005l5445,-6980,5456,-6959,5437,-6958,5456,-6958,5454,-7005e" filled="t" fillcolor="#000000" stroked="f">
                <v:path arrowok="t"/>
                <v:fill/>
              </v:shape>
              <v:shape style="position:absolute;left:5378;top:-7098;width:123;height:169" coordorigin="5378,-7098" coordsize="123,169" path="m5444,-7098l5433,-7097,5429,-7092,5429,-7086,5434,-7003,5445,-6980,5454,-7005,5449,-7088,5449,-7093,5444,-7098e" filled="t" fillcolor="#000000" stroked="f">
                <v:path arrowok="t"/>
                <v:fill/>
              </v:shape>
            </v:group>
            <v:group style="position:absolute;left:9520;top:-7457;width:120;height:370" coordorigin="9520,-7457" coordsize="120,370">
              <v:shape style="position:absolute;left:9520;top:-7457;width:120;height:370" coordorigin="9520,-7457" coordsize="120,370" path="m9570,-7207l9520,-7207,9580,-7087,9625,-7177,9574,-7177,9570,-7182,9570,-7207e" filled="t" fillcolor="#000000" stroked="f">
                <v:path arrowok="t"/>
                <v:fill/>
              </v:shape>
              <v:shape style="position:absolute;left:9520;top:-7457;width:120;height:370" coordorigin="9520,-7457" coordsize="120,370" path="m9590,-7207l9570,-7207,9570,-7182,9574,-7177,9585,-7177,9590,-7182,9590,-7207e" filled="t" fillcolor="#000000" stroked="f">
                <v:path arrowok="t"/>
                <v:fill/>
              </v:shape>
              <v:shape style="position:absolute;left:9520;top:-7457;width:120;height:370" coordorigin="9520,-7457" coordsize="120,370" path="m9640,-7208l9590,-7207,9590,-7182,9585,-7177,9625,-7177,9640,-7208e" filled="t" fillcolor="#000000" stroked="f">
                <v:path arrowok="t"/>
                <v:fill/>
              </v:shape>
              <v:shape style="position:absolute;left:9520;top:-7457;width:120;height:370" coordorigin="9520,-7457" coordsize="120,370" path="m9584,-7457l9573,-7457,9569,-7453,9569,-7447,9570,-7207,9590,-7207,9589,-7447,9589,-7453,9584,-7457e" filled="t" fillcolor="#000000" stroked="f">
                <v:path arrowok="t"/>
                <v:fill/>
              </v:shape>
            </v:group>
            <v:group style="position:absolute;left:5439;top:-7087;width:9000;height:2" coordorigin="5439,-7087" coordsize="9000,2">
              <v:shape style="position:absolute;left:5439;top:-7087;width:9000;height:2" coordorigin="5439,-7087" coordsize="9000,0" path="m5439,-7087l14439,-7087e" filled="f" stroked="t" strokeweight=".75pt" strokecolor="#000000">
                <v:path arrowok="t"/>
              </v:shape>
            </v:group>
            <v:group style="position:absolute;left:6879;top:-6907;width:2700;height:681" coordorigin="6879,-6907" coordsize="2700,681">
              <v:shape style="position:absolute;left:6879;top:-6907;width:2700;height:681" coordorigin="6879,-6907" coordsize="2700,681" path="m6879,-6226l9579,-6226,9579,-6907,6879,-6907,6879,-6226xe" filled="f" stroked="t" strokeweight=".75pt" strokecolor="#000000">
                <v:path arrowok="t"/>
              </v:shape>
            </v:group>
            <v:group style="position:absolute;left:8078;top:-7098;width:123;height:169" coordorigin="8078,-7098" coordsize="123,169">
              <v:shape style="position:absolute;left:8078;top:-7098;width:123;height:169" coordorigin="8078,-7098" coordsize="123,169" path="m8140,-6946l8148,-6928,8154,-6944,8142,-6944,8140,-6946e" filled="t" fillcolor="#000000" stroked="f">
                <v:path arrowok="t"/>
                <v:fill/>
              </v:shape>
              <v:shape style="position:absolute;left:8078;top:-7098;width:123;height:169" coordorigin="8078,-7098" coordsize="123,169" path="m8134,-7003l8137,-6955,8137,-6952,8140,-6946,8142,-6944,8147,-6944,8153,-6945,8155,-6947,8157,-6953,8156,-6958,8137,-6958,8145,-6980,8134,-7003e" filled="t" fillcolor="#000000" stroked="f">
                <v:path arrowok="t"/>
                <v:fill/>
              </v:shape>
              <v:shape style="position:absolute;left:8078;top:-7098;width:123;height:169" coordorigin="8078,-7098" coordsize="123,169" path="m8155,-6947l8153,-6945,8147,-6944,8142,-6944,8154,-6944,8155,-6947e" filled="t" fillcolor="#000000" stroked="f">
                <v:path arrowok="t"/>
                <v:fill/>
              </v:shape>
              <v:shape style="position:absolute;left:8078;top:-7098;width:123;height:169" coordorigin="8078,-7098" coordsize="123,169" path="m8137,-6952l8137,-6948,8140,-6946,8137,-6952e" filled="t" fillcolor="#000000" stroked="f">
                <v:path arrowok="t"/>
                <v:fill/>
              </v:shape>
              <v:shape style="position:absolute;left:8078;top:-7098;width:123;height:169" coordorigin="8078,-7098" coordsize="123,169" path="m8157,-6953l8155,-6947,8157,-6949,8157,-6953e" filled="t" fillcolor="#000000" stroked="f">
                <v:path arrowok="t"/>
                <v:fill/>
              </v:shape>
              <v:shape style="position:absolute;left:8078;top:-7098;width:123;height:169" coordorigin="8078,-7098" coordsize="123,169" path="m8090,-7083l8085,-7080,8081,-7078,8078,-7072,8081,-7067,8137,-6952,8137,-6955,8134,-7003,8099,-7076,8096,-7081,8090,-7083e" filled="t" fillcolor="#000000" stroked="f">
                <v:path arrowok="t"/>
                <v:fill/>
              </v:shape>
              <v:shape style="position:absolute;left:8078;top:-7098;width:123;height:169" coordorigin="8078,-7098" coordsize="123,169" path="m8188,-7088l8182,-7086,8154,-7005,8157,-6955,8157,-6953,8199,-7074,8201,-7079,8198,-7085,8188,-7088e" filled="t" fillcolor="#000000" stroked="f">
                <v:path arrowok="t"/>
                <v:fill/>
              </v:shape>
              <v:shape style="position:absolute;left:8078;top:-7098;width:123;height:169" coordorigin="8078,-7098" coordsize="123,169" path="m8145,-6980l8137,-6958,8156,-6959,8145,-6980e" filled="t" fillcolor="#000000" stroked="f">
                <v:path arrowok="t"/>
                <v:fill/>
              </v:shape>
              <v:shape style="position:absolute;left:8078;top:-7098;width:123;height:169" coordorigin="8078,-7098" coordsize="123,169" path="m8154,-7005l8145,-6980,8156,-6959,8137,-6958,8156,-6958,8154,-7005e" filled="t" fillcolor="#000000" stroked="f">
                <v:path arrowok="t"/>
                <v:fill/>
              </v:shape>
              <v:shape style="position:absolute;left:8078;top:-7098;width:123;height:169" coordorigin="8078,-7098" coordsize="123,169" path="m8144,-7098l8133,-7097,8129,-7092,8129,-7086,8134,-7003,8145,-6980,8154,-7005,8149,-7088,8149,-7093,8144,-7098e" filled="t" fillcolor="#000000" stroked="f">
                <v:path arrowok="t"/>
                <v:fill/>
              </v:shape>
            </v:group>
            <v:group style="position:absolute;left:9759;top:-6907;width:2700;height:681" coordorigin="9759,-6907" coordsize="2700,681">
              <v:shape style="position:absolute;left:9759;top:-6907;width:2700;height:681" coordorigin="9759,-6907" coordsize="2700,681" path="m9759,-6226l12459,-6226,12459,-6907,9759,-6907,9759,-6226xe" filled="f" stroked="t" strokeweight=".75pt" strokecolor="#000000">
                <v:path arrowok="t"/>
              </v:shape>
            </v:group>
            <v:group style="position:absolute;left:10958;top:-7098;width:123;height:169" coordorigin="10958,-7098" coordsize="123,169">
              <v:shape style="position:absolute;left:10958;top:-7098;width:123;height:169" coordorigin="10958,-7098" coordsize="123,169" path="m11020,-6946l11028,-6928,11034,-6944,11022,-6944,11020,-6946e" filled="t" fillcolor="#000000" stroked="f">
                <v:path arrowok="t"/>
                <v:fill/>
              </v:shape>
              <v:shape style="position:absolute;left:10958;top:-7098;width:123;height:169" coordorigin="10958,-7098" coordsize="123,169" path="m11014,-7003l11017,-6955,11017,-6952,11020,-6946,11022,-6944,11027,-6944,11033,-6945,11035,-6947,11037,-6953,11036,-6958,11017,-6958,11025,-6980,11014,-7003e" filled="t" fillcolor="#000000" stroked="f">
                <v:path arrowok="t"/>
                <v:fill/>
              </v:shape>
              <v:shape style="position:absolute;left:10958;top:-7098;width:123;height:169" coordorigin="10958,-7098" coordsize="123,169" path="m11035,-6947l11033,-6945,11027,-6944,11022,-6944,11034,-6944,11035,-6947e" filled="t" fillcolor="#000000" stroked="f">
                <v:path arrowok="t"/>
                <v:fill/>
              </v:shape>
              <v:shape style="position:absolute;left:10958;top:-7098;width:123;height:169" coordorigin="10958,-7098" coordsize="123,169" path="m11017,-6952l11017,-6948,11020,-6946,11017,-6952e" filled="t" fillcolor="#000000" stroked="f">
                <v:path arrowok="t"/>
                <v:fill/>
              </v:shape>
              <v:shape style="position:absolute;left:10958;top:-7098;width:123;height:169" coordorigin="10958,-7098" coordsize="123,169" path="m11037,-6953l11035,-6947,11037,-6949,11037,-6953e" filled="t" fillcolor="#000000" stroked="f">
                <v:path arrowok="t"/>
                <v:fill/>
              </v:shape>
              <v:shape style="position:absolute;left:10958;top:-7098;width:123;height:169" coordorigin="10958,-7098" coordsize="123,169" path="m10970,-7083l10965,-7080,10961,-7078,10958,-7072,10961,-7067,11017,-6952,11017,-6955,11014,-7003,10979,-7076,10976,-7081,10970,-7083e" filled="t" fillcolor="#000000" stroked="f">
                <v:path arrowok="t"/>
                <v:fill/>
              </v:shape>
              <v:shape style="position:absolute;left:10958;top:-7098;width:123;height:169" coordorigin="10958,-7098" coordsize="123,169" path="m11068,-7088l11062,-7086,11034,-7005,11037,-6955,11037,-6953,11079,-7074,11081,-7079,11078,-7085,11068,-7088e" filled="t" fillcolor="#000000" stroked="f">
                <v:path arrowok="t"/>
                <v:fill/>
              </v:shape>
              <v:shape style="position:absolute;left:10958;top:-7098;width:123;height:169" coordorigin="10958,-7098" coordsize="123,169" path="m11025,-6980l11017,-6958,11036,-6959,11025,-6980e" filled="t" fillcolor="#000000" stroked="f">
                <v:path arrowok="t"/>
                <v:fill/>
              </v:shape>
              <v:shape style="position:absolute;left:10958;top:-7098;width:123;height:169" coordorigin="10958,-7098" coordsize="123,169" path="m11034,-7005l11025,-6980,11036,-6959,11017,-6958,11036,-6958,11034,-7005e" filled="t" fillcolor="#000000" stroked="f">
                <v:path arrowok="t"/>
                <v:fill/>
              </v:shape>
              <v:shape style="position:absolute;left:10958;top:-7098;width:123;height:169" coordorigin="10958,-7098" coordsize="123,169" path="m11024,-7098l11013,-7097,11009,-7092,11009,-7086,11014,-7003,11025,-6980,11034,-7005,11029,-7088,11029,-7093,11024,-7098e" filled="t" fillcolor="#000000" stroked="f">
                <v:path arrowok="t"/>
                <v:fill/>
              </v:shape>
            </v:group>
            <v:group style="position:absolute;left:12639;top:-6907;width:2700;height:673" coordorigin="12639,-6907" coordsize="2700,673">
              <v:shape style="position:absolute;left:12639;top:-6907;width:2700;height:673" coordorigin="12639,-6907" coordsize="2700,673" path="m12639,-6234l15339,-6234,15339,-6907,12639,-6907,12639,-6234xe" filled="f" stroked="t" strokeweight=".75pt" strokecolor="#000000">
                <v:path arrowok="t"/>
              </v:shape>
            </v:group>
            <v:group style="position:absolute;left:14378;top:-7098;width:123;height:169" coordorigin="14378,-7098" coordsize="123,169">
              <v:shape style="position:absolute;left:14378;top:-7098;width:123;height:169" coordorigin="14378,-7098" coordsize="123,169" path="m14440,-6946l14448,-6928,14454,-6944,14442,-6944,14440,-6946e" filled="t" fillcolor="#000000" stroked="f">
                <v:path arrowok="t"/>
                <v:fill/>
              </v:shape>
              <v:shape style="position:absolute;left:14378;top:-7098;width:123;height:169" coordorigin="14378,-7098" coordsize="123,169" path="m14434,-7003l14437,-6955,14437,-6952,14440,-6946,14442,-6944,14447,-6944,14453,-6945,14455,-6947,14457,-6953,14456,-6958,14437,-6958,14445,-6980,14434,-7003e" filled="t" fillcolor="#000000" stroked="f">
                <v:path arrowok="t"/>
                <v:fill/>
              </v:shape>
              <v:shape style="position:absolute;left:14378;top:-7098;width:123;height:169" coordorigin="14378,-7098" coordsize="123,169" path="m14455,-6947l14453,-6945,14447,-6944,14442,-6944,14454,-6944,14455,-6947e" filled="t" fillcolor="#000000" stroked="f">
                <v:path arrowok="t"/>
                <v:fill/>
              </v:shape>
              <v:shape style="position:absolute;left:14378;top:-7098;width:123;height:169" coordorigin="14378,-7098" coordsize="123,169" path="m14437,-6952l14437,-6948,14440,-6946,14437,-6952e" filled="t" fillcolor="#000000" stroked="f">
                <v:path arrowok="t"/>
                <v:fill/>
              </v:shape>
              <v:shape style="position:absolute;left:14378;top:-7098;width:123;height:169" coordorigin="14378,-7098" coordsize="123,169" path="m14457,-6953l14455,-6947,14457,-6949,14457,-6953e" filled="t" fillcolor="#000000" stroked="f">
                <v:path arrowok="t"/>
                <v:fill/>
              </v:shape>
              <v:shape style="position:absolute;left:14378;top:-7098;width:123;height:169" coordorigin="14378,-7098" coordsize="123,169" path="m14390,-7083l14385,-7080,14381,-7078,14378,-7072,14381,-7067,14437,-6952,14437,-6955,14434,-7003,14399,-7076,14396,-7081,14390,-7083e" filled="t" fillcolor="#000000" stroked="f">
                <v:path arrowok="t"/>
                <v:fill/>
              </v:shape>
              <v:shape style="position:absolute;left:14378;top:-7098;width:123;height:169" coordorigin="14378,-7098" coordsize="123,169" path="m14488,-7088l14482,-7086,14454,-7005,14457,-6955,14457,-6953,14499,-7074,14501,-7079,14498,-7085,14488,-7088e" filled="t" fillcolor="#000000" stroked="f">
                <v:path arrowok="t"/>
                <v:fill/>
              </v:shape>
              <v:shape style="position:absolute;left:14378;top:-7098;width:123;height:169" coordorigin="14378,-7098" coordsize="123,169" path="m14445,-6980l14437,-6958,14456,-6959,14445,-6980e" filled="t" fillcolor="#000000" stroked="f">
                <v:path arrowok="t"/>
                <v:fill/>
              </v:shape>
              <v:shape style="position:absolute;left:14378;top:-7098;width:123;height:169" coordorigin="14378,-7098" coordsize="123,169" path="m14454,-7005l14445,-6980,14456,-6959,14437,-6958,14456,-6958,14454,-7005e" filled="t" fillcolor="#000000" stroked="f">
                <v:path arrowok="t"/>
                <v:fill/>
              </v:shape>
              <v:shape style="position:absolute;left:14378;top:-7098;width:123;height:169" coordorigin="14378,-7098" coordsize="123,169" path="m14444,-7098l14433,-7097,14429,-7092,14429,-7086,14434,-7003,14445,-6980,14454,-7005,14449,-7088,14449,-7093,14444,-7098e" filled="t" fillcolor="#000000" stroked="f">
                <v:path arrowok="t"/>
                <v:fill/>
              </v:shape>
            </v:group>
            <v:group style="position:absolute;left:8319;top:-7987;width:2700;height:540" coordorigin="8319,-7987" coordsize="2700,540">
              <v:shape style="position:absolute;left:8319;top:-7987;width:2700;height:540" coordorigin="8319,-7987" coordsize="2700,540" path="m8319,-7447l11019,-7447,11019,-7987,8319,-7987,8319,-7447e" filled="t" fillcolor="#FFFFFF" stroked="f">
                <v:path arrowok="t"/>
                <v:fill/>
              </v:shape>
            </v:group>
            <v:group style="position:absolute;left:8319;top:-7987;width:2700;height:540" coordorigin="8319,-7987" coordsize="2700,540">
              <v:shape style="position:absolute;left:8319;top:-7987;width:2700;height:540" coordorigin="8319,-7987" coordsize="2700,540" path="m8319,-7447l11019,-7447,11019,-7987,8319,-7987,8319,-7447xe" filled="f" stroked="t" strokeweight=".75pt" strokecolor="#000000">
                <v:path arrowok="t"/>
              </v:shape>
            </v:group>
            <v:group style="position:absolute;left:6879;top:-6007;width:2700;height:1440" coordorigin="6879,-6007" coordsize="2700,1440">
              <v:shape style="position:absolute;left:6879;top:-6007;width:2700;height:1440" coordorigin="6879,-6007" coordsize="2700,1440" path="m6879,-4567l9579,-4567,9579,-6007,6879,-6007,6879,-4567xe" filled="f" stroked="t" strokeweight=".75pt" strokecolor="#000000">
                <v:path arrowok="t"/>
              </v:shape>
            </v:group>
            <v:group style="position:absolute;left:8079;top:-6197;width:120;height:190" coordorigin="8079,-6197" coordsize="120,190">
              <v:shape style="position:absolute;left:8079;top:-6197;width:120;height:190" coordorigin="8079,-6197" coordsize="120,190" path="m8129,-6127l8079,-6127,8139,-6007,8184,-6097,8133,-6097,8129,-6102,8129,-6127e" filled="t" fillcolor="#000000" stroked="f">
                <v:path arrowok="t"/>
                <v:fill/>
              </v:shape>
              <v:shape style="position:absolute;left:8079;top:-6197;width:120;height:190" coordorigin="8079,-6197" coordsize="120,190" path="m8145,-6197l8133,-6197,8129,-6193,8129,-6102,8133,-6097,8145,-6097,8149,-6102,8149,-6193,8145,-6197e" filled="t" fillcolor="#000000" stroked="f">
                <v:path arrowok="t"/>
                <v:fill/>
              </v:shape>
              <v:shape style="position:absolute;left:8079;top:-6197;width:120;height:190" coordorigin="8079,-6197" coordsize="120,190" path="m8199,-6127l8149,-6127,8149,-6102,8145,-6097,8184,-6097,8199,-6127e" filled="t" fillcolor="#000000" stroked="f">
                <v:path arrowok="t"/>
                <v:fill/>
              </v:shape>
            </v:group>
            <v:group style="position:absolute;left:9759;top:-6007;width:2700;height:1440" coordorigin="9759,-6007" coordsize="2700,1440">
              <v:shape style="position:absolute;left:9759;top:-6007;width:2700;height:1440" coordorigin="9759,-6007" coordsize="2700,1440" path="m9759,-4567l12459,-4567,12459,-6007,9759,-6007,9759,-4567xe" filled="f" stroked="t" strokeweight=".75pt" strokecolor="#000000">
                <v:path arrowok="t"/>
              </v:shape>
            </v:group>
            <v:group style="position:absolute;left:11139;top:-6197;width:120;height:190" coordorigin="11139,-6197" coordsize="120,190">
              <v:shape style="position:absolute;left:11139;top:-6197;width:120;height:190" coordorigin="11139,-6197" coordsize="120,190" path="m11189,-6127l11139,-6127,11200,-6007,11244,-6097,11194,-6097,11189,-6102,11189,-6127e" filled="t" fillcolor="#000000" stroked="f">
                <v:path arrowok="t"/>
                <v:fill/>
              </v:shape>
              <v:shape style="position:absolute;left:11139;top:-6197;width:120;height:190" coordorigin="11139,-6197" coordsize="120,190" path="m11209,-6127l11189,-6127,11189,-6102,11194,-6097,11205,-6097,11209,-6102,11209,-6127e" filled="t" fillcolor="#000000" stroked="f">
                <v:path arrowok="t"/>
                <v:fill/>
              </v:shape>
              <v:shape style="position:absolute;left:11139;top:-6197;width:120;height:190" coordorigin="11139,-6197" coordsize="120,190" path="m11259,-6128l11209,-6127,11209,-6102,11205,-6097,11244,-6097,11259,-6128e" filled="t" fillcolor="#000000" stroked="f">
                <v:path arrowok="t"/>
                <v:fill/>
              </v:shape>
              <v:shape style="position:absolute;left:11139;top:-6197;width:120;height:190" coordorigin="11139,-6197" coordsize="120,190" path="m11204,-6197l11193,-6197,11189,-6193,11189,-6187,11189,-6127,11209,-6127,11209,-6187,11209,-6193,11204,-6197e" filled="t" fillcolor="#000000" stroked="f">
                <v:path arrowok="t"/>
                <v:fill/>
              </v:shape>
            </v:group>
            <v:group style="position:absolute;left:9759;top:-4387;width:2700;height:1980" coordorigin="9759,-4387" coordsize="2700,1980">
              <v:shape style="position:absolute;left:9759;top:-4387;width:2700;height:1980" coordorigin="9759,-4387" coordsize="2700,1980" path="m9759,-2407l12459,-2407,12459,-4387,9759,-4387,9759,-2407xe" filled="f" stroked="t" strokeweight=".75pt" strokecolor="#000000">
                <v:path arrowok="t"/>
              </v:shape>
            </v:group>
            <v:group style="position:absolute;left:9759;top:-2227;width:2700;height:2154" coordorigin="9759,-2227" coordsize="2700,2154">
              <v:shape style="position:absolute;left:9759;top:-2227;width:2700;height:2154" coordorigin="9759,-2227" coordsize="2700,2154" path="m9759,-73l12459,-73,12459,-2227,9759,-2227,9759,-73xe" filled="f" stroked="t" strokeweight=".75pt" strokecolor="#000000">
                <v:path arrowok="t"/>
              </v:shape>
            </v:group>
            <v:group style="position:absolute;left:11139;top:-2417;width:120;height:190" coordorigin="11139,-2417" coordsize="120,190">
              <v:shape style="position:absolute;left:11139;top:-2417;width:120;height:190" coordorigin="11139,-2417" coordsize="120,190" path="m11189,-2347l11139,-2347,11200,-2227,11244,-2317,11194,-2317,11189,-2322,11189,-2347e" filled="t" fillcolor="#000000" stroked="f">
                <v:path arrowok="t"/>
                <v:fill/>
              </v:shape>
              <v:shape style="position:absolute;left:11139;top:-2417;width:120;height:190" coordorigin="11139,-2417" coordsize="120,190" path="m11209,-2347l11189,-2347,11189,-2322,11194,-2317,11205,-2317,11209,-2322,11209,-2347e" filled="t" fillcolor="#000000" stroked="f">
                <v:path arrowok="t"/>
                <v:fill/>
              </v:shape>
              <v:shape style="position:absolute;left:11139;top:-2417;width:120;height:190" coordorigin="11139,-2417" coordsize="120,190" path="m11259,-2348l11209,-2347,11209,-2322,11205,-2317,11244,-2317,11259,-2348e" filled="t" fillcolor="#000000" stroked="f">
                <v:path arrowok="t"/>
                <v:fill/>
              </v:shape>
              <v:shape style="position:absolute;left:11139;top:-2417;width:120;height:190" coordorigin="11139,-2417" coordsize="120,190" path="m11204,-2417l11193,-2417,11189,-2413,11189,-2407,11189,-2347,11209,-2347,11209,-2407,11209,-2413,11204,-2417e" filled="t" fillcolor="#000000" stroked="f">
                <v:path arrowok="t"/>
                <v:fill/>
              </v:shape>
            </v:group>
            <v:group style="position:absolute;left:11139;top:-4577;width:120;height:190" coordorigin="11139,-4577" coordsize="120,190">
              <v:shape style="position:absolute;left:11139;top:-4577;width:120;height:190" coordorigin="11139,-4577" coordsize="120,190" path="m11189,-4507l11139,-4507,11200,-4387,11244,-4477,11194,-4477,11189,-4482,11189,-4507e" filled="t" fillcolor="#000000" stroked="f">
                <v:path arrowok="t"/>
                <v:fill/>
              </v:shape>
              <v:shape style="position:absolute;left:11139;top:-4577;width:120;height:190" coordorigin="11139,-4577" coordsize="120,190" path="m11209,-4507l11189,-4507,11189,-4482,11194,-4477,11205,-4477,11209,-4482,11209,-4507e" filled="t" fillcolor="#000000" stroked="f">
                <v:path arrowok="t"/>
                <v:fill/>
              </v:shape>
              <v:shape style="position:absolute;left:11139;top:-4577;width:120;height:190" coordorigin="11139,-4577" coordsize="120,190" path="m11259,-4508l11209,-4507,11209,-4482,11205,-4477,11244,-4477,11259,-4508e" filled="t" fillcolor="#000000" stroked="f">
                <v:path arrowok="t"/>
                <v:fill/>
              </v:shape>
              <v:shape style="position:absolute;left:11139;top:-4577;width:120;height:190" coordorigin="11139,-4577" coordsize="120,190" path="m11204,-4577l11193,-4577,11189,-4573,11189,-4567,11189,-4507,11209,-4507,11209,-4567,11209,-4573,11204,-4577e" filled="t" fillcolor="#000000" stroked="f">
                <v:path arrowok="t"/>
                <v:fill/>
              </v:shape>
            </v:group>
            <v:group style="position:absolute;left:6879;top:-4387;width:2700;height:1980" coordorigin="6879,-4387" coordsize="2700,1980">
              <v:shape style="position:absolute;left:6879;top:-4387;width:2700;height:1980" coordorigin="6879,-4387" coordsize="2700,1980" path="m6879,-2407l9579,-2407,9579,-4387,6879,-4387,6879,-2407xe" filled="f" stroked="t" strokeweight=".75pt" strokecolor="#000000">
                <v:path arrowok="t"/>
              </v:shape>
            </v:group>
            <v:group style="position:absolute;left:8079;top:-4577;width:120;height:190" coordorigin="8079,-4577" coordsize="120,190">
              <v:shape style="position:absolute;left:8079;top:-4577;width:120;height:190" coordorigin="8079,-4577" coordsize="120,190" path="m8129,-4507l8079,-4507,8140,-4387,8184,-4477,8134,-4477,8129,-4482,8129,-4507e" filled="t" fillcolor="#000000" stroked="f">
                <v:path arrowok="t"/>
                <v:fill/>
              </v:shape>
              <v:shape style="position:absolute;left:8079;top:-4577;width:120;height:190" coordorigin="8079,-4577" coordsize="120,190" path="m8149,-4507l8129,-4507,8129,-4482,8134,-4477,8145,-4477,8149,-4482,8149,-4507e" filled="t" fillcolor="#000000" stroked="f">
                <v:path arrowok="t"/>
                <v:fill/>
              </v:shape>
              <v:shape style="position:absolute;left:8079;top:-4577;width:120;height:190" coordorigin="8079,-4577" coordsize="120,190" path="m8199,-4508l8149,-4507,8149,-4482,8145,-4477,8184,-4477,8199,-4508e" filled="t" fillcolor="#000000" stroked="f">
                <v:path arrowok="t"/>
                <v:fill/>
              </v:shape>
              <v:shape style="position:absolute;left:8079;top:-4577;width:120;height:190" coordorigin="8079,-4577" coordsize="120,190" path="m8144,-4577l8133,-4577,8129,-4573,8129,-4567,8129,-4507,8149,-4507,8149,-4567,8149,-4573,8144,-4577e" filled="t" fillcolor="#000000" stroked="f">
                <v:path arrowok="t"/>
                <v:fill/>
              </v:shape>
            </v:group>
            <v:group style="position:absolute;left:6879;top:-2227;width:2700;height:2154" coordorigin="6879,-2227" coordsize="2700,2154">
              <v:shape style="position:absolute;left:6879;top:-2227;width:2700;height:2154" coordorigin="6879,-2227" coordsize="2700,2154" path="m6879,-73l9579,-73,9579,-2227,6879,-2227,6879,-73xe" filled="f" stroked="t" strokeweight=".75pt" strokecolor="#000000">
                <v:path arrowok="t"/>
              </v:shape>
            </v:group>
            <v:group style="position:absolute;left:8079;top:-2417;width:120;height:190" coordorigin="8079,-2417" coordsize="120,190">
              <v:shape style="position:absolute;left:8079;top:-2417;width:120;height:190" coordorigin="8079,-2417" coordsize="120,190" path="m8129,-2347l8079,-2347,8140,-2227,8184,-2317,8134,-2317,8129,-2322,8129,-2347e" filled="t" fillcolor="#000000" stroked="f">
                <v:path arrowok="t"/>
                <v:fill/>
              </v:shape>
              <v:shape style="position:absolute;left:8079;top:-2417;width:120;height:190" coordorigin="8079,-2417" coordsize="120,190" path="m8149,-2347l8129,-2347,8129,-2322,8134,-2317,8145,-2317,8149,-2322,8149,-2347e" filled="t" fillcolor="#000000" stroked="f">
                <v:path arrowok="t"/>
                <v:fill/>
              </v:shape>
              <v:shape style="position:absolute;left:8079;top:-2417;width:120;height:190" coordorigin="8079,-2417" coordsize="120,190" path="m8199,-2348l8149,-2347,8149,-2322,8145,-2317,8184,-2317,8199,-2348e" filled="t" fillcolor="#000000" stroked="f">
                <v:path arrowok="t"/>
                <v:fill/>
              </v:shape>
              <v:shape style="position:absolute;left:8079;top:-2417;width:120;height:190" coordorigin="8079,-2417" coordsize="120,190" path="m8144,-2417l8133,-2417,8129,-2413,8129,-2407,8129,-2347,8149,-2347,8149,-2407,8149,-2413,8144,-2417e" filled="t" fillcolor="#000000" stroked="f">
                <v:path arrowok="t"/>
                <v:fill/>
              </v:shape>
            </v:group>
            <v:group style="position:absolute;left:12639;top:-6007;width:2700;height:1440" coordorigin="12639,-6007" coordsize="2700,1440">
              <v:shape style="position:absolute;left:12639;top:-6007;width:2700;height:1440" coordorigin="12639,-6007" coordsize="2700,1440" path="m12639,-4567l15339,-4567,15339,-6007,12639,-6007,12639,-4567xe" filled="f" stroked="t" strokeweight=".75pt" strokecolor="#000000">
                <v:path arrowok="t"/>
              </v:shape>
            </v:group>
            <v:group style="position:absolute;left:14019;top:-6197;width:120;height:190" coordorigin="14019,-6197" coordsize="120,190">
              <v:shape style="position:absolute;left:14019;top:-6197;width:120;height:190" coordorigin="14019,-6197" coordsize="120,190" path="m14069,-6127l14019,-6127,14080,-6007,14124,-6097,14074,-6097,14069,-6102,14069,-6127e" filled="t" fillcolor="#000000" stroked="f">
                <v:path arrowok="t"/>
                <v:fill/>
              </v:shape>
              <v:shape style="position:absolute;left:14019;top:-6197;width:120;height:190" coordorigin="14019,-6197" coordsize="120,190" path="m14089,-6127l14069,-6127,14069,-6102,14074,-6097,14085,-6097,14089,-6102,14089,-6127e" filled="t" fillcolor="#000000" stroked="f">
                <v:path arrowok="t"/>
                <v:fill/>
              </v:shape>
              <v:shape style="position:absolute;left:14019;top:-6197;width:120;height:190" coordorigin="14019,-6197" coordsize="120,190" path="m14139,-6128l14089,-6127,14089,-6102,14085,-6097,14124,-6097,14139,-6128e" filled="t" fillcolor="#000000" stroked="f">
                <v:path arrowok="t"/>
                <v:fill/>
              </v:shape>
              <v:shape style="position:absolute;left:14019;top:-6197;width:120;height:190" coordorigin="14019,-6197" coordsize="120,190" path="m14084,-6197l14073,-6197,14069,-6193,14069,-6187,14069,-6127,14089,-6127,14089,-6187,14089,-6193,14084,-6197e" filled="t" fillcolor="#000000" stroked="f">
                <v:path arrowok="t"/>
                <v:fill/>
              </v:shape>
            </v:group>
            <v:group style="position:absolute;left:3967;top:-5991;width:2732;height:1424" coordorigin="3967,-5991" coordsize="2732,1424">
              <v:shape style="position:absolute;left:3967;top:-5991;width:2732;height:1424" coordorigin="3967,-5991" coordsize="2732,1424" path="m3967,-4567l6699,-4567,6699,-5991,3967,-5991,3967,-4567xe" filled="f" stroked="t" strokeweight=".75pt" strokecolor="#000000">
                <v:path arrowok="t"/>
              </v:shape>
            </v:group>
            <v:group style="position:absolute;left:5379;top:-6197;width:120;height:190" coordorigin="5379,-6197" coordsize="120,190">
              <v:shape style="position:absolute;left:5379;top:-6197;width:120;height:190" coordorigin="5379,-6197" coordsize="120,190" path="m5429,-6127l5379,-6127,5440,-6007,5484,-6097,5434,-6097,5429,-6102,5429,-6127e" filled="t" fillcolor="#000000" stroked="f">
                <v:path arrowok="t"/>
                <v:fill/>
              </v:shape>
              <v:shape style="position:absolute;left:5379;top:-6197;width:120;height:190" coordorigin="5379,-6197" coordsize="120,190" path="m5449,-6127l5429,-6127,5429,-6102,5434,-6097,5445,-6097,5449,-6102,5449,-6127e" filled="t" fillcolor="#000000" stroked="f">
                <v:path arrowok="t"/>
                <v:fill/>
              </v:shape>
              <v:shape style="position:absolute;left:5379;top:-6197;width:120;height:190" coordorigin="5379,-6197" coordsize="120,190" path="m5499,-6128l5449,-6127,5449,-6102,5445,-6097,5484,-6097,5499,-6128e" filled="t" fillcolor="#000000" stroked="f">
                <v:path arrowok="t"/>
                <v:fill/>
              </v:shape>
              <v:shape style="position:absolute;left:5379;top:-6197;width:120;height:190" coordorigin="5379,-6197" coordsize="120,190" path="m5444,-6197l5433,-6197,5429,-6193,5429,-6187,5429,-6127,5449,-6127,5449,-6187,5449,-6193,5444,-6197e" filled="t" fillcolor="#000000" stroked="f">
                <v:path arrowok="t"/>
                <v:fill/>
              </v:shape>
            </v:group>
            <v:group style="position:absolute;left:3967;top:-4357;width:2732;height:1950" coordorigin="3967,-4357" coordsize="2732,1950">
              <v:shape style="position:absolute;left:3967;top:-4357;width:2732;height:1950" coordorigin="3967,-4357" coordsize="2732,1950" path="m3967,-2407l6699,-2407,6699,-4357,3967,-4357,3967,-2407xe" filled="f" stroked="t" strokeweight=".75pt" strokecolor="#000000">
                <v:path arrowok="t"/>
              </v:shape>
            </v:group>
            <v:group style="position:absolute;left:3967;top:-2240;width:2732;height:2154" coordorigin="3967,-2240" coordsize="2732,2154">
              <v:shape style="position:absolute;left:3967;top:-2240;width:2732;height:2154" coordorigin="3967,-2240" coordsize="2732,2154" path="m3967,-86l6699,-86,6699,-2240,3967,-2240,3967,-86xe" filled="f" stroked="t" strokeweight=".75pt" strokecolor="#000000">
                <v:path arrowok="t"/>
              </v:shape>
            </v:group>
            <v:group style="position:absolute;left:5379;top:-2417;width:120;height:190" coordorigin="5379,-2417" coordsize="120,190">
              <v:shape style="position:absolute;left:5379;top:-2417;width:120;height:190" coordorigin="5379,-2417" coordsize="120,190" path="m5429,-2347l5379,-2347,5440,-2227,5484,-2317,5434,-2317,5429,-2322,5429,-2347e" filled="t" fillcolor="#000000" stroked="f">
                <v:path arrowok="t"/>
                <v:fill/>
              </v:shape>
              <v:shape style="position:absolute;left:5379;top:-2417;width:120;height:190" coordorigin="5379,-2417" coordsize="120,190" path="m5449,-2347l5429,-2347,5429,-2322,5434,-2317,5445,-2317,5449,-2322,5449,-2347e" filled="t" fillcolor="#000000" stroked="f">
                <v:path arrowok="t"/>
                <v:fill/>
              </v:shape>
              <v:shape style="position:absolute;left:5379;top:-2417;width:120;height:190" coordorigin="5379,-2417" coordsize="120,190" path="m5499,-2348l5449,-2347,5449,-2322,5445,-2317,5484,-2317,5499,-2348e" filled="t" fillcolor="#000000" stroked="f">
                <v:path arrowok="t"/>
                <v:fill/>
              </v:shape>
              <v:shape style="position:absolute;left:5379;top:-2417;width:120;height:190" coordorigin="5379,-2417" coordsize="120,190" path="m5444,-2417l5433,-2417,5429,-2413,5429,-2407,5429,-2347,5449,-2347,5449,-2407,5449,-2413,5444,-2417e" filled="t" fillcolor="#000000" stroked="f">
                <v:path arrowok="t"/>
                <v:fill/>
              </v:shape>
            </v:group>
            <v:group style="position:absolute;left:5379;top:-4577;width:120;height:190" coordorigin="5379,-4577" coordsize="120,190">
              <v:shape style="position:absolute;left:5379;top:-4577;width:120;height:190" coordorigin="5379,-4577" coordsize="120,190" path="m5429,-4507l5379,-4507,5440,-4387,5484,-4477,5434,-4477,5429,-4482,5429,-4507e" filled="t" fillcolor="#000000" stroked="f">
                <v:path arrowok="t"/>
                <v:fill/>
              </v:shape>
              <v:shape style="position:absolute;left:5379;top:-4577;width:120;height:190" coordorigin="5379,-4577" coordsize="120,190" path="m5449,-4507l5429,-4507,5429,-4482,5434,-4477,5445,-4477,5449,-4482,5449,-4507e" filled="t" fillcolor="#000000" stroked="f">
                <v:path arrowok="t"/>
                <v:fill/>
              </v:shape>
              <v:shape style="position:absolute;left:5379;top:-4577;width:120;height:190" coordorigin="5379,-4577" coordsize="120,190" path="m5499,-4508l5449,-4507,5449,-4482,5445,-4477,5484,-4477,5499,-4508e" filled="t" fillcolor="#000000" stroked="f">
                <v:path arrowok="t"/>
                <v:fill/>
              </v:shape>
              <v:shape style="position:absolute;left:5379;top:-4577;width:120;height:190" coordorigin="5379,-4577" coordsize="120,190" path="m5444,-4577l5433,-4577,5429,-4573,5429,-4567,5429,-4507,5449,-4507,5449,-4567,5449,-4573,5444,-4577e" filled="t" fillcolor="#000000" stroked="f">
                <v:path arrowok="t"/>
                <v:fill/>
              </v:shape>
            </v:group>
            <v:group style="position:absolute;left:12639;top:-4387;width:2700;height:1980" coordorigin="12639,-4387" coordsize="2700,1980">
              <v:shape style="position:absolute;left:12639;top:-4387;width:2700;height:1980" coordorigin="12639,-4387" coordsize="2700,1980" path="m12639,-2407l15339,-2407,15339,-4387,12639,-4387,12639,-2407xe" filled="f" stroked="t" strokeweight=".75pt" strokecolor="#000000">
                <v:path arrowok="t"/>
              </v:shape>
            </v:group>
            <v:group style="position:absolute;left:14019;top:-4577;width:120;height:190" coordorigin="14019,-4577" coordsize="120,190">
              <v:shape style="position:absolute;left:14019;top:-4577;width:120;height:190" coordorigin="14019,-4577" coordsize="120,190" path="m14069,-4507l14019,-4507,14080,-4387,14124,-4477,14074,-4477,14069,-4482,14069,-4507e" filled="t" fillcolor="#000000" stroked="f">
                <v:path arrowok="t"/>
                <v:fill/>
              </v:shape>
              <v:shape style="position:absolute;left:14019;top:-4577;width:120;height:190" coordorigin="14019,-4577" coordsize="120,190" path="m14089,-4507l14069,-4507,14069,-4482,14074,-4477,14085,-4477,14089,-4482,14089,-4507e" filled="t" fillcolor="#000000" stroked="f">
                <v:path arrowok="t"/>
                <v:fill/>
              </v:shape>
              <v:shape style="position:absolute;left:14019;top:-4577;width:120;height:190" coordorigin="14019,-4577" coordsize="120,190" path="m14139,-4508l14089,-4507,14089,-4482,14085,-4477,14124,-4477,14139,-4508e" filled="t" fillcolor="#000000" stroked="f">
                <v:path arrowok="t"/>
                <v:fill/>
              </v:shape>
              <v:shape style="position:absolute;left:14019;top:-4577;width:120;height:190" coordorigin="14019,-4577" coordsize="120,190" path="m14084,-4577l14073,-4577,14069,-4573,14069,-4567,14069,-4507,14089,-4507,14089,-4567,14089,-4573,14084,-4577e" filled="t" fillcolor="#000000" stroked="f">
                <v:path arrowok="t"/>
                <v:fill/>
              </v:shape>
            </v:group>
            <v:group style="position:absolute;left:12639;top:-2227;width:2661;height:2154" coordorigin="12639,-2227" coordsize="2661,2154">
              <v:shape style="position:absolute;left:12639;top:-2227;width:2661;height:2154" coordorigin="12639,-2227" coordsize="2661,2154" path="m12639,-73l15300,-73,15300,-2227,12639,-2227,12639,-73xe" filled="f" stroked="t" strokeweight=".75pt" strokecolor="#000000">
                <v:path arrowok="t"/>
              </v:shape>
            </v:group>
            <v:group style="position:absolute;left:14019;top:-2417;width:120;height:190" coordorigin="14019,-2417" coordsize="120,190">
              <v:shape style="position:absolute;left:14019;top:-2417;width:120;height:190" coordorigin="14019,-2417" coordsize="120,190" path="m14069,-2347l14019,-2347,14080,-2227,14124,-2317,14074,-2317,14069,-2322,14069,-2347e" filled="t" fillcolor="#000000" stroked="f">
                <v:path arrowok="t"/>
                <v:fill/>
              </v:shape>
              <v:shape style="position:absolute;left:14019;top:-2417;width:120;height:190" coordorigin="14019,-2417" coordsize="120,190" path="m14089,-2347l14069,-2347,14069,-2322,14074,-2317,14085,-2317,14089,-2322,14089,-2347e" filled="t" fillcolor="#000000" stroked="f">
                <v:path arrowok="t"/>
                <v:fill/>
              </v:shape>
              <v:shape style="position:absolute;left:14019;top:-2417;width:120;height:190" coordorigin="14019,-2417" coordsize="120,190" path="m14139,-2348l14089,-2347,14089,-2322,14085,-2317,14124,-2317,14139,-2348e" filled="t" fillcolor="#000000" stroked="f">
                <v:path arrowok="t"/>
                <v:fill/>
              </v:shape>
              <v:shape style="position:absolute;left:14019;top:-2417;width:120;height:190" coordorigin="14019,-2417" coordsize="120,190" path="m14084,-2417l14073,-2417,14069,-2413,14069,-2407,14069,-2347,14089,-2347,14089,-2407,14089,-2413,14084,-2417e" filled="t" fillcolor="#000000" stroked="f">
                <v:path arrowok="t"/>
                <v:fill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Схе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line="240" w:lineRule="auto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6840" w:h="11920" w:orient="landscape"/>
          <w:pgMar w:top="1220" w:bottom="280" w:left="2340" w:right="142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2663" w:right="2637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писок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источн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52" w:lineRule="exact"/>
        <w:ind w:left="709" w:right="108" w:firstLine="-540"/>
        <w:jc w:val="both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нко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епт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альні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ртюх,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ніче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</w:p>
    <w:p>
      <w:pPr>
        <w:spacing w:before="0" w:after="0" w:line="252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світи: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к.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пр.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пед.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</w:p>
    <w:p>
      <w:pPr>
        <w:spacing w:before="0" w:after="0" w:line="252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2004.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26.</w:t>
      </w:r>
    </w:p>
    <w:p>
      <w:pPr>
        <w:spacing w:before="0" w:after="0" w:line="252" w:lineRule="exact"/>
        <w:ind w:left="169" w:right="-20"/>
        <w:jc w:val="left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Зеер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Э.Ф.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ьного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</w:p>
    <w:p>
      <w:pPr>
        <w:spacing w:before="5" w:after="0" w:line="252" w:lineRule="exact"/>
        <w:ind w:left="709" w:right="105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пособ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Зеер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Ф.,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нюк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Э.Э.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—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2005.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216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2" w:after="0" w:line="252" w:lineRule="exact"/>
        <w:ind w:left="709" w:right="104" w:firstLine="-540"/>
        <w:jc w:val="both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.Г.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ерспекти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.Г.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рнал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Эйд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2005.</w:t>
      </w:r>
    </w:p>
    <w:p>
      <w:pPr>
        <w:spacing w:before="0" w:after="0" w:line="249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</w:r>
      <w:hyperlink r:id="rId9"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  <w:u w:val="single" w:color="000000"/>
          </w:rPr>
          <w:t>h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  <w:u w:val="single" w:color="000000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  <w:u w:val="single" w:color="000000"/>
          </w:rPr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  <w:u w:val="single" w:color="000000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  <w:u w:val="single" w:color="000000"/>
          </w:rPr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  <w:u w:val="single" w:color="000000"/>
          </w:rPr>
          <w:t>p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  <w:u w:val="single" w:color="000000"/>
          </w:rPr>
          <w:t>: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  <w:u w:val="single" w:color="000000"/>
          </w:rPr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  <w:u w:val="single" w:color="0000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  <w:u w:val="single" w:color="000000"/>
          </w:rPr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  <w:u w:val="single" w:color="0000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  <w:u w:val="single" w:color="000000"/>
          </w:rPr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  <w:u w:val="single" w:color="000000"/>
          </w:rPr>
          <w:t>w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  <w:u w:val="single" w:color="000000"/>
          </w:rPr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  <w:u w:val="single" w:color="000000"/>
          </w:rPr>
          <w:t>w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  <w:u w:val="single" w:color="000000"/>
          </w:rPr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  <w:u w:val="single" w:color="000000"/>
          </w:rPr>
          <w:t>w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  <w:u w:val="single" w:color="000000"/>
          </w:rPr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  <w:u w:val="single" w:color="000000"/>
          </w:rPr>
          <w:t>.e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  <w:u w:val="single" w:color="000000"/>
          </w:rPr>
          <w:t>i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  <w:u w:val="single" w:color="000000"/>
          </w:rPr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  <w:u w:val="single" w:color="000000"/>
          </w:rPr>
          <w:t>dos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  <w:u w:val="single" w:color="000000"/>
          </w:rPr>
          <w:t>.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  <w:u w:val="single" w:color="000000"/>
          </w:rPr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  <w:u w:val="single" w:color="000000"/>
          </w:rPr>
          <w:t>r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  <w:u w:val="single" w:color="000000"/>
          </w:rPr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  <w:u w:val="single" w:color="000000"/>
          </w:rPr>
          <w:t>u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  <w:u w:val="single" w:color="0000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  <w:u w:val="single" w:color="000000"/>
          </w:rPr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  <w:u w:val="single" w:color="000000"/>
          </w:rPr>
          <w:t>j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  <w:u w:val="single" w:color="000000"/>
          </w:rPr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  <w:u w:val="single" w:color="000000"/>
          </w:rPr>
          <w:t>ou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  <w:u w:val="single" w:color="000000"/>
          </w:rPr>
          <w:t>r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  <w:u w:val="single" w:color="000000"/>
          </w:rPr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  <w:u w:val="single" w:color="000000"/>
          </w:rPr>
          <w:t>n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  <w:u w:val="single" w:color="000000"/>
          </w:rPr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  <w:u w:val="single" w:color="000000"/>
          </w:rPr>
          <w:t>a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  <w:u w:val="single" w:color="000000"/>
          </w:rPr>
          <w:t>l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  <w:u w:val="single" w:color="000000"/>
          </w:rPr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  <w:u w:val="single" w:color="0000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  <w:u w:val="single" w:color="000000"/>
          </w:rPr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  <w:u w:val="single" w:color="000000"/>
          </w:rPr>
          <w:t>20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  <w:u w:val="single" w:color="000000"/>
          </w:rPr>
          <w:t>0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  <w:u w:val="single" w:color="000000"/>
          </w:rPr>
        </w:r>
        <w:r>
          <w:rPr>
            <w:rFonts w:ascii="Times New Roman" w:hAnsi="Times New Roman" w:cs="Times New Roman" w:eastAsia="Times New Roman"/>
            <w:sz w:val="22"/>
            <w:szCs w:val="22"/>
            <w:spacing w:val="2"/>
            <w:w w:val="100"/>
            <w:u w:val="single" w:color="000000"/>
          </w:rPr>
          <w:t>5</w:t>
        </w:r>
        <w:r>
          <w:rPr>
            <w:rFonts w:ascii="Times New Roman" w:hAnsi="Times New Roman" w:cs="Times New Roman" w:eastAsia="Times New Roman"/>
            <w:sz w:val="22"/>
            <w:szCs w:val="22"/>
            <w:spacing w:val="2"/>
            <w:w w:val="100"/>
            <w:u w:val="single" w:color="000000"/>
          </w:rPr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  <w:u w:val="single" w:color="0000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  <w:u w:val="single" w:color="000000"/>
          </w:rPr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  <w:u w:val="single" w:color="000000"/>
          </w:rPr>
          <w:t>0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  <w:u w:val="single" w:color="000000"/>
          </w:rPr>
          <w:t>9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  <w:u w:val="single" w:color="000000"/>
          </w:rPr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  <w:u w:val="single" w:color="000000"/>
          </w:rPr>
          <w:t>10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  <w:u w:val="single" w:color="000000"/>
          </w:rPr>
        </w:r>
        <w:r>
          <w:rPr>
            <w:rFonts w:ascii="Times New Roman" w:hAnsi="Times New Roman" w:cs="Times New Roman" w:eastAsia="Times New Roman"/>
            <w:sz w:val="22"/>
            <w:szCs w:val="22"/>
            <w:spacing w:val="-4"/>
            <w:w w:val="100"/>
            <w:u w:val="single" w:color="000000"/>
          </w:rPr>
          <w:t>-</w:t>
        </w:r>
        <w:r>
          <w:rPr>
            <w:rFonts w:ascii="Times New Roman" w:hAnsi="Times New Roman" w:cs="Times New Roman" w:eastAsia="Times New Roman"/>
            <w:sz w:val="22"/>
            <w:szCs w:val="22"/>
            <w:spacing w:val="-4"/>
            <w:w w:val="100"/>
            <w:u w:val="single" w:color="000000"/>
          </w:rPr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  <w:u w:val="single" w:color="000000"/>
          </w:rPr>
          <w:t>12.h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  <w:u w:val="single" w:color="000000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  <w:u w:val="single" w:color="000000"/>
          </w:rPr>
        </w:r>
        <w:r>
          <w:rPr>
            <w:rFonts w:ascii="Times New Roman" w:hAnsi="Times New Roman" w:cs="Times New Roman" w:eastAsia="Times New Roman"/>
            <w:sz w:val="22"/>
            <w:szCs w:val="22"/>
            <w:spacing w:val="-3"/>
            <w:w w:val="100"/>
            <w:u w:val="single" w:color="000000"/>
          </w:rPr>
          <w:t>m</w:t>
        </w:r>
        <w:r>
          <w:rPr>
            <w:rFonts w:ascii="Times New Roman" w:hAnsi="Times New Roman" w:cs="Times New Roman" w:eastAsia="Times New Roman"/>
            <w:sz w:val="22"/>
            <w:szCs w:val="22"/>
            <w:spacing w:val="-3"/>
            <w:w w:val="100"/>
            <w:u w:val="single" w:color="000000"/>
          </w:rPr>
        </w:r>
        <w:r>
          <w:rPr>
            <w:rFonts w:ascii="Times New Roman" w:hAnsi="Times New Roman" w:cs="Times New Roman" w:eastAsia="Times New Roman"/>
            <w:sz w:val="22"/>
            <w:szCs w:val="22"/>
            <w:spacing w:val="-3"/>
            <w:w w:val="100"/>
          </w:rPr>
        </w:r>
        <w:r>
          <w:rPr>
            <w:rFonts w:ascii="Times New Roman" w:hAnsi="Times New Roman" w:cs="Times New Roman" w:eastAsia="Times New Roman"/>
            <w:sz w:val="22"/>
            <w:szCs w:val="22"/>
            <w:spacing w:val="-3"/>
            <w:w w:val="100"/>
          </w:rPr>
        </w:r>
      </w:hyperlink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5" w:after="0" w:line="252" w:lineRule="exact"/>
        <w:ind w:left="709" w:right="109" w:firstLine="-540"/>
        <w:jc w:val="both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22–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</w:t>
      </w:r>
    </w:p>
    <w:p>
      <w:pPr>
        <w:spacing w:before="3" w:after="0" w:line="252" w:lineRule="exact"/>
        <w:ind w:left="709" w:right="106" w:firstLine="-540"/>
        <w:jc w:val="both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цов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натов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//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кої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торськ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боти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доп.</w:t>
      </w:r>
    </w:p>
    <w:p>
      <w:pPr>
        <w:spacing w:before="0" w:after="0" w:line="252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иїв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шта,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</w:p>
    <w:p>
      <w:pPr>
        <w:spacing w:before="1" w:after="0" w:line="254" w:lineRule="exact"/>
        <w:ind w:left="709" w:right="110" w:firstLine="-540"/>
        <w:jc w:val="both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ищої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ки.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</w:p>
    <w:p>
      <w:pPr>
        <w:spacing w:before="0" w:after="0" w:line="249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бота.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8.</w:t>
      </w:r>
    </w:p>
    <w:p>
      <w:pPr>
        <w:spacing w:before="1" w:after="0" w:line="240" w:lineRule="auto"/>
        <w:ind w:left="169" w:right="-20"/>
        <w:jc w:val="left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освіті</w:t>
      </w:r>
    </w:p>
    <w:p>
      <w:pPr>
        <w:spacing w:before="0" w:after="0" w:line="252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Тіман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мув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аліз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3" w:after="0" w:line="252" w:lineRule="exact"/>
        <w:ind w:left="169" w:right="105" w:firstLine="51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шень,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шої</w:t>
      </w:r>
    </w:p>
    <w:p>
      <w:pPr>
        <w:spacing w:before="2" w:after="0" w:line="252" w:lineRule="exact"/>
        <w:ind w:left="169" w:right="105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представле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8" w:firstLine="51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ові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слова: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манюк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-20"/>
        <w:jc w:val="left"/>
        <w:tabs>
          <w:tab w:pos="2200" w:val="left"/>
          <w:tab w:pos="3900" w:val="left"/>
          <w:tab w:pos="4460" w:val="left"/>
          <w:tab w:pos="5580" w:val="left"/>
          <w:tab w:pos="71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еллек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стве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ость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как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во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ормиро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есси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специал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етенций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гогов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3" w:after="0" w:line="252" w:lineRule="exact"/>
        <w:ind w:left="169" w:right="106" w:firstLine="51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статье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огов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создан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охраны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2" w:after="0" w:line="252" w:lineRule="exact"/>
        <w:ind w:left="169" w:right="107"/>
        <w:jc w:val="left"/>
        <w:tabs>
          <w:tab w:pos="1600" w:val="left"/>
          <w:tab w:pos="3680" w:val="left"/>
          <w:tab w:pos="4170" w:val="left"/>
          <w:tab w:pos="4200" w:val="left"/>
          <w:tab w:pos="5120" w:val="left"/>
          <w:tab w:pos="5720" w:val="left"/>
          <w:tab w:pos="6240" w:val="left"/>
          <w:tab w:pos="6680" w:val="left"/>
          <w:tab w:pos="7180" w:val="left"/>
          <w:tab w:pos="7500" w:val="left"/>
          <w:tab w:pos="87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шей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  <w:tab/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е;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представле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схе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8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сти.</w:t>
      </w:r>
    </w:p>
    <w:p>
      <w:pPr>
        <w:spacing w:before="3" w:after="0" w:line="252" w:lineRule="exact"/>
        <w:ind w:left="169" w:right="104" w:firstLine="51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евые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ва: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ОИС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ОИС.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any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69" w:right="105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Pro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Pr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i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enc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Teach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2" w:after="0" w:line="252" w:lineRule="exact"/>
        <w:ind w:left="169" w:right="347" w:firstLine="54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each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ocess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nno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been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am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dy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ual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line="252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0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52" w:lineRule="exact"/>
        <w:ind w:left="169" w:right="690" w:firstLine="54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ey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ord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nce,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j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9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11.11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2013р.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sectPr>
      <w:pgMar w:header="0" w:footer="0" w:top="1220" w:bottom="280" w:left="1420" w:right="1420"/>
      <w:pgSz w:w="1192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04"/>
    <w:family w:val="roman"/>
    <w:pitch w:val="variable"/>
  </w:font>
  <w:font w:name="Arial">
    <w:altName w:val="Arial"/>
    <w:charset w:val="204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76.473999pt;margin-top:61.749985pt;width:442.61pt;height:4.54pt;mso-position-horizontal-relative:page;mso-position-vertical-relative:page;z-index:-376" coordorigin="1529,1235" coordsize="8852,91">
          <v:group style="position:absolute;left:1560;top:1295;width:8790;height:2" coordorigin="1560,1295" coordsize="8790,2">
            <v:shape style="position:absolute;left:1560;top:1295;width:8790;height:2" coordorigin="1560,1295" coordsize="8790,0" path="m1560,1295l10351,1295e" filled="f" stroked="t" strokeweight="3.1pt" strokecolor="#612322">
              <v:path arrowok="t"/>
            </v:shape>
          </v:group>
          <v:group style="position:absolute;left:1560;top:1243;width:8790;height:2" coordorigin="1560,1243" coordsize="8790,2">
            <v:shape style="position:absolute;left:1560;top:1243;width:8790;height:2" coordorigin="1560,1243" coordsize="8790,0" path="m1560,1243l10351,1243e" filled="f" stroked="t" strokeweight=".82pt" strokecolor="#612322">
              <v:path arrowok="t"/>
            </v:shape>
          </v:group>
          <w10:wrap type="none"/>
        </v:group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63.660004pt;margin-top:48.316383pt;width:267.970001pt;height:13.04pt;mso-position-horizontal-relative:page;mso-position-vertical-relative:page;z-index:-375" type="#_x0000_t202" filled="f" stroked="f">
          <v:textbox inset="0,0,0,0">
            <w:txbxContent>
              <w:p>
                <w:pPr>
                  <w:spacing w:before="0" w:after="0" w:line="245" w:lineRule="exact"/>
                  <w:ind w:left="20" w:right="-53"/>
                  <w:jc w:val="left"/>
                  <w:rPr>
                    <w:rFonts w:ascii="Times New Roman" w:hAnsi="Times New Roman" w:cs="Times New Roman" w:eastAsia="Times New Roman"/>
                    <w:sz w:val="22"/>
                    <w:szCs w:val="22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П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робл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ми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нж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ерн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педа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ч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ної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освіти.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2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13.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41</w:t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yperlink" Target="http://www.eidos.ru/journal/2005/0910-12.htm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</dc:creator>
  <dcterms:created xsi:type="dcterms:W3CDTF">2015-01-27T12:17:07Z</dcterms:created>
  <dcterms:modified xsi:type="dcterms:W3CDTF">2015-01-27T12:17:07Z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2014-01-30T00:00:00Z</vt:filetime>
  </property>
  <property fmtid="{D5CDD505-2E9C-101B-9397-08002B2CF9AE}" pid="3" name="LastSaved">
    <vt:filetime>2015-01-27T00:00:00Z</vt:filetime>
  </property>
</Properties>
</file>