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11.111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2459" w:right="624" w:firstLine="-177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МАЙ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олегам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</w:p>
    <w:p>
      <w:pPr>
        <w:spacing w:before="2" w:after="0" w:line="240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8.963997pt;margin-top:-102.000481pt;width:437.636pt;height:102.76pt;mso-position-horizontal-relative:page;mso-position-vertical-relative:paragraph;z-index:-250" coordorigin="1579,-2040" coordsize="8753,2055">
            <v:group style="position:absolute;left:4633;top:-2030;width:5689;height:264" coordorigin="4633,-2030" coordsize="5689,264">
              <v:shape style="position:absolute;left:4633;top:-2030;width:5689;height:264" coordorigin="4633,-2030" coordsize="5689,264" path="m4633,-1766l10322,-1766,10322,-2030,4633,-2030,4633,-1766e" filled="t" fillcolor="#F7F7F7" stroked="f">
                <v:path arrowok="t"/>
                <v:fill/>
              </v:shape>
            </v:group>
            <v:group style="position:absolute;left:1589;top:-1771;width:8733;height:259" coordorigin="1589,-1771" coordsize="8733,259">
              <v:shape style="position:absolute;left:1589;top:-1771;width:8733;height:259" coordorigin="1589,-1771" coordsize="8733,259" path="m1589,-1512l10322,-1512,10322,-1771,1589,-1771,1589,-1512e" filled="t" fillcolor="#F7F7F7" stroked="f">
                <v:path arrowok="t"/>
                <v:fill/>
              </v:shape>
            </v:group>
            <v:group style="position:absolute;left:1589;top:-1519;width:8733;height:259" coordorigin="1589,-1519" coordsize="8733,259">
              <v:shape style="position:absolute;left:1589;top:-1519;width:8733;height:259" coordorigin="1589,-1519" coordsize="8733,259" path="m1589,-1260l10322,-1260,10322,-1519,1589,-1519,1589,-1260e" filled="t" fillcolor="#F7F7F7" stroked="f">
                <v:path arrowok="t"/>
                <v:fill/>
              </v:shape>
            </v:group>
            <v:group style="position:absolute;left:1589;top:-1264;width:8733;height:259" coordorigin="1589,-1264" coordsize="8733,259">
              <v:shape style="position:absolute;left:1589;top:-1264;width:8733;height:259" coordorigin="1589,-1264" coordsize="8733,259" path="m1589,-1005l10322,-1005,10322,-1264,1589,-1264,1589,-1005e" filled="t" fillcolor="#F7F7F7" stroked="f">
                <v:path arrowok="t"/>
                <v:fill/>
              </v:shape>
            </v:group>
            <v:group style="position:absolute;left:1589;top:-1012;width:8733;height:259" coordorigin="1589,-1012" coordsize="8733,259">
              <v:shape style="position:absolute;left:1589;top:-1012;width:8733;height:259" coordorigin="1589,-1012" coordsize="8733,259" path="m1589,-753l10322,-753,10322,-1012,1589,-1012,1589,-753e" filled="t" fillcolor="#F7F7F7" stroked="f">
                <v:path arrowok="t"/>
                <v:fill/>
              </v:shape>
            </v:group>
            <v:group style="position:absolute;left:1589;top:-760;width:8733;height:259" coordorigin="1589,-760" coordsize="8733,259">
              <v:shape style="position:absolute;left:1589;top:-760;width:8733;height:259" coordorigin="1589,-760" coordsize="8733,259" path="m1589,-501l10322,-501,10322,-760,1589,-760,1589,-501e" filled="t" fillcolor="#F7F7F7" stroked="f">
                <v:path arrowok="t"/>
                <v:fill/>
              </v:shape>
            </v:group>
            <v:group style="position:absolute;left:1589;top:-506;width:8733;height:259" coordorigin="1589,-506" coordsize="8733,259">
              <v:shape style="position:absolute;left:1589;top:-506;width:8733;height:259" coordorigin="1589,-506" coordsize="8733,259" path="m1589,-247l10322,-247,10322,-506,1589,-506,1589,-247e" filled="t" fillcolor="#F7F7F7" stroked="f">
                <v:path arrowok="t"/>
                <v:fill/>
              </v:shape>
            </v:group>
            <v:group style="position:absolute;left:1589;top:-254;width:1440;height:259" coordorigin="1589,-254" coordsize="1440,259">
              <v:shape style="position:absolute;left:1589;top:-254;width:1440;height:259" coordorigin="1589,-254" coordsize="1440,259" path="m1589,5l3029,5,3029,-254,1589,-254,1589,5e" filled="t" fillcolor="#F7F7F7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8]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трьох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0" w:after="0" w:line="249" w:lineRule="exact"/>
        <w:ind w:left="169" w:right="702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</w:p>
    <w:p>
      <w:pPr>
        <w:spacing w:before="1" w:after="0" w:line="254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9]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5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tabs>
          <w:tab w:pos="2100" w:val="left"/>
          <w:tab w:pos="3280" w:val="left"/>
          <w:tab w:pos="4700" w:val="left"/>
          <w:tab w:pos="6380" w:val="left"/>
          <w:tab w:pos="74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</w:p>
    <w:p>
      <w:pPr>
        <w:spacing w:before="5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1" w:after="0" w:line="240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арешті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тація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м: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ніть</w:t>
      </w:r>
    </w:p>
    <w:p>
      <w:pPr>
        <w:spacing w:before="1" w:after="0" w:line="254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айте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ніть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словами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краще</w:t>
      </w:r>
    </w:p>
    <w:p>
      <w:pPr>
        <w:spacing w:before="0" w:after="0" w:line="249" w:lineRule="exact"/>
        <w:ind w:left="169" w:right="5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9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ює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таблиці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ренести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5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дноше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</w:p>
    <w:p>
      <w:pPr>
        <w:spacing w:before="3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абзацу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14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9" w:lineRule="exact"/>
        <w:ind w:left="2216" w:right="219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риклад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ацу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585.800018" w:type="dxa"/>
      </w:tblPr>
      <w:tblGrid/>
      <w:tr>
        <w:trPr>
          <w:trHeight w:val="264" w:hRule="exact"/>
        </w:trPr>
        <w:tc>
          <w:tcPr>
            <w:tcW w:w="155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1" w:lineRule="exact"/>
              <w:ind w:left="574" w:right="71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623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51" w:lineRule="exact"/>
              <w:ind w:left="6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f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you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w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b/>
                <w:bCs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al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B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sh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f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od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go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ab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oad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262" w:hRule="exact"/>
        </w:trPr>
        <w:tc>
          <w:tcPr>
            <w:tcW w:w="155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0" w:lineRule="exact"/>
              <w:ind w:left="574" w:right="73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B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623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6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ch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eat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u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oor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eat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ood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u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ne</w:t>
            </w:r>
          </w:p>
        </w:tc>
      </w:tr>
      <w:tr>
        <w:trPr>
          <w:trHeight w:val="264" w:hRule="exact"/>
        </w:trPr>
        <w:tc>
          <w:tcPr>
            <w:tcW w:w="155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1" w:lineRule="exact"/>
              <w:ind w:left="574" w:right="71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C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62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6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he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de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f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he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et</w:t>
            </w:r>
          </w:p>
        </w:tc>
      </w:tr>
      <w:tr>
        <w:trPr>
          <w:trHeight w:val="262" w:hRule="exact"/>
        </w:trPr>
        <w:tc>
          <w:tcPr>
            <w:tcW w:w="155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0" w:lineRule="exact"/>
              <w:ind w:left="574" w:right="71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62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6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ow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he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v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an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ea</w:t>
            </w:r>
          </w:p>
        </w:tc>
      </w:tr>
      <w:tr>
        <w:trPr>
          <w:trHeight w:val="264" w:hRule="exact"/>
        </w:trPr>
        <w:tc>
          <w:tcPr>
            <w:tcW w:w="155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1" w:lineRule="exact"/>
              <w:ind w:left="574" w:right="73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62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6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he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ode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v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an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sm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has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f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on</w:t>
            </w:r>
          </w:p>
        </w:tc>
      </w:tr>
      <w:tr>
        <w:trPr>
          <w:trHeight w:val="262" w:hRule="exact"/>
        </w:trPr>
        <w:tc>
          <w:tcPr>
            <w:tcW w:w="155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0" w:lineRule="exact"/>
              <w:ind w:left="574" w:right="74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F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623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6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he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v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</w:p>
        </w:tc>
      </w:tr>
      <w:tr>
        <w:trPr>
          <w:trHeight w:val="264" w:hRule="exact"/>
        </w:trPr>
        <w:tc>
          <w:tcPr>
            <w:tcW w:w="155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2" w:lineRule="exact"/>
              <w:ind w:left="574" w:right="70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G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623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6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he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eat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he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180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0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</w:p>
        </w:tc>
      </w:tr>
      <w:tr>
        <w:trPr>
          <w:trHeight w:val="264" w:hRule="exact"/>
        </w:trPr>
        <w:tc>
          <w:tcPr>
            <w:tcW w:w="155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1" w:lineRule="exact"/>
              <w:ind w:left="574" w:right="70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H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62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6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ood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1600s</w:t>
            </w:r>
          </w:p>
        </w:tc>
      </w:tr>
      <w:tr>
        <w:trPr>
          <w:trHeight w:val="262" w:hRule="exact"/>
        </w:trPr>
        <w:tc>
          <w:tcPr>
            <w:tcW w:w="155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0" w:lineRule="exact"/>
              <w:ind w:left="574" w:right="793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62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6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he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hs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y</w:t>
            </w:r>
          </w:p>
        </w:tc>
      </w:tr>
      <w:tr>
        <w:trPr>
          <w:trHeight w:val="264" w:hRule="exact"/>
        </w:trPr>
        <w:tc>
          <w:tcPr>
            <w:tcW w:w="155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1" w:lineRule="exact"/>
              <w:ind w:left="574" w:right="76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J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62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6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ood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sh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py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1500s</w:t>
            </w:r>
          </w:p>
        </w:tc>
      </w:tr>
    </w:tbl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ерспекти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речень,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тань,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</w:p>
    <w:p>
      <w:pPr>
        <w:spacing w:before="1" w:after="0" w:line="240" w:lineRule="auto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стового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тапу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6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8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бити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54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рьох,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680" w:right="-20"/>
        <w:jc w:val="left"/>
        <w:tabs>
          <w:tab w:pos="12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a)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peop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et</w:t>
      </w:r>
    </w:p>
    <w:p>
      <w:pPr>
        <w:spacing w:before="5" w:after="0" w:line="252" w:lineRule="exact"/>
        <w:ind w:left="680" w:right="4292"/>
        <w:jc w:val="left"/>
        <w:tabs>
          <w:tab w:pos="12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b)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peop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c)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peop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eat</w:t>
      </w:r>
    </w:p>
    <w:p>
      <w:pPr>
        <w:spacing w:before="0" w:after="0" w:line="252" w:lineRule="exact"/>
        <w:ind w:left="680" w:right="-20"/>
        <w:jc w:val="left"/>
        <w:tabs>
          <w:tab w:pos="12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d)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peop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54" w:lineRule="exact"/>
        <w:ind w:left="680" w:right="597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</w:p>
    <w:p>
      <w:pPr>
        <w:spacing w:before="0" w:after="0" w:line="246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</w:p>
    <w:p>
      <w:pPr>
        <w:spacing w:before="0" w:after="0" w:line="257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10"/>
        </w:rPr>
        <w:t>th</w:t>
      </w:r>
      <w:r>
        <w:rPr>
          <w:rFonts w:ascii="Times New Roman" w:hAnsi="Times New Roman" w:cs="Times New Roman" w:eastAsia="Times New Roman"/>
          <w:sz w:val="14"/>
          <w:szCs w:val="14"/>
          <w:spacing w:val="17"/>
          <w:w w:val="100"/>
          <w:position w:val="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cen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y</w:t>
      </w:r>
    </w:p>
    <w:p>
      <w:pPr>
        <w:spacing w:before="3" w:after="0" w:line="252" w:lineRule="exact"/>
        <w:ind w:left="169" w:right="112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трансф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ерпрета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ють…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</w:p>
    <w:p>
      <w:pPr>
        <w:spacing w:before="0" w:after="0" w:line="252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бзац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мка,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що…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ють…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мка,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що…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</w:p>
    <w:p>
      <w:pPr>
        <w:spacing w:before="0" w:after="0" w:line="249" w:lineRule="exact"/>
        <w:ind w:left="169" w:right="405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ють,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ють,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</w:p>
    <w:p>
      <w:pPr>
        <w:spacing w:before="6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раще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сту»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1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словоспол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одилися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«З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2»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3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ксові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169" w:right="17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6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8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54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</w:p>
    <w:p>
      <w:pPr>
        <w:spacing w:before="1" w:after="0" w:line="239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ьте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итай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решти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слове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бзац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сигнали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дового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о;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Б)</w:t>
      </w:r>
    </w:p>
    <w:p>
      <w:pPr>
        <w:spacing w:before="0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</w:p>
    <w:p>
      <w:pPr>
        <w:spacing w:before="1" w:after="0" w:line="240" w:lineRule="auto"/>
        <w:ind w:left="169" w:right="353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ролю</w:t>
      </w:r>
    </w:p>
    <w:p>
      <w:pPr>
        <w:spacing w:before="0" w:after="0" w:line="252" w:lineRule="exact"/>
        <w:ind w:left="169" w:right="60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мінь.</w:t>
      </w:r>
    </w:p>
    <w:p>
      <w:pPr>
        <w:spacing w:before="0" w:after="0" w:line="256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48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253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08" w:right="298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680" w:right="107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Бим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еория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практика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ецкому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средней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е: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ностр.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.»</w:t>
      </w:r>
    </w:p>
    <w:p>
      <w:pPr>
        <w:spacing w:before="0" w:after="0" w:line="251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свещен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1988.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680" w:right="105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лычн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е: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лычн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д.,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росвещение,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1983.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680" w:right="111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н.].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999.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0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юбов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[и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982.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680" w:right="104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еонтье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1991.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360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англ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молодших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</w:p>
    <w:p>
      <w:pPr>
        <w:spacing w:before="1" w:after="0" w:line="254" w:lineRule="exact"/>
        <w:ind w:left="680" w:right="105"/>
        <w:jc w:val="left"/>
        <w:tabs>
          <w:tab w:pos="1520" w:val="left"/>
          <w:tab w:pos="2920" w:val="left"/>
          <w:tab w:pos="4460" w:val="left"/>
          <w:tab w:pos="4920" w:val="left"/>
          <w:tab w:pos="6440" w:val="left"/>
          <w:tab w:pos="8020" w:val="left"/>
          <w:tab w:pos="8460" w:val="left"/>
          <w:tab w:pos="88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бих.].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680" w:right="111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харова.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287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5" w:after="0" w:line="252" w:lineRule="exact"/>
        <w:ind w:left="680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Борисо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2006.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248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ope.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é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udape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Lás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ounc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36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3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8.963997pt;margin-top:11.880604pt;width:437.626pt;height:26.68pt;mso-position-horizontal-relative:page;mso-position-vertical-relative:paragraph;z-index:-249" coordorigin="1579,238" coordsize="8753,534">
            <v:group style="position:absolute;left:2100;top:248;width:8221;height:259" coordorigin="2100,248" coordsize="8221,259">
              <v:shape style="position:absolute;left:2100;top:248;width:8221;height:259" coordorigin="2100,248" coordsize="8221,259" path="m2100,507l10322,507,10322,248,2100,248,2100,507e" filled="t" fillcolor="#F7F7F7" stroked="f">
                <v:path arrowok="t"/>
                <v:fill/>
              </v:shape>
            </v:group>
            <v:group style="position:absolute;left:1589;top:502;width:1478;height:259" coordorigin="1589,502" coordsize="1478,259">
              <v:shape style="position:absolute;left:1589;top:502;width:1478;height:259" coordorigin="1589,502" coordsize="1478,259" path="m1589,761l3068,761,3068,502,1589,502,1589,761e" filled="t" fillcolor="#F7F7F7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Шляхи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розробки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</w:p>
    <w:p>
      <w:pPr>
        <w:spacing w:before="0" w:after="0" w:line="249" w:lineRule="exact"/>
        <w:ind w:left="169" w:right="196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78.460007pt;margin-top:12.219995pt;width:208.73pt;height:13.08pt;mso-position-horizontal-relative:page;mso-position-vertical-relative:paragraph;z-index:-248" coordorigin="3569,244" coordsize="4175,262">
            <v:shape style="position:absolute;left:3569;top:244;width:4175;height:262" coordorigin="3569,244" coordsize="4175,262" path="m3569,506l7744,506,7744,244,3569,244,3569,506e" filled="t" fillcolor="#F7F7F7" stroked="f">
              <v:path arrowok="t"/>
              <v:fill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асе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разра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393.309998pt;margin-top:50.389263pt;width:59.904pt;height:13.08pt;mso-position-horizontal-relative:page;mso-position-vertical-relative:paragraph;z-index:-247" coordorigin="7866,1008" coordsize="1198,262">
            <v:shape style="position:absolute;left:7866;top:1008;width:1198;height:262" coordorigin="7866,1008" coordsize="1198,262" path="m7866,1269l9064,1269,9064,1008,7866,1008,7866,1269e" filled="t" fillcolor="#F7F7F7" stroked="f">
              <v:path arrowok="t"/>
              <v:fill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одчер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упра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авыков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chnyk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ays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ks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Read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6" w:after="0" w:line="252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13.06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250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249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2015-01-27T12:20:07Z</dcterms:created>
  <dcterms:modified xsi:type="dcterms:W3CDTF">2015-01-27T12:20:07Z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