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22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0" w:after="0" w:line="252" w:lineRule="exact"/>
        <w:ind w:left="169" w:right="72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645" w:right="62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не: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отім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стига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Монахо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шла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самій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строю.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2" w:after="0" w:line="252" w:lineRule="exact"/>
        <w:ind w:left="131" w:right="143"/>
        <w:jc w:val="right"/>
        <w:tabs>
          <w:tab w:pos="1400" w:val="left"/>
          <w:tab w:pos="1820" w:val="left"/>
          <w:tab w:pos="2800" w:val="left"/>
          <w:tab w:pos="3440" w:val="left"/>
          <w:tab w:pos="3840" w:val="left"/>
          <w:tab w:pos="4540" w:val="left"/>
          <w:tab w:pos="5160" w:val="left"/>
          <w:tab w:pos="5480" w:val="left"/>
          <w:tab w:pos="5860" w:val="left"/>
          <w:tab w:pos="6520" w:val="left"/>
          <w:tab w:pos="7360" w:val="left"/>
          <w:tab w:pos="7780" w:val="left"/>
          <w:tab w:pos="8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3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6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тійного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прав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3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летена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икою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ом.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науко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hyperlink r:id="rId8"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Є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атко</w:t>
        </w:r>
        <w:r>
          <w:rPr>
            <w:rFonts w:ascii="Times New Roman" w:hAnsi="Times New Roman" w:cs="Times New Roman" w:eastAsia="Times New Roman"/>
            <w:sz w:val="22"/>
            <w:szCs w:val="22"/>
            <w:spacing w:val="37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ролось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олярів,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недостатньо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ало.</w:t>
      </w:r>
    </w:p>
    <w:p>
      <w:pPr>
        <w:spacing w:before="3" w:after="0" w:line="252" w:lineRule="exact"/>
        <w:ind w:left="169" w:right="112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шної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ечі,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</w:p>
    <w:p>
      <w:pPr>
        <w:spacing w:before="3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кцією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ордонна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кція,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игм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терної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52" w:lineRule="exact"/>
        <w:ind w:left="169" w:right="748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громадян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дигм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парадиг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0" w:after="0" w:line="252" w:lineRule="exact"/>
        <w:ind w:left="169" w:right="343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льтури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колишнь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що:</w:t>
      </w:r>
    </w:p>
    <w:p>
      <w:pPr>
        <w:spacing w:before="2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мки.</w:t>
      </w:r>
    </w:p>
    <w:p>
      <w:pPr>
        <w:spacing w:before="2" w:after="0" w:line="252" w:lineRule="exact"/>
        <w:ind w:left="169" w:right="11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думку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бив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еволюц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олягав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Здатні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юриди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хорошим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падати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нь),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падок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39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ратність,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емлю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ьну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истого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у»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107]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так: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ніх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клад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клу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</w:p>
    <w:p>
      <w:pPr>
        <w:spacing w:before="1" w:after="0" w:line="240" w:lineRule="auto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11]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пах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3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оцінюват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0" w:after="0" w:line="249" w:lineRule="exact"/>
        <w:ind w:left="169" w:right="1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67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5" w:after="0" w:line="252" w:lineRule="exact"/>
        <w:ind w:left="169" w:right="11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</w:p>
    <w:p>
      <w:pPr>
        <w:spacing w:before="1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лень.</w:t>
      </w:r>
    </w:p>
    <w:p>
      <w:pPr>
        <w:spacing w:before="2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ніяка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довести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219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хорош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813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</w:p>
    <w:p>
      <w:pPr>
        <w:spacing w:before="2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особистості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дношенн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4" w:lineRule="exact"/>
        <w:ind w:left="2533" w:right="-59" w:firstLine="-17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w w:val="102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2"/>
          <w:emboss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2"/>
          <w:emboss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2"/>
        </w:rPr>
      </w:r>
      <w:r>
        <w:rPr>
          <w:rFonts w:ascii="Times New Roman" w:hAnsi="Times New Roman" w:cs="Times New Roman" w:eastAsia="Times New Roman"/>
          <w:sz w:val="20"/>
          <w:szCs w:val="20"/>
          <w:spacing w:val="-66"/>
          <w:w w:val="10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4"/>
          <w:w w:val="102"/>
          <w:position w:val="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6"/>
          <w:w w:val="102"/>
          <w:position w:val="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27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6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4"/>
          <w:w w:val="102"/>
          <w:position w:val="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4"/>
          <w:w w:val="102"/>
          <w:position w:val="0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8"/>
          <w:w w:val="102"/>
          <w:position w:val="0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4"/>
          <w:w w:val="102"/>
          <w:position w:val="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2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6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5"/>
          <w:w w:val="102"/>
          <w:position w:val="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3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8"/>
          <w:w w:val="102"/>
          <w:position w:val="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3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7"/>
          <w:w w:val="102"/>
          <w:position w:val="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3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9"/>
          <w:w w:val="102"/>
          <w:position w:val="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3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5"/>
          <w:w w:val="102"/>
          <w:position w:val="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7"/>
          <w:w w:val="102"/>
          <w:position w:val="-3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8"/>
          <w:w w:val="102"/>
          <w:position w:val="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3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8"/>
          <w:w w:val="102"/>
          <w:position w:val="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3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6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3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27" w:after="0" w:line="246" w:lineRule="exact"/>
        <w:ind w:right="2864" w:firstLine="295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-86"/>
          <w:w w:val="10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25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0"/>
          <w:emboss/>
          <w:position w:val="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0"/>
          <w:emboss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7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7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33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6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6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7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0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12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6"/>
          <w:w w:val="102"/>
          <w:position w:val="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2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0"/>
          <w:w w:val="102"/>
          <w:position w:val="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6"/>
          <w:w w:val="102"/>
          <w:position w:val="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2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7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0"/>
          <w:emboss/>
          <w:position w:val="0"/>
        </w:rPr>
        <w:t>ф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0"/>
          <w:emboss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0"/>
          <w:position w:val="-2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33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0"/>
          <w:position w:val="-2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6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0"/>
          <w:position w:val="-2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0"/>
          <w:position w:val="-2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1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58"/>
          <w:w w:val="102"/>
          <w:position w:val="0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6"/>
          <w:w w:val="102"/>
          <w:position w:val="0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1"/>
          <w:w w:val="102"/>
          <w:position w:val="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25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0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6"/>
          <w:w w:val="102"/>
          <w:position w:val="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33"/>
          <w:w w:val="102"/>
          <w:position w:val="0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7" w:after="0" w:line="252" w:lineRule="exact"/>
        <w:ind w:left="5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34"/>
          <w:w w:val="102"/>
          <w:position w:val="2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1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7"/>
          <w:w w:val="102"/>
          <w:position w:val="2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25"/>
          <w:w w:val="102"/>
          <w:position w:val="2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2"/>
        </w:rPr>
        <w:t>ж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2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position w:val="2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2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1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7"/>
          <w:w w:val="102"/>
          <w:position w:val="2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1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2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1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2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1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34"/>
          <w:w w:val="102"/>
          <w:position w:val="2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1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34"/>
          <w:w w:val="102"/>
          <w:position w:val="2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1"/>
        </w:rPr>
        <w:t>ї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3507" w:space="495"/>
            <w:col w:w="5078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line="260" w:lineRule="exact" w:after="0"/>
        <w:jc w:val="left"/>
        <w:rPr>
          <w:sz w:val="26"/>
          <w:szCs w:val="26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38" w:after="0" w:line="240" w:lineRule="auto"/>
        <w:ind w:left="2921" w:right="-7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58"/>
          <w:w w:val="102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1"/>
          <w:w w:val="102"/>
          <w:position w:val="0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0"/>
          <w:w w:val="102"/>
          <w:position w:val="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6"/>
          <w:w w:val="102"/>
          <w:position w:val="0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24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0"/>
        </w:rPr>
        <w:t>ю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emboss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w w:val="102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81"/>
          <w:w w:val="102"/>
          <w:position w:val="0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0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0"/>
          <w:w w:val="102"/>
          <w:position w:val="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6"/>
          <w:w w:val="102"/>
          <w:position w:val="0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8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8" w:after="0" w:line="240" w:lineRule="auto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-76"/>
          <w:w w:val="102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4"/>
          <w:w w:val="102"/>
          <w:position w:val="-2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0"/>
          <w:w w:val="102"/>
          <w:position w:val="0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ь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6"/>
          <w:w w:val="102"/>
          <w:position w:val="0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6"/>
          <w:w w:val="102"/>
          <w:position w:val="-2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у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9"/>
          <w:w w:val="102"/>
          <w:position w:val="0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-25"/>
          <w:w w:val="102"/>
          <w:position w:val="-2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7"/>
          <w:w w:val="102"/>
          <w:position w:val="0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CDCDCD"/>
          <w:spacing w:val="0"/>
          <w:w w:val="102"/>
          <w:position w:val="-2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4431" w:space="129"/>
            <w:col w:w="4520"/>
          </w:cols>
        </w:sectPr>
      </w:pPr>
      <w:rPr/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347" w:right="110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40.179184pt;margin-top:-131.849564pt;width:276.494740pt;height:128.828756pt;mso-position-horizontal-relative:page;mso-position-vertical-relative:paragraph;z-index:-273" coordorigin="2804,-2637" coordsize="5530,2577">
            <v:group style="position:absolute;left:2828;top:-2602;width:5497;height:2533" coordorigin="2828,-2602" coordsize="5497,2533">
              <v:shape style="position:absolute;left:2828;top:-2602;width:5497;height:2533" coordorigin="2828,-2602" coordsize="5497,2533" path="m2828,-1336l2832,-1268,2843,-1201,2860,-1133,2886,-1065,2917,-1015,2954,-947,2999,-896,3048,-829,3104,-778,3166,-711,3232,-660,3304,-609,3380,-559,3462,-525,3547,-474,3639,-424,3735,-390,3833,-339,3937,-305,4045,-272,4272,-204,4389,-187,4510,-153,5159,-69,5994,-69,6262,-103,5299,-103,5163,-120,5028,-120,4641,-170,4519,-204,4398,-221,4280,-255,4166,-272,3950,-339,3847,-390,3748,-424,3655,-457,3564,-508,3479,-559,3399,-592,3324,-643,3254,-694,3190,-744,3130,-795,3075,-863,3028,-913,2985,-964,2949,-1032,2920,-1082,2896,-1150,2888,-1184,2879,-1201,2874,-1234,2868,-1302,2868,-1319,2833,-1319,2828,-1336e" filled="t" fillcolor="#CDCDCD" stroked="f">
                <v:path arrowok="t"/>
                <v:fill/>
              </v:shape>
              <v:shape style="position:absolute;left:2828;top:-2602;width:5497;height:2533" coordorigin="2828,-2602" coordsize="5497,2533" path="m6260,-2569l5716,-2569,5854,-2552,5991,-2552,6257,-2518,6386,-2518,6512,-2484,6756,-2450,6874,-2417,7204,-2315,7306,-2281,7405,-2248,7499,-2197,7587,-2163,7673,-2113,7754,-2062,7829,-2011,7899,-1961,7964,-1910,8023,-1859,8078,-1809,8126,-1758,8166,-1690,8202,-1640,8233,-1572,8257,-1521,8265,-1488,8272,-1454,8279,-1420,8283,-1386,8286,-1369,8286,-1302,8283,-1268,8279,-1234,8272,-1201,8265,-1184,8255,-1150,8231,-1082,8202,-1032,8166,-964,8124,-913,8076,-863,8022,-795,7964,-744,7899,-694,7827,-643,7753,-592,7673,-559,7587,-508,7497,-457,7403,-424,7305,-390,7202,-339,7097,-305,6986,-272,6872,-255,6756,-221,6635,-204,6512,-170,6124,-120,5991,-120,5854,-103,6262,-103,6643,-153,6764,-187,6882,-204,7109,-272,7216,-305,7320,-356,7419,-390,7514,-424,7606,-474,7691,-525,7773,-559,7850,-609,7923,-660,7989,-728,8051,-778,8105,-829,8155,-896,8199,-947,8236,-1015,8267,-1065,8293,-1133,8301,-1167,8310,-1201,8317,-1234,8322,-1268,8325,-1336,8322,-1403,8317,-1437,8310,-1471,8301,-1505,8291,-1521,8267,-1589,8236,-1657,8197,-1707,8155,-1775,8105,-1825,8049,-1893,7988,-1944,7922,-1994,7850,-2045,7773,-2096,7691,-2146,7604,-2197,7514,-2231,7419,-2281,7216,-2349,6996,-2417,6882,-2450,6763,-2484,6641,-2501,6517,-2535,6260,-2569e" filled="t" fillcolor="#CDCDCD" stroked="f">
                <v:path arrowok="t"/>
                <v:fill/>
              </v:shape>
              <v:shape style="position:absolute;left:2828;top:-2602;width:5497;height:2533" coordorigin="2828,-2602" coordsize="5497,2533" path="m6129,-2585l5025,-2585,4634,-2535,4510,-2501,4389,-2484,4155,-2417,3937,-2349,3833,-2315,3733,-2281,3639,-2231,3547,-2197,3460,-2146,3379,-2096,3302,-2045,3230,-1994,3164,-1944,3103,-1893,3048,-1825,2997,-1775,2954,-1707,2917,-1657,2885,-1589,2860,-1521,2850,-1488,2843,-1471,2837,-1437,2832,-1403,2828,-1336,2833,-1319,2866,-1319,2868,-1336,2832,-1336,2833,-1353,2868,-1353,2868,-1369,2874,-1420,2881,-1454,2888,-1488,2898,-1521,2920,-1572,2951,-1640,2987,-1690,3029,-1758,3077,-1809,3130,-1859,3190,-1910,3254,-1961,3324,-2011,3401,-2062,3481,-2113,3566,-2163,3655,-2197,3750,-2248,3847,-2281,3950,-2315,4280,-2417,4398,-2450,4641,-2484,4767,-2518,4897,-2518,5163,-2552,5299,-2552,5437,-2569,6260,-2569,6129,-2585e" filled="t" fillcolor="#CDCDCD" stroked="f">
                <v:path arrowok="t"/>
                <v:fill/>
              </v:shape>
              <v:shape style="position:absolute;left:2828;top:-2602;width:5497;height:2533" coordorigin="2828,-2602" coordsize="5497,2533" path="m2868,-1336l2866,-1319,2868,-1319,2868,-1336e" filled="t" fillcolor="#CDCDCD" stroked="f">
                <v:path arrowok="t"/>
                <v:fill/>
              </v:shape>
              <v:shape style="position:absolute;left:2828;top:-2602;width:5497;height:2533" coordorigin="2828,-2602" coordsize="5497,2533" path="m2860,-1353l2833,-1353,2832,-1336,2862,-1336,2860,-1353e" filled="t" fillcolor="#CDCDCD" stroked="f">
                <v:path arrowok="t"/>
                <v:fill/>
              </v:shape>
              <v:shape style="position:absolute;left:2828;top:-2602;width:5497;height:2533" coordorigin="2828,-2602" coordsize="5497,2533" path="m2868,-1353l2860,-1353,2862,-1336,2868,-1336,2868,-1353e" filled="t" fillcolor="#CDCDCD" stroked="f">
                <v:path arrowok="t"/>
                <v:fill/>
              </v:shape>
              <v:shape style="position:absolute;left:2828;top:-2602;width:5497;height:2533" coordorigin="2828,-2602" coordsize="5497,2533" path="m5856,-2602l5296,-2602,5159,-2585,5993,-2585,5856,-2602e" filled="t" fillcolor="#CDCDCD" stroked="f">
                <v:path arrowok="t"/>
                <v:fill/>
              </v:shape>
            </v:group>
            <v:group style="position:absolute;left:2823;top:-2618;width:5458;height:2506" coordorigin="2823,-2618" coordsize="5458,2506">
              <v:shape style="position:absolute;left:2823;top:-2618;width:5458;height:2506" coordorigin="2823,-2618" coordsize="5458,2506" path="m2823,-1364l2823,-1397,2826,-1429,2830,-1461,2837,-1494,2845,-1524,2854,-1555,2878,-1618,2908,-1677,2946,-1737,2989,-1795,3038,-1853,3092,-1907,3152,-1962,3219,-2015,3252,-2040,3288,-2066,3326,-2090,3365,-2115,3404,-2139,3447,-2161,3488,-2185,3532,-2207,3576,-2229,3622,-2252,3718,-2292,3816,-2332,3919,-2369,4026,-2405,4137,-2437,4251,-2466,4368,-2495,4489,-2519,4614,-2542,4740,-2561,4870,-2578,5002,-2592,5136,-2604,5273,-2611,5411,-2616,5551,-2618,5693,-2616,5831,-2611,5967,-2604,6102,-2592,6235,-2578,6364,-2561,6490,-2542,6614,-2519,6735,-2495,6853,-2466,6967,-2437,7078,-2405,7185,-2369,7287,-2332,7386,-2292,7482,-2252,7572,-2207,7657,-2161,7698,-2139,7778,-2090,7852,-2040,7886,-2015,7920,-1989,7983,-1935,8040,-1880,8092,-1824,8138,-1766,8177,-1708,8211,-1649,8238,-1588,8259,-1524,8272,-1461,8278,-1429,8279,-1397,8281,-1364,8279,-1332,8278,-1300,8272,-1269,8267,-1237,8259,-1206,8250,-1174,8225,-1113,8196,-1051,8158,-993,8116,-934,8092,-907,8066,-877,8040,-850,8012,-821,7983,-794,7952,-768,7920,-741,7886,-716,7852,-690,7814,-665,7739,-615,7657,-568,7615,-546,7572,-523,7482,-479,7386,-438,7287,-399,7185,-361,7078,-326,6967,-293,6853,-263,6735,-236,6614,-210,6490,-188,6364,-169,6235,-152,6102,-137,5967,-127,5831,-118,5693,-113,5551,-111,5411,-113,5273,-118,5136,-127,5002,-137,4870,-152,4740,-169,4614,-188,4489,-210,4368,-236,4251,-263,4137,-293,4026,-326,3919,-361,3816,-399,3718,-438,3622,-479,3532,-523,3447,-568,3365,-615,3326,-639,3288,-665,3252,-690,3219,-716,3185,-741,3152,-768,3121,-794,3092,-821,3063,-850,3038,-877,3012,-907,2989,-934,2946,-993,2908,-1051,2878,-1113,2866,-1143,2854,-1174,2845,-1206,2837,-1237,2830,-1269,2826,-1300,2823,-1332,2823,-1364e" filled="f" stroked="t" strokeweight="1.943881pt" strokecolor="#404040">
                <v:path arrowok="t"/>
              </v:shape>
              <v:shape style="position:absolute;left:3299;top:-2336;width:4553;height:1701" type="#_x0000_t75">
                <v:imagedata r:id="rId9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70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льнюва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2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99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ьшому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35" w:after="0" w:line="250" w:lineRule="auto"/>
        <w:ind w:left="1552" w:right="-3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Ци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ди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проф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й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ої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дго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ки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за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пр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мом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51" w:lineRule="auto"/>
        <w:ind w:left="1779" w:right="189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w w:val="119"/>
        </w:rPr>
        <w:t>«про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г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ра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на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нж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9"/>
        </w:rPr>
        <w:t>р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50" w:lineRule="auto"/>
        <w:ind w:left="-17" w:right="2363" w:firstLine="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w w:val="119"/>
        </w:rPr>
        <w:t>Ци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х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ц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9"/>
        </w:rPr>
        <w:t>л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line="250" w:lineRule="auto" w:after="0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20" w:h="16840"/>
          <w:pgMar w:top="1220" w:bottom="280" w:left="1420" w:right="1420"/>
          <w:cols w:num="2" w:equalWidth="0">
            <w:col w:w="3218" w:space="2000"/>
            <w:col w:w="3862"/>
          </w:cols>
        </w:sectPr>
      </w:pPr>
      <w:rPr/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50" w:lineRule="auto"/>
        <w:ind w:left="2578" w:right="3462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Ма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ні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з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19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ум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9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ки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с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п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ос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б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сл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19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в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олод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і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я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е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м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а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19"/>
        </w:rPr>
        <w:t>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и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19"/>
        </w:rPr>
        <w:t>ч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ною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9"/>
        </w:rPr>
        <w:t>мовою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448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3.533875pt;margin-top:-206.585464pt;width:291.934586pt;height:190.554632pt;mso-position-horizontal-relative:page;mso-position-vertical-relative:paragraph;z-index:-272" coordorigin="2671,-4132" coordsize="5839,3811">
            <v:group style="position:absolute;left:4936;top:-3329;width:1299;height:315" coordorigin="4936,-3329" coordsize="1299,315">
              <v:shape style="position:absolute;left:4936;top:-3329;width:1299;height:315" coordorigin="4936,-3329" coordsize="1299,315" path="m4936,-3172l5124,-3329,5124,-3226,6048,-3226,6048,-3329,6236,-3172,6048,-3015,6048,-3118,5124,-3118,5124,-3015,4936,-3172e" filled="f" stroked="t" strokeweight="1.258541pt" strokecolor="#404040">
                <v:path arrowok="t"/>
              </v:shape>
            </v:group>
            <v:group style="position:absolute;left:6324;top:-2478;width:387;height:726" coordorigin="6324,-2478" coordsize="387,726">
              <v:shape style="position:absolute;left:6324;top:-2478;width:387;height:726" coordorigin="6324,-2478" coordsize="387,726" path="m6517,-1753l6324,-1913,6451,-1913,6451,-2318,6324,-2318,6517,-2478,6710,-2318,6582,-2318,6582,-1915,6710,-1915,6517,-1753e" filled="f" stroked="t" strokeweight="1.430921pt" strokecolor="#404040">
                <v:path arrowok="t"/>
              </v:shape>
            </v:group>
            <v:group style="position:absolute;left:4339;top:-2436;width:400;height:684" coordorigin="4339,-2436" coordsize="400,684">
              <v:shape style="position:absolute;left:4339;top:-2436;width:400;height:684" coordorigin="4339,-2436" coordsize="400,684" path="m4537,-2436l4339,-2270,4472,-2270,4472,-1753,4607,-1753,4607,-2270,4739,-2270,4537,-2436e" filled="f" stroked="t" strokeweight="1.422747pt" strokecolor="#404040">
                <v:path arrowok="t"/>
              </v:shape>
            </v:group>
            <v:group style="position:absolute;left:3948;top:-1753;width:3107;height:1419" coordorigin="3948,-1753" coordsize="3107,1419">
              <v:shape style="position:absolute;left:3948;top:-1753;width:3107;height:1419" coordorigin="3948,-1753" coordsize="3107,1419" path="m6744,-334l6760,-334,6776,-335,6792,-337,6806,-339,6822,-342,6836,-345,6850,-349,6864,-354,6878,-359,6892,-365,6905,-371,6917,-377,6929,-385,6941,-392,6953,-401,6963,-409,6973,-419,6983,-427,6993,-437,7001,-447,7009,-459,7017,-469,7023,-481,7029,-493,7035,-504,7041,-516,7045,-529,7047,-541,7051,-554,7053,-568,7053,-580,7055,-593,7055,-1492,7053,-1506,7053,-1519,7051,-1532,7047,-1546,7045,-1557,7041,-1571,7035,-1582,7029,-1594,7023,-1606,6983,-1658,6973,-1667,6917,-1708,6850,-1736,6836,-1741,6822,-1745,6806,-1748,6792,-1750,6776,-1751,6760,-1753,6744,-1753,4259,-1753,4241,-1753,4227,-1751,4211,-1750,4195,-1748,4181,-1745,4165,-1741,4151,-1736,4137,-1733,4123,-1728,4109,-1721,4097,-1714,4083,-1708,4071,-1701,4059,-1693,4050,-1684,4037,-1676,4027,-1667,4017,-1658,4010,-1647,3999,-1638,3992,-1628,3983,-1616,3978,-1606,3972,-1594,3965,-1582,3962,-1571,3958,-1557,3954,-1546,3950,-1532,3948,-1519,3948,-1506,3948,-1492,3948,-593,3948,-580,3948,-568,3950,-554,3954,-541,3958,-529,3962,-516,3965,-504,3972,-493,3978,-481,3983,-469,3992,-459,3999,-447,4010,-437,4017,-427,4027,-419,4037,-409,4050,-401,4059,-392,4071,-385,4083,-377,4097,-371,4109,-365,4123,-359,4137,-354,4151,-349,4165,-345,4181,-342,4195,-339,4211,-337,4227,-335,4241,-334,4259,-334,6744,-334e" filled="f" stroked="t" strokeweight="1.286466pt" strokecolor="#404040">
                <v:path arrowok="t"/>
              </v:shape>
            </v:group>
            <v:group style="position:absolute;left:6236;top:-4118;width:2260;height:1703" coordorigin="6236,-4118" coordsize="2260,1703">
              <v:shape style="position:absolute;left:6236;top:-4118;width:2260;height:1703" coordorigin="6236,-4118" coordsize="2260,1703" path="m7930,-2415l7960,-2415,7988,-2418,8016,-2420,8044,-2425,8071,-2430,8097,-2436,8125,-2443,8149,-2452,8175,-2462,8199,-2471,8223,-2483,8247,-2495,8269,-2509,8289,-2524,8311,-2538,8331,-2553,8348,-2570,8367,-2587,8382,-2605,8426,-2662,8460,-2726,8470,-2748,8488,-2816,8496,-2888,8496,-3645,8494,-3670,8484,-3741,8460,-3807,8450,-3829,8412,-3891,8382,-3928,8367,-3946,8348,-3963,8331,-3979,8311,-3995,8289,-4009,8269,-4024,8247,-4038,8175,-4071,8097,-4097,8044,-4108,8016,-4113,7988,-4117,7960,-4118,7930,-4118,6800,-4118,6772,-4118,6742,-4117,6714,-4113,6686,-4108,6658,-4103,6580,-4081,6507,-4050,6441,-4009,6421,-3995,6401,-3979,6381,-3963,6363,-3946,6347,-3928,6331,-3909,6291,-3851,6260,-3785,6254,-3764,6246,-3741,6242,-3717,6238,-3694,6236,-3670,6236,-3645,6236,-2888,6236,-2864,6238,-2839,6242,-2816,6246,-2792,6254,-2769,6280,-2704,6317,-2642,6347,-2605,6363,-2587,6381,-2570,6401,-2553,6421,-2538,6441,-2524,6461,-2509,6531,-2471,6607,-2443,6686,-2425,6714,-2420,6742,-2418,6772,-2415,6800,-2415,7930,-2415e" filled="f" stroked="t" strokeweight="1.331641pt" strokecolor="#404040">
                <v:path arrowok="t"/>
              </v:shape>
            </v:group>
            <v:group style="position:absolute;left:2684;top:-4118;width:2260;height:1703" coordorigin="2684,-4118" coordsize="2260,1703">
              <v:shape style="position:absolute;left:2684;top:-4118;width:2260;height:1703" coordorigin="2684,-4118" coordsize="2260,1703" path="m4378,-2415l4408,-2416,4436,-2418,4466,-2420,4494,-2425,4520,-2430,4548,-2436,4573,-2443,4599,-2452,4624,-2462,4649,-2471,4671,-2483,4695,-2495,4717,-2509,4779,-2553,4833,-2605,4847,-2624,4862,-2642,4900,-2704,4918,-2748,4926,-2769,4932,-2792,4938,-2816,4940,-2839,4944,-2864,4944,-2888,4944,-3645,4944,-3670,4940,-3694,4938,-3717,4932,-3741,4926,-3764,4918,-3785,4911,-3807,4877,-3871,4847,-3909,4833,-3928,4779,-3979,4717,-4024,4671,-4050,4649,-4061,4624,-4071,4599,-4081,4573,-4090,4548,-4097,4520,-4103,4494,-4108,4466,-4113,4436,-4117,4408,-4118,4378,-4118,3248,-4118,3220,-4118,3193,-4117,3162,-4113,3135,-4108,3109,-4103,3081,-4097,3055,-4090,3029,-4081,3005,-4071,2979,-4061,2957,-4050,2933,-4038,2911,-4024,2889,-4009,2870,-3995,2850,-3979,2832,-3963,2814,-3946,2766,-3891,2728,-3829,2710,-3785,2702,-3764,2696,-3741,2690,-3717,2686,-3694,2684,-3670,2684,-3645,2684,-2888,2684,-2864,2686,-2839,2690,-2816,2696,-2792,2702,-2769,2710,-2748,2718,-2726,2752,-2662,2796,-2605,2832,-2570,2850,-2553,2911,-2509,2957,-2483,2979,-2471,3005,-2462,3029,-2452,3055,-2443,3081,-2436,3109,-2430,3135,-2425,3162,-2420,3193,-2418,3220,-2416,3248,-2415,4378,-2415e" filled="f" stroked="t" strokeweight="1.33166pt" strokecolor="#40404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439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</w:p>
    <w:p>
      <w:pPr>
        <w:spacing w:before="0" w:after="0" w:line="249" w:lineRule="exact"/>
        <w:ind w:left="169" w:right="4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169" w:right="61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3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пільну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</w:p>
    <w:p>
      <w:pPr>
        <w:spacing w:before="0" w:after="0" w:line="249" w:lineRule="exact"/>
        <w:ind w:left="169" w:right="43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програму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евірити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тандарт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родовж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ьнолю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конструкт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1" w:after="0" w:line="239" w:lineRule="auto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уван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80" w:right="107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ЧНУ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680" w:right="108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атики: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52" w:lineRule="exact"/>
        <w:ind w:left="680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Донецький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Донецьк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18.</w:t>
      </w:r>
    </w:p>
    <w:p>
      <w:pPr>
        <w:spacing w:before="2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Захарова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...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0.08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ахаро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го.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Минск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960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ллов,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hyperlink r:id="rId10"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бр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ан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spacing w:val="23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б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щ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ст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о.</w:t>
        </w:r>
        <w:r>
          <w:rPr>
            <w:rFonts w:ascii="Times New Roman" w:hAnsi="Times New Roman" w:cs="Times New Roman" w:eastAsia="Times New Roman"/>
            <w:sz w:val="22"/>
            <w:szCs w:val="22"/>
            <w:spacing w:val="23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–</w:t>
        </w:r>
        <w:r>
          <w:rPr>
            <w:rFonts w:ascii="Times New Roman" w:hAnsi="Times New Roman" w:cs="Times New Roman" w:eastAsia="Times New Roman"/>
            <w:sz w:val="22"/>
            <w:szCs w:val="22"/>
            <w:spacing w:val="2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200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2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24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–</w:t>
        </w:r>
      </w:hyperlink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1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№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(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1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)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20.</w:t>
      </w:r>
    </w:p>
    <w:p>
      <w:pPr>
        <w:spacing w:before="6" w:after="0" w:line="252" w:lineRule="exact"/>
        <w:ind w:left="680" w:right="108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13.00.08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680" w:right="109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hyperlink r:id="rId12"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од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тко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hyperlink r:id="rId13"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Є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д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атк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о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hyperlink r:id="rId14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е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каси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Монахов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47–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23–27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.148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157.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преемст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–колл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онф.,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01.</w:t>
      </w:r>
    </w:p>
    <w:p>
      <w:pPr>
        <w:spacing w:before="2" w:after="0" w:line="239" w:lineRule="auto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некото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серос.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</w:r>
    </w:p>
    <w:p>
      <w:pPr>
        <w:spacing w:before="0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</w:p>
    <w:p>
      <w:pPr>
        <w:spacing w:before="5" w:after="0" w:line="252" w:lineRule="exact"/>
        <w:ind w:left="680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26.</w:t>
      </w:r>
    </w:p>
    <w:p>
      <w:pPr>
        <w:spacing w:before="2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Штонда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68–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176.</w:t>
      </w:r>
    </w:p>
    <w:p>
      <w:pPr>
        <w:spacing w:before="2" w:after="0" w:line="252" w:lineRule="exact"/>
        <w:ind w:left="680" w:right="106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атика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ролось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133.</w:t>
      </w:r>
    </w:p>
    <w:p>
      <w:pPr>
        <w:spacing w:before="0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oom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29.</w:t>
      </w:r>
    </w:p>
    <w:p>
      <w:pPr>
        <w:spacing w:before="6" w:after="0" w:line="240" w:lineRule="auto"/>
        <w:ind w:left="169" w:right="743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Дуб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762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забезп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8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резерв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409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13" w:firstLine="511"/>
        <w:jc w:val="left"/>
        <w:tabs>
          <w:tab w:pos="1680" w:val="left"/>
          <w:tab w:pos="2480" w:val="left"/>
          <w:tab w:pos="3140" w:val="left"/>
          <w:tab w:pos="4260" w:val="left"/>
          <w:tab w:pos="5240" w:val="left"/>
          <w:tab w:pos="6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та.</w:t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3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Дубини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6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силенного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исходя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7"/>
        <w:jc w:val="left"/>
        <w:tabs>
          <w:tab w:pos="1980" w:val="left"/>
          <w:tab w:pos="3160" w:val="left"/>
          <w:tab w:pos="3700" w:val="left"/>
          <w:tab w:pos="4740" w:val="left"/>
          <w:tab w:pos="5700" w:val="left"/>
          <w:tab w:pos="6740" w:val="left"/>
          <w:tab w:pos="76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резерв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ubin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are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02.09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73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72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yperlink" Target="http://intellect-invest.org.ua/ukr/pedagog_editions_e-magazine_pedagogical_science_arhiv_pn_n1_2008_st_35/" TargetMode="External"/><Relationship Id="rId9" Type="http://schemas.openxmlformats.org/officeDocument/2006/relationships/image" Target="media/image1.png"/><Relationship Id="rId10" Type="http://schemas.openxmlformats.org/officeDocument/2006/relationships/hyperlink" Target="http://www.jeducation.ru/1_2002/kudriavtsew.html" TargetMode="External"/><Relationship Id="rId11" Type="http://schemas.openxmlformats.org/officeDocument/2006/relationships/hyperlink" Target="http://www.jeducation.ru/1_2002/kudriavtsew.html" TargetMode="External"/><Relationship Id="rId12" Type="http://schemas.openxmlformats.org/officeDocument/2006/relationships/hyperlink" Target="http://intellect-invest.org.ua/ukr/pedagog_editions_e-magazine_pedagogical_science_arhiv_pn_n1_2008_st_35/" TargetMode="External"/><Relationship Id="rId13" Type="http://schemas.openxmlformats.org/officeDocument/2006/relationships/hyperlink" Target="http://intellect-invest.org.ua/ukr/pedagog_editions_e-magazine_pedagogical_science_arhiv_pn_n1_2008_st_35/" TargetMode="External"/><Relationship Id="rId14" Type="http://schemas.openxmlformats.org/officeDocument/2006/relationships/hyperlink" Target="http://lib.sumdu.edu.ua/library/DocDescription?doc_id=350873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2015-01-27T12:19:08Z</dcterms:created>
  <dcterms:modified xsi:type="dcterms:W3CDTF">2015-01-27T12:19:08Z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