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664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623" w:right="60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РОЕК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осадові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5" w:after="0" w:line="254" w:lineRule="exact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рдонн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6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230.089996pt;margin-top:25.389986pt;width:12.24pt;height:13.56pt;mso-position-horizontal-relative:page;mso-position-vertical-relative:paragraph;z-index:-488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</w:p>
    <w:p>
      <w:pPr>
        <w:spacing w:before="12" w:after="0" w:line="252" w:lineRule="exact"/>
        <w:ind w:left="169" w:right="-20"/>
        <w:jc w:val="left"/>
        <w:tabs>
          <w:tab w:pos="33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шому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оможни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и;</w:t>
      </w:r>
    </w:p>
    <w:p>
      <w:pPr>
        <w:spacing w:before="2" w:after="0" w:line="272" w:lineRule="exact"/>
        <w:ind w:left="169" w:right="109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494.5pt;margin-top:13.499975pt;width:16.920pt;height:13.56pt;mso-position-horizontal-relative:page;mso-position-vertical-relative:paragraph;z-index:-487" coordorigin="9890,270" coordsize="338,271">
            <v:shape style="position:absolute;left:9890;top:270;width:154;height:271" type="#_x0000_t75">
              <v:imagedata r:id="rId10" o:title=""/>
            </v:shape>
            <v:shape style="position:absolute;left:10075;top:270;width:154;height:271" type="#_x0000_t75">
              <v:imagedata r:id="rId11" o:title=""/>
            </v:shape>
            <w10:wrap type="none"/>
          </v:group>
        </w:pict>
      </w:r>
      <w:r>
        <w:rPr/>
        <w:pict>
          <v:shape style="width:12pt;height:13.56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0" w:after="0" w:line="248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8" w:after="0" w:line="254" w:lineRule="exact"/>
        <w:ind w:left="169" w:right="105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13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постій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кордонн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ер;</w:t>
      </w:r>
    </w:p>
    <w:p>
      <w:pPr>
        <w:spacing w:before="12" w:after="0" w:line="254" w:lineRule="exact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2" w:after="0" w:line="239" w:lineRule="auto"/>
        <w:ind w:left="169" w:right="104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356.589996pt;margin-top:51.568958pt;width:7.2pt;height:13.56pt;mso-position-horizontal-relative:page;mso-position-vertical-relative:paragraph;z-index:-486" type="#_x0000_t75">
            <v:imagedata r:id="rId15" o:title=""/>
          </v:shape>
        </w:pict>
      </w:r>
      <w:r>
        <w:rPr/>
        <w:pict>
          <v:shape style="width:12pt;height:13.56pt;mso-position-horizontal-relative:char;mso-position-vertical-relative:line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18" w:after="0" w:line="254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7.68pt;height:13.56pt;mso-position-horizontal-relative:char;mso-position-vertical-relative:line" type="#_x0000_t75">
            <v:imagedata r:id="rId17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аме:</w:t>
      </w:r>
    </w:p>
    <w:p>
      <w:pPr>
        <w:spacing w:before="0" w:after="0" w:line="249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ніях,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</w:p>
    <w:p>
      <w:pPr>
        <w:spacing w:before="1" w:after="0" w:line="239" w:lineRule="auto"/>
        <w:ind w:left="169" w:right="108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снащ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модерні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</w:p>
    <w:p>
      <w:pPr>
        <w:spacing w:before="2" w:after="0" w:line="239" w:lineRule="auto"/>
        <w:ind w:left="169" w:right="106" w:firstLine="7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53" w:right="89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853" w:right="80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</w:p>
    <w:p>
      <w:pPr>
        <w:spacing w:before="0" w:after="0" w:line="249" w:lineRule="exact"/>
        <w:ind w:left="133" w:right="11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52" w:lineRule="exact"/>
        <w:ind w:left="133" w:right="11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line="252" w:lineRule="exact"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pgMar w:header="732" w:top="94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7" w:after="0" w:line="252" w:lineRule="exact"/>
        <w:ind w:left="229" w:right="17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93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436.269989pt;margin-top:12.61997pt;width:16.830pt;height:13.56pt;mso-position-horizontal-relative:page;mso-position-vertical-relative:paragraph;z-index:-485" coordorigin="8725,252" coordsize="337,271">
            <v:shape style="position:absolute;left:8725;top:252;width:149;height:271" type="#_x0000_t75">
              <v:imagedata r:id="rId18" o:title=""/>
            </v:shape>
            <v:shape style="position:absolute;left:8908;top:252;width:154;height:271" type="#_x0000_t75">
              <v:imagedata r:id="rId19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18" w:after="0" w:line="245" w:lineRule="auto"/>
        <w:ind w:left="229" w:right="16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87.570007pt;margin-top:26.289509pt;width:16.920pt;height:13.56pt;mso-position-horizontal-relative:page;mso-position-vertical-relative:paragraph;z-index:-484" coordorigin="5751,526" coordsize="338,271">
            <v:shape style="position:absolute;left:5751;top:526;width:154;height:271" type="#_x0000_t75">
              <v:imagedata r:id="rId20" o:title=""/>
            </v:shape>
            <v:shape style="position:absolute;left:5936;top:526;width:154;height:271" type="#_x0000_t75">
              <v:imagedata r:id="rId21" o:title=""/>
            </v:shape>
            <w10:wrap type="none"/>
          </v:group>
        </w:pict>
      </w:r>
      <w:r>
        <w:rPr/>
        <w:pict>
          <v:shape style="position:absolute;margin-left:407.829987pt;margin-top:39.729507pt;width:7.44pt;height:13.56pt;mso-position-horizontal-relative:page;mso-position-vertical-relative:paragraph;z-index:-483" type="#_x0000_t75">
            <v:imagedata r:id="rId22" o:title=""/>
          </v:shape>
        </w:pict>
      </w:r>
      <w:r>
        <w:rPr/>
        <w:pict>
          <v:shape style="position:absolute;margin-left:431.950012pt;margin-top:39.729507pt;width:7.44pt;height:13.56pt;mso-position-horizontal-relative:page;mso-position-vertical-relative:paragraph;z-index:-482" type="#_x0000_t75">
            <v:imagedata r:id="rId23" o:title=""/>
          </v:shape>
        </w:pict>
      </w:r>
      <w:r>
        <w:rPr/>
        <w:pict>
          <v:group style="position:absolute;margin-left:336.910004pt;margin-top:65.889511pt;width:16.920pt;height:13.56pt;mso-position-horizontal-relative:page;mso-position-vertical-relative:paragraph;z-index:-481" coordorigin="6738,1318" coordsize="338,271">
            <v:shape style="position:absolute;left:6738;top:1318;width:154;height:271" type="#_x0000_t75">
              <v:imagedata r:id="rId24" o:title=""/>
            </v:shape>
            <v:shape style="position:absolute;left:6923;top:1318;width:154;height:271" type="#_x0000_t75">
              <v:imagedata r:id="rId25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иша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ордон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229" w:right="16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ння.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229" w:right="268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93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368.709991pt;margin-top:12.740632pt;width:7.68pt;height:13.56pt;mso-position-horizontal-relative:page;mso-position-vertical-relative:paragraph;z-index:-480" type="#_x0000_t75">
            <v:imagedata r:id="rId26" o:title=""/>
          </v:shape>
        </w:pict>
      </w:r>
      <w:r>
        <w:rPr/>
        <w:pict>
          <v:shape style="position:absolute;margin-left:414.429993pt;margin-top:12.740632pt;width:7.68pt;height:13.56pt;mso-position-horizontal-relative:page;mso-position-vertical-relative:paragraph;z-index:-479" type="#_x0000_t75">
            <v:imagedata r:id="rId27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8" w:after="0" w:line="239" w:lineRule="auto"/>
        <w:ind w:left="229" w:right="1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403.630005pt;margin-top:64.079254pt;width:7.68pt;height:13.56pt;mso-position-horizontal-relative:page;mso-position-vertical-relative:paragraph;z-index:-478" type="#_x0000_t75">
            <v:imagedata r:id="rId2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222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прообразу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pict>
          <v:shape style="width:7.68pt;height:13.56pt;mso-position-horizontal-relative:char;mso-position-vertical-relative:line" type="#_x0000_t75">
            <v:imagedata r:id="rId2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гляда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оцес,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дови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аплано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льною.</w:t>
      </w:r>
    </w:p>
    <w:p>
      <w:pPr>
        <w:spacing w:before="3" w:after="0" w:line="252" w:lineRule="exact"/>
        <w:ind w:left="229" w:right="16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</w:t>
      </w:r>
    </w:p>
    <w:p>
      <w:pPr>
        <w:spacing w:before="0" w:after="0" w:line="252" w:lineRule="exact"/>
        <w:ind w:left="229" w:right="1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</w:p>
    <w:p>
      <w:pPr>
        <w:spacing w:before="0" w:after="0" w:line="252" w:lineRule="exact"/>
        <w:ind w:left="229" w:right="518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before="1" w:after="0" w:line="240" w:lineRule="auto"/>
        <w:ind w:left="229" w:right="16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ерерахова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8" w:lineRule="exact"/>
        <w:ind w:right="20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1372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264" w:hRule="exact"/>
        </w:trPr>
        <w:tc>
          <w:tcPr>
            <w:tcW w:w="436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81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5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81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</w:tr>
      <w:tr>
        <w:trPr>
          <w:trHeight w:val="262" w:hRule="exact"/>
        </w:trPr>
        <w:tc>
          <w:tcPr>
            <w:tcW w:w="436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рне</w:t>
            </w:r>
          </w:p>
        </w:tc>
        <w:tc>
          <w:tcPr>
            <w:tcW w:w="45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динки,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ди.</w:t>
            </w:r>
          </w:p>
        </w:tc>
      </w:tr>
      <w:tr>
        <w:trPr>
          <w:trHeight w:val="264" w:hRule="exact"/>
        </w:trPr>
        <w:tc>
          <w:tcPr>
            <w:tcW w:w="4361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ельне</w:t>
            </w:r>
          </w:p>
        </w:tc>
        <w:tc>
          <w:tcPr>
            <w:tcW w:w="4587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динки,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спор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16" w:hRule="exact"/>
        </w:trPr>
        <w:tc>
          <w:tcPr>
            <w:tcW w:w="4361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маши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илад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</w:t>
            </w:r>
          </w:p>
        </w:tc>
        <w:tc>
          <w:tcPr>
            <w:tcW w:w="4587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и.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рості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техніч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16" w:hRule="exact"/>
        </w:trPr>
        <w:tc>
          <w:tcPr>
            <w:tcW w:w="436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нолог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оснащ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5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262" w:hRule="exact"/>
        </w:trPr>
        <w:tc>
          <w:tcPr>
            <w:tcW w:w="436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5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оцеси.</w:t>
            </w:r>
          </w:p>
        </w:tc>
      </w:tr>
      <w:tr>
        <w:trPr>
          <w:trHeight w:val="770" w:hRule="exact"/>
        </w:trPr>
        <w:tc>
          <w:tcPr>
            <w:tcW w:w="4361" w:type="dxa"/>
            <w:tcBorders>
              <w:top w:val="single" w:sz="4.639840" w:space="0" w:color="000000"/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рган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4587" w:type="dxa"/>
            <w:tcBorders>
              <w:top w:val="single" w:sz="4.639840" w:space="0" w:color="000000"/>
              <w:bottom w:val="single" w:sz="4.64032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рган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</w:t>
            </w:r>
          </w:p>
          <w:p>
            <w:pPr>
              <w:spacing w:before="3" w:after="0" w:line="252" w:lineRule="exact"/>
              <w:ind w:left="102" w:right="170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м.</w:t>
            </w:r>
          </w:p>
        </w:tc>
      </w:tr>
    </w:tbl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360" w:right="1360"/>
          <w:pgSz w:w="11920" w:h="16840"/>
        </w:sectPr>
      </w:pPr>
      <w:rPr/>
    </w:p>
    <w:p>
      <w:pPr>
        <w:spacing w:before="83" w:after="0" w:line="241" w:lineRule="auto"/>
        <w:ind w:left="169" w:right="10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455.380005pt;margin-top:16.819538pt;width:7.68pt;height:13.56pt;mso-position-horizontal-relative:page;mso-position-vertical-relative:paragraph;z-index:-477" type="#_x0000_t75">
            <v:imagedata r:id="rId30" o:title=""/>
          </v:shape>
        </w:pict>
      </w:r>
      <w:r>
        <w:rPr/>
        <w:pict>
          <v:shape style="position:absolute;margin-left:475.899994pt;margin-top:16.819538pt;width:7.44pt;height:13.56pt;mso-position-horizontal-relative:page;mso-position-vertical-relative:paragraph;z-index:-476" type="#_x0000_t75">
            <v:imagedata r:id="rId31" o:title=""/>
          </v:shape>
        </w:pict>
      </w:r>
      <w:r>
        <w:rPr/>
        <w:pict>
          <v:shape style="position:absolute;margin-left:217.970001pt;margin-top:80.91954pt;width:7.68pt;height:13.56pt;mso-position-horizontal-relative:page;mso-position-vertical-relative:paragraph;z-index:-475" type="#_x0000_t75">
            <v:imagedata r:id="rId32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pict>
          <v:shape style="width:7.68pt;height:13.56pt;mso-position-horizontal-relative:char;mso-position-vertical-relative:line" type="#_x0000_t75">
            <v:imagedata r:id="rId33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хара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и.</w:t>
      </w:r>
    </w:p>
    <w:p>
      <w:pPr>
        <w:spacing w:before="0" w:after="0" w:line="250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</w:p>
    <w:p>
      <w:pPr>
        <w:spacing w:before="5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79.463997pt;margin-top:25.329971pt;width:12pt;height:53.91pt;mso-position-horizontal-relative:page;mso-position-vertical-relative:paragraph;z-index:-474" type="#_x0000_t75">
            <v:imagedata r:id="rId34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3" w:after="0" w:line="240" w:lineRule="auto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0" w:lineRule="auto"/>
        <w:ind w:left="52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41" w:lineRule="auto"/>
        <w:ind w:left="169" w:right="111" w:firstLine="36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ь;</w:t>
      </w:r>
    </w:p>
    <w:p>
      <w:pPr>
        <w:spacing w:before="14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3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штату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3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цехах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5" w:after="0" w:line="254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3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цех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0" w:after="0" w:line="266" w:lineRule="exact"/>
        <w:ind w:left="169" w:right="16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3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а.</w:t>
      </w:r>
    </w:p>
    <w:p>
      <w:pPr>
        <w:spacing w:before="2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площ,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2.24pt;height:13.56pt;mso-position-horizontal-relative:char;mso-position-vertical-relative:line" type="#_x0000_t75">
            <v:imagedata r:id="rId3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стандар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1" w:after="0" w:line="254" w:lineRule="exact"/>
        <w:ind w:left="16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бутніх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ка»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ьшому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0" w:after="0" w:line="249" w:lineRule="exact"/>
        <w:ind w:left="169" w:right="138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снювати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420" w:right="1420"/>
          <w:pgSz w:w="11920" w:h="16840"/>
        </w:sectPr>
      </w:pPr>
      <w:rPr/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/>
        <w:pict>
          <v:shape style="position:absolute;margin-left:205.729996pt;margin-top:207.019989pt;width:4.560pt;height:27pt;mso-position-horizontal-relative:page;mso-position-vertical-relative:page;z-index:-473" type="#_x0000_t75">
            <v:imagedata r:id="rId40" o:title=""/>
          </v:shape>
        </w:pict>
      </w:r>
      <w:r>
        <w:rPr/>
        <w:pict>
          <v:shape style="position:absolute;margin-left:205.729996pt;margin-top:246.61998pt;width:4.560pt;height:13.56pt;mso-position-horizontal-relative:page;mso-position-vertical-relative:page;z-index:-472" type="#_x0000_t75">
            <v:imagedata r:id="rId41" o:title=""/>
          </v:shape>
        </w:pict>
      </w:r>
      <w:r>
        <w:rPr/>
        <w:pict>
          <v:shape style="position:absolute;margin-left:205.729996pt;margin-top:272.689972pt;width:4.560pt;height:27pt;mso-position-horizontal-relative:page;mso-position-vertical-relative:page;z-index:-471" type="#_x0000_t75">
            <v:imagedata r:id="rId42" o:title=""/>
          </v:shape>
        </w:pict>
      </w:r>
      <w:r>
        <w:rPr/>
        <w:pict>
          <v:shape style="position:absolute;margin-left:205.729996pt;margin-top:312.169983pt;width:4.560pt;height:27pt;mso-position-horizontal-relative:page;mso-position-vertical-relative:page;z-index:-470" type="#_x0000_t75">
            <v:imagedata r:id="rId43" o:title=""/>
          </v:shape>
        </w:pict>
      </w:r>
      <w:r>
        <w:rPr/>
        <w:pict>
          <v:shape style="position:absolute;margin-left:205.729996pt;margin-top:351.769989pt;width:4.560pt;height:13.56pt;mso-position-horizontal-relative:page;mso-position-vertical-relative:page;z-index:-469" type="#_x0000_t75">
            <v:imagedata r:id="rId44" o:title=""/>
          </v:shape>
        </w:pict>
      </w:r>
      <w:r>
        <w:rPr/>
        <w:pict>
          <v:shape style="position:absolute;margin-left:205.729996pt;margin-top:377.809998pt;width:4.560pt;height:27pt;mso-position-horizontal-relative:page;mso-position-vertical-relative:page;z-index:-468" type="#_x0000_t75">
            <v:imagedata r:id="rId45" o:title=""/>
          </v:shape>
        </w:pict>
      </w:r>
      <w:r>
        <w:rPr/>
        <w:pict>
          <v:shape style="position:absolute;margin-left:205.729996pt;margin-top:417.409973pt;width:4.560pt;height:13.56pt;mso-position-horizontal-relative:page;mso-position-vertical-relative:page;z-index:-467" type="#_x0000_t75">
            <v:imagedata r:id="rId46" o:title=""/>
          </v:shape>
        </w:pict>
      </w:r>
      <w:r>
        <w:rPr/>
        <w:pict>
          <v:shape style="position:absolute;margin-left:205.729996pt;margin-top:443.469971pt;width:4.560pt;height:13.56pt;mso-position-horizontal-relative:page;mso-position-vertical-relative:page;z-index:-466" type="#_x0000_t75">
            <v:imagedata r:id="rId47" o:title=""/>
          </v:shape>
        </w:pict>
      </w:r>
      <w:r>
        <w:rPr/>
        <w:pict>
          <v:shape style="position:absolute;margin-left:205.729996pt;margin-top:469.509979pt;width:4.560pt;height:13.56pt;mso-position-horizontal-relative:page;mso-position-vertical-relative:page;z-index:-465" type="#_x0000_t75">
            <v:imagedata r:id="rId48" o:title=""/>
          </v:shape>
        </w:pict>
      </w:r>
      <w:r>
        <w:rPr/>
        <w:pict>
          <v:shape style="position:absolute;margin-left:210.889999pt;margin-top:650.859985pt;width:12pt;height:27pt;mso-position-horizontal-relative:page;mso-position-vertical-relative:page;z-index:-464" type="#_x0000_t75">
            <v:imagedata r:id="rId49" o:title=""/>
          </v:shape>
        </w:pict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right="20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</w:p>
    <w:p>
      <w:pPr>
        <w:spacing w:before="1" w:after="0" w:line="254" w:lineRule="exact"/>
        <w:ind w:left="2947" w:right="610" w:firstLine="-227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679998" w:type="dxa"/>
      </w:tblPr>
      <w:tblGrid/>
      <w:tr>
        <w:trPr>
          <w:trHeight w:val="768" w:hRule="exact"/>
        </w:trPr>
        <w:tc>
          <w:tcPr>
            <w:tcW w:w="26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Дисци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</w:p>
          <w:p>
            <w:pPr>
              <w:spacing w:before="1" w:after="0" w:line="254" w:lineRule="exact"/>
              <w:ind w:left="102" w:right="13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иконан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авдань</w:t>
            </w:r>
          </w:p>
        </w:tc>
        <w:tc>
          <w:tcPr>
            <w:tcW w:w="632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міння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пліна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</w:p>
        </w:tc>
      </w:tr>
      <w:tr>
        <w:trPr>
          <w:trHeight w:val="264" w:hRule="exact"/>
        </w:trPr>
        <w:tc>
          <w:tcPr>
            <w:tcW w:w="262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5" w:right="119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6320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3061" w:right="304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</w:tr>
      <w:tr>
        <w:trPr>
          <w:trHeight w:val="516" w:hRule="exact"/>
        </w:trPr>
        <w:tc>
          <w:tcPr>
            <w:tcW w:w="8949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тап: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обґр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план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бни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кції</w:t>
            </w:r>
          </w:p>
        </w:tc>
      </w:tr>
      <w:tr>
        <w:trPr>
          <w:trHeight w:val="6541" w:hRule="exact"/>
        </w:trPr>
        <w:tc>
          <w:tcPr>
            <w:tcW w:w="2629" w:type="dxa"/>
            <w:tcBorders>
              <w:top w:val="single" w:sz="4.640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ехнолог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арчо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»</w:t>
            </w:r>
          </w:p>
        </w:tc>
        <w:tc>
          <w:tcPr>
            <w:tcW w:w="6320" w:type="dxa"/>
            <w:tcBorders>
              <w:top w:val="single" w:sz="4.640" w:space="0" w:color="000000"/>
              <w:bottom w:val="single" w:sz="4.64032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знанн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8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теорет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основ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й;</w:t>
            </w:r>
          </w:p>
          <w:p>
            <w:pPr>
              <w:spacing w:before="16" w:after="0" w:line="241" w:lineRule="auto"/>
              <w:ind w:left="102" w:right="25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игото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харчо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словос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4" w:after="0" w:line="241" w:lineRule="auto"/>
              <w:ind w:left="102" w:right="122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асорт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харчо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ей;</w:t>
            </w:r>
          </w:p>
          <w:p>
            <w:pPr>
              <w:spacing w:before="11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игото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ей;</w:t>
            </w:r>
          </w:p>
          <w:p>
            <w:pPr>
              <w:spacing w:before="16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тенден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  <w:p>
            <w:pPr>
              <w:spacing w:before="6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вмінн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8" w:after="0" w:line="248" w:lineRule="auto"/>
              <w:ind w:left="102" w:right="842"/>
              <w:jc w:val="both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харак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нкціон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апарат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7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параметри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игото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6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нав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и: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8" w:after="0" w:line="248" w:lineRule="auto"/>
              <w:ind w:left="102" w:right="86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идан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обирати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дни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7" w:after="0" w:line="241" w:lineRule="auto"/>
              <w:ind w:left="102" w:right="477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обґр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технолог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роце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лення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1" w:after="0" w:line="241" w:lineRule="auto"/>
              <w:ind w:left="102" w:right="63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роцес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игото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асорт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2" w:after="0" w:line="241" w:lineRule="auto"/>
              <w:ind w:left="102" w:right="203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користа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3" w:after="0" w:line="252" w:lineRule="exact"/>
              <w:ind w:left="102" w:right="266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обґр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вибору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  <w:tr>
        <w:trPr>
          <w:trHeight w:val="516" w:hRule="exact"/>
        </w:trPr>
        <w:tc>
          <w:tcPr>
            <w:tcW w:w="8949" w:type="dxa"/>
            <w:gridSpan w:val="2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81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тап: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технолог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статк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</w:tc>
      </w:tr>
      <w:tr>
        <w:trPr>
          <w:trHeight w:val="2619" w:hRule="exact"/>
        </w:trPr>
        <w:tc>
          <w:tcPr>
            <w:tcW w:w="2629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ехнолог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1" w:after="0" w:line="254" w:lineRule="exact"/>
              <w:ind w:left="102" w:right="49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ехнолог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харчо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</w:p>
          <w:p>
            <w:pPr>
              <w:spacing w:before="0" w:after="0" w:line="249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2" w:after="0" w:line="254" w:lineRule="exact"/>
              <w:ind w:left="102" w:right="348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роцеси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харчо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</w:tc>
        <w:tc>
          <w:tcPr>
            <w:tcW w:w="6320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32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  <w:position w:val="-1"/>
              </w:rPr>
              <w:t>знанн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  <w:position w:val="-1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  <w:position w:val="-1"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14" w:after="0" w:line="254" w:lineRule="exact"/>
              <w:ind w:left="102" w:right="69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/>
              <w:pict>
                <v:shape style="width:12pt;height:13.56pt;mso-position-horizontal-relative:char;mso-position-vertical-relative:line" type="#_x0000_t75">
                  <v:imagedata r:id="rId50" o:title=""/>
                </v:shape>
              </w:pic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технол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стей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астос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;</w:t>
            </w:r>
          </w:p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вмінн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15" w:after="0" w:line="254" w:lineRule="exact"/>
              <w:ind w:left="102" w:right="134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/>
              <w:pict>
                <v:shape style="width:12pt;height:13.56pt;mso-position-horizontal-relative:char;mso-position-vertical-relative:line" type="#_x0000_t75">
                  <v:imagedata r:id="rId51" o:title=""/>
                </v:shape>
              </w:pic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днан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йс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техноло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опера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;</w:t>
            </w:r>
          </w:p>
          <w:p>
            <w:pPr>
              <w:spacing w:before="12" w:after="0" w:line="254" w:lineRule="exact"/>
              <w:ind w:left="102" w:right="132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/>
              <w:pict>
                <v:shape style="width:12pt;height:13.56pt;mso-position-horizontal-relative:char;mso-position-vertical-relative:line" type="#_x0000_t75">
                  <v:imagedata r:id="rId52" o:title=""/>
                </v:shape>
              </w:pic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обирати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роцес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кі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йс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ються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гом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иробн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кц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;</w:t>
            </w:r>
          </w:p>
          <w:p>
            <w:pPr>
              <w:spacing w:before="12" w:after="0" w:line="240" w:lineRule="auto"/>
              <w:ind w:left="3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арат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а;</w:t>
            </w:r>
          </w:p>
          <w:p>
            <w:pPr>
              <w:spacing w:before="16" w:after="0" w:line="240" w:lineRule="auto"/>
              <w:ind w:left="3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надавати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ерист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идам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</w:tr>
    </w:tbl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80" w:bottom="280" w:left="1360" w:right="1360"/>
          <w:pgSz w:w="11920" w:h="16840"/>
        </w:sectPr>
      </w:pPr>
      <w:rPr/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219" w:right="77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67.954002pt;margin-top:-4.180461pt;width:487.97pt;height:4.54pt;mso-position-horizontal-relative:page;mso-position-vertical-relative:paragraph;z-index:-463" coordorigin="1359,-84" coordsize="9759,91">
            <v:group style="position:absolute;left:1390;top:-24;width:9697;height:2" coordorigin="1390,-24" coordsize="9697,2">
              <v:shape style="position:absolute;left:1390;top:-24;width:9697;height:2" coordorigin="1390,-24" coordsize="9697,0" path="m1390,-24l11087,-24e" filled="f" stroked="t" strokeweight="3.1pt" strokecolor="#612322">
                <v:path arrowok="t"/>
              </v:shape>
            </v:group>
            <v:group style="position:absolute;left:1390;top:-75;width:9697;height:2" coordorigin="1390,-75" coordsize="9697,2">
              <v:shape style="position:absolute;left:1390;top:-75;width:9697;height:2" coordorigin="1390,-75" coordsize="9697,0" path="m1390,-75l11087,-75e" filled="f" stroked="t" strokeweight=".82pt" strokecolor="#612322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02.369995pt;margin-top:159.209534pt;width:12pt;height:27pt;mso-position-horizontal-relative:page;mso-position-vertical-relative:paragraph;z-index:-458" type="#_x0000_t75">
            <v:imagedata r:id="rId53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0.279999" w:type="dxa"/>
      </w:tblPr>
      <w:tblGrid/>
      <w:tr>
        <w:trPr>
          <w:trHeight w:val="262" w:hRule="exact"/>
        </w:trPr>
        <w:tc>
          <w:tcPr>
            <w:tcW w:w="2629" w:type="dxa"/>
            <w:tcBorders>
              <w:top w:val="single" w:sz="5.4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3" w:lineRule="exact"/>
              <w:ind w:left="1215" w:right="119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6320" w:type="dxa"/>
            <w:tcBorders>
              <w:top w:val="single" w:sz="5.4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3" w:lineRule="exact"/>
              <w:ind w:left="3061" w:right="304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</w:tr>
      <w:tr>
        <w:trPr>
          <w:trHeight w:val="1558" w:hRule="exact"/>
        </w:trPr>
        <w:tc>
          <w:tcPr>
            <w:tcW w:w="26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320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  <w:position w:val="-1"/>
              </w:rPr>
              <w:t>нав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  <w:position w:val="-1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  <w:position w:val="-1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  <w:i/>
                <w:position w:val="-1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  <w:position w:val="-1"/>
              </w:rPr>
              <w:t>и: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14" w:after="0" w:line="254" w:lineRule="exact"/>
              <w:ind w:left="102" w:right="143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/>
              <w:pict>
                <v:shape style="width:12.0pt;height:13.56pt;mso-position-horizontal-relative:char;mso-position-vertical-relative:line" type="#_x0000_t75">
                  <v:imagedata r:id="rId54" o:title=""/>
                </v:shape>
              </w:pic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сан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технол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икористан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різ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;</w:t>
            </w:r>
          </w:p>
          <w:p>
            <w:pPr>
              <w:spacing w:before="15" w:after="0" w:line="254" w:lineRule="exact"/>
              <w:ind w:left="102" w:right="28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/>
              <w:pict>
                <v:shape style="width:12.0pt;height:13.56pt;mso-position-horizontal-relative:char;mso-position-vertical-relative:line" type="#_x0000_t75">
                  <v:imagedata r:id="rId55" o:title=""/>
                </v:shape>
              </w:pic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обґр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доц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льно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бору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ла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аві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йс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.</w:t>
            </w:r>
          </w:p>
        </w:tc>
      </w:tr>
      <w:tr>
        <w:trPr>
          <w:trHeight w:val="516" w:hRule="exact"/>
        </w:trPr>
        <w:tc>
          <w:tcPr>
            <w:tcW w:w="8949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320" w:right="303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тап: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0" w:after="0" w:line="252" w:lineRule="exact"/>
              <w:ind w:left="1078" w:right="105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площ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ких,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их,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адмі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страт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щень.</w:t>
            </w:r>
          </w:p>
        </w:tc>
      </w:tr>
      <w:tr>
        <w:trPr>
          <w:trHeight w:val="3930" w:hRule="exact"/>
        </w:trPr>
        <w:tc>
          <w:tcPr>
            <w:tcW w:w="2629" w:type="dxa"/>
            <w:tcBorders>
              <w:top w:val="single" w:sz="4.64008" w:space="0" w:color="000000"/>
              <w:bottom w:val="single" w:sz="5.4001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ехнолог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5" w:after="0" w:line="252" w:lineRule="exact"/>
              <w:ind w:left="102" w:right="31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рган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харчо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2" w:after="0" w:line="252" w:lineRule="exact"/>
              <w:ind w:left="102" w:right="32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нформат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ютерна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0" w:after="0" w:line="252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охоро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3" w:after="0" w:line="252" w:lineRule="exact"/>
              <w:ind w:left="102" w:right="82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5"/>
                <w:w w:val="100"/>
              </w:rPr>
              <w:t>«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»</w:t>
            </w:r>
          </w:p>
        </w:tc>
        <w:tc>
          <w:tcPr>
            <w:tcW w:w="6320" w:type="dxa"/>
            <w:tcBorders>
              <w:top w:val="single" w:sz="4.64008" w:space="0" w:color="000000"/>
              <w:bottom w:val="single" w:sz="5.4001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51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знанн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11" w:after="0" w:line="240" w:lineRule="auto"/>
              <w:ind w:left="3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хнол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6" w:after="0" w:line="252" w:lineRule="exact"/>
              <w:ind w:left="3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  <w:p>
            <w:pPr>
              <w:spacing w:before="7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вмінн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3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ехно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нки;</w:t>
            </w:r>
          </w:p>
          <w:p>
            <w:pPr>
              <w:spacing w:before="16" w:after="0" w:line="240" w:lineRule="auto"/>
              <w:ind w:left="3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рахов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лощі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щ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ень,</w:t>
            </w:r>
          </w:p>
          <w:p>
            <w:pPr>
              <w:spacing w:before="16" w:after="0" w:line="241" w:lineRule="auto"/>
              <w:ind w:left="102" w:right="537" w:firstLine="25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ерел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щень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иробн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0" w:after="0" w:line="239" w:lineRule="auto"/>
              <w:ind w:left="102" w:right="71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/>
              <w:pict>
                <v:shape style="width:12.0pt;height:13.56pt;mso-position-horizontal-relative:char;mso-position-vertical-relative:line" type="#_x0000_t75">
                  <v:imagedata r:id="rId56" o:title=""/>
                </v:shape>
              </w:pic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рахов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охорони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аці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сті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прот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гом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йс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техноло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  <w:position w:val="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нк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position w:val="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position w:val="0"/>
              </w:rPr>
              <w:t>.</w:t>
            </w:r>
          </w:p>
          <w:p>
            <w:pPr>
              <w:spacing w:before="4" w:after="0" w:line="240" w:lineRule="auto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нав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  <w:b/>
                <w:bCs/>
                <w:i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  <w:i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  <w:i/>
              </w:rPr>
              <w:t>и: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11" w:after="0" w:line="240" w:lineRule="auto"/>
              <w:ind w:left="35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обирати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16" w:after="0" w:line="241" w:lineRule="auto"/>
              <w:ind w:left="102" w:right="655" w:firstLine="25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’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ютерн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для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</w:tbl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2" w:lineRule="exact"/>
        <w:ind w:left="219" w:right="5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70.944pt;margin-top:25.099995pt;width:12pt;height:27pt;mso-position-horizontal-relative:page;mso-position-vertical-relative:paragraph;z-index:-462" type="#_x0000_t75">
            <v:imagedata r:id="rId57" o:title=""/>
          </v:shape>
        </w:pict>
      </w:r>
      <w:r>
        <w:rPr/>
        <w:pict>
          <v:shape style="position:absolute;margin-left:202.369995pt;margin-top:-155.639999pt;width:12.004451pt;height:40.455pt;mso-position-horizontal-relative:page;mso-position-vertical-relative:paragraph;z-index:-457" type="#_x0000_t75">
            <v:imagedata r:id="rId58" o:title=""/>
          </v:shape>
        </w:pict>
      </w:r>
      <w:r>
        <w:rPr/>
        <w:pict>
          <v:shape style="position:absolute;margin-left:202.369995pt;margin-top:-51.240005pt;width:12pt;height:27pt;mso-position-horizontal-relative:page;mso-position-vertical-relative:paragraph;z-index:-456" type="#_x0000_t75">
            <v:imagedata r:id="rId5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3" w:after="0" w:line="240" w:lineRule="auto"/>
        <w:ind w:left="57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ті;</w:t>
      </w:r>
    </w:p>
    <w:p>
      <w:pPr>
        <w:spacing w:before="16" w:after="0" w:line="241" w:lineRule="auto"/>
        <w:ind w:left="219" w:right="50" w:firstLine="36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тю.</w:t>
      </w:r>
    </w:p>
    <w:p>
      <w:pPr>
        <w:spacing w:before="0" w:after="0" w:line="251" w:lineRule="exact"/>
        <w:ind w:left="9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шості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системах,</w:t>
      </w:r>
    </w:p>
    <w:p>
      <w:pPr>
        <w:spacing w:before="1" w:after="0" w:line="243" w:lineRule="auto"/>
        <w:ind w:left="219" w:right="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264.890015pt;margin-top:50.639515pt;width:7.68pt;height:13.56pt;mso-position-horizontal-relative:page;mso-position-vertical-relative:paragraph;z-index:-461" type="#_x0000_t75">
            <v:imagedata r:id="rId60" o:title=""/>
          </v:shape>
        </w:pict>
      </w:r>
      <w:r>
        <w:rPr/>
        <w:pict>
          <v:shape style="position:absolute;margin-left:321.429993pt;margin-top:50.639515pt;width:7.68pt;height:13.56pt;mso-position-horizontal-relative:page;mso-position-vertical-relative:paragraph;z-index:-460" type="#_x0000_t75">
            <v:imagedata r:id="rId6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охоплює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9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недостатн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54" w:lineRule="exact"/>
        <w:ind w:left="219" w:right="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9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3" w:lineRule="auto"/>
        <w:ind w:left="219" w:right="5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67.769989pt;margin-top:12.719525pt;width:16.68pt;height:13.56pt;mso-position-horizontal-relative:page;mso-position-vertical-relative:paragraph;z-index:-459" coordorigin="5355,254" coordsize="334,271">
            <v:shape style="position:absolute;left:5355;top:254;width:154;height:271" type="#_x0000_t75">
              <v:imagedata r:id="rId62" o:title=""/>
            </v:shape>
            <v:shape style="position:absolute;left:5540;top:254;width:149;height:271" type="#_x0000_t75">
              <v:imagedata r:id="rId63" o:title="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механічн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ранспор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пеки,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0" w:after="0" w:line="249" w:lineRule="exact"/>
        <w:ind w:left="92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219" w:right="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погляд,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219" w:right="43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геометр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5" w:after="0" w:line="252" w:lineRule="exact"/>
        <w:ind w:left="219" w:right="4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кторськ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40" w:bottom="280" w:left="1200" w:right="740"/>
          <w:pgSz w:w="11920" w:h="16840"/>
        </w:sectPr>
      </w:pPr>
      <w:rPr/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52" w:lineRule="exact"/>
        <w:ind w:left="17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обирати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0" w:lineRule="exact"/>
        <w:ind w:left="850" w:right="115"/>
        <w:jc w:val="center"/>
        <w:tabs>
          <w:tab w:pos="2120" w:val="left"/>
          <w:tab w:pos="3260" w:val="left"/>
          <w:tab w:pos="5140" w:val="left"/>
          <w:tab w:pos="7040" w:val="left"/>
          <w:tab w:pos="7960" w:val="left"/>
          <w:tab w:pos="95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</w:p>
    <w:p>
      <w:pPr>
        <w:spacing w:before="1" w:after="0" w:line="239" w:lineRule="auto"/>
        <w:ind w:left="17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7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довжина,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1" w:after="0" w:line="254" w:lineRule="exact"/>
        <w:ind w:left="179" w:right="11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рс,</w:t>
      </w:r>
    </w:p>
    <w:p>
      <w:pPr>
        <w:spacing w:before="0" w:after="0" w:line="249" w:lineRule="exact"/>
        <w:ind w:left="17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ездат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</w:p>
    <w:p>
      <w:pPr>
        <w:spacing w:before="1" w:after="0" w:line="254" w:lineRule="exact"/>
        <w:ind w:left="17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50" w:right="11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5" w:after="0" w:line="252" w:lineRule="exact"/>
        <w:ind w:left="17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економіч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1" w:lineRule="exact"/>
        <w:ind w:left="88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ь:</w:t>
      </w:r>
    </w:p>
    <w:p>
      <w:pPr>
        <w:spacing w:before="16" w:after="0" w:line="254" w:lineRule="exact"/>
        <w:ind w:left="17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6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модерні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замін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5" w:after="0" w:line="254" w:lineRule="exact"/>
        <w:ind w:left="17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6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ланки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а;</w:t>
      </w:r>
    </w:p>
    <w:p>
      <w:pPr>
        <w:spacing w:before="12" w:after="0" w:line="254" w:lineRule="exact"/>
        <w:ind w:left="17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2pt;height:13.56pt;mso-position-horizontal-relative:char;mso-position-vertical-relative:line" type="#_x0000_t75">
            <v:imagedata r:id="rId6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0" w:after="0" w:line="249" w:lineRule="exact"/>
        <w:ind w:left="850" w:right="11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</w:p>
    <w:p>
      <w:pPr>
        <w:spacing w:before="1" w:after="0" w:line="239" w:lineRule="auto"/>
        <w:ind w:left="17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7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436" w:right="340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7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1" w:after="0" w:line="240" w:lineRule="auto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225.</w:t>
      </w:r>
    </w:p>
    <w:p>
      <w:pPr>
        <w:spacing w:before="5" w:after="0" w:line="252" w:lineRule="exact"/>
        <w:ind w:left="71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дян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нбе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еткова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</w:p>
    <w:p>
      <w:pPr>
        <w:spacing w:before="5" w:after="0" w:line="252" w:lineRule="exact"/>
        <w:ind w:left="71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иїв,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719" w:right="113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.41,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252.</w:t>
      </w:r>
    </w:p>
    <w:p>
      <w:pPr>
        <w:spacing w:before="2" w:after="0" w:line="252" w:lineRule="exact"/>
        <w:ind w:left="719" w:right="112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конф.,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н.].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71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</w:p>
    <w:p>
      <w:pPr>
        <w:spacing w:before="0" w:after="0" w:line="249" w:lineRule="exact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н.].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40" w:lineRule="auto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732" w:footer="0" w:top="940" w:bottom="280" w:left="1240" w:right="680"/>
          <w:pgSz w:w="11920" w:h="16840"/>
        </w:sectPr>
      </w:pPr>
      <w:rPr/>
    </w:p>
    <w:p>
      <w:pPr>
        <w:spacing w:before="83" w:after="0" w:line="240" w:lineRule="auto"/>
        <w:ind w:left="719" w:right="106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ців.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конф.,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71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иклопеди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7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ревко,</w:t>
      </w:r>
    </w:p>
    <w:p>
      <w:pPr>
        <w:spacing w:before="5" w:after="0" w:line="252" w:lineRule="exact"/>
        <w:ind w:left="71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359.709991pt;margin-top:25.32999pt;width:7.44pt;height:13.56pt;mso-position-horizontal-relative:page;mso-position-vertical-relative:paragraph;z-index:-455" type="#_x0000_t75">
            <v:imagedata r:id="rId67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3" w:after="0" w:line="240" w:lineRule="auto"/>
        <w:ind w:left="17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72.580002pt;margin-top:13.439544pt;width:7.44pt;height:13.56pt;mso-position-horizontal-relative:page;mso-position-vertical-relative:paragraph;z-index:-454" type="#_x0000_t75">
            <v:imagedata r:id="rId6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8" w:after="0" w:line="240" w:lineRule="auto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539.140015pt;margin-top:13.569546pt;width:7.68pt;height:13.56pt;mso-position-horizontal-relative:page;mso-position-vertical-relative:paragraph;z-index:-453" type="#_x0000_t75">
            <v:imagedata r:id="rId6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6" w:after="0" w:line="240" w:lineRule="auto"/>
        <w:ind w:left="17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411.549988pt;margin-top:13.469543pt;width:7.44pt;height:13.56pt;mso-position-horizontal-relative:page;mso-position-vertical-relative:paragraph;z-index:-452" type="#_x0000_t75">
            <v:imagedata r:id="rId7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1" w:lineRule="auto"/>
        <w:ind w:left="71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етько,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етько,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цкий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32с.</w:t>
      </w:r>
    </w:p>
    <w:p>
      <w:pPr>
        <w:spacing w:before="0" w:after="0" w:line="251" w:lineRule="exact"/>
        <w:ind w:left="179" w:right="12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Устатку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40" w:lineRule="auto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7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1" w:after="0" w:line="240" w:lineRule="auto"/>
        <w:ind w:left="71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79" w:right="86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Долу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79" w:right="11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Визна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мисл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7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7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7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харчо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79" w:right="86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Долу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7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приятий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850" w:right="11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</w:p>
    <w:p>
      <w:pPr>
        <w:spacing w:before="1" w:after="0" w:line="240" w:lineRule="auto"/>
        <w:ind w:left="17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щность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7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оснащ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</w:p>
    <w:p>
      <w:pPr>
        <w:spacing w:before="0" w:after="0" w:line="252" w:lineRule="exact"/>
        <w:ind w:left="179" w:right="47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79" w:right="882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uda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7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Food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ure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79" w:right="88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Engin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79" w:right="110" w:firstLine="73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show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produc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</w:p>
    <w:p>
      <w:pPr>
        <w:spacing w:before="5" w:after="0" w:line="252" w:lineRule="exact"/>
        <w:ind w:left="179" w:right="117" w:firstLine="73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oung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79" w:right="568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732" w:footer="0" w:top="980" w:bottom="280" w:left="1240" w:right="68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49.149982pt;width:442.61pt;height:4.54pt;mso-position-horizontal-relative:page;mso-position-vertical-relative:page;z-index:-488" coordorigin="1529,983" coordsize="8852,91">
          <v:group style="position:absolute;left:1560;top:1043;width:8790;height:2" coordorigin="1560,1043" coordsize="8790,2">
            <v:shape style="position:absolute;left:1560;top:1043;width:8790;height:2" coordorigin="1560,1043" coordsize="8790,0" path="m1560,1043l10351,1043e" filled="f" stroked="t" strokeweight="3.1pt" strokecolor="#612322">
              <v:path arrowok="t"/>
            </v:shape>
          </v:group>
          <v:group style="position:absolute;left:1560;top:991;width:8790;height:2" coordorigin="1560,991" coordsize="8790,2">
            <v:shape style="position:absolute;left:1560;top:991;width:8790;height:2" coordorigin="1560,991" coordsize="8790,0" path="m1560,991l10351,991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35.596386pt;width:267.970001pt;height:13.04pt;mso-position-horizontal-relative:page;mso-position-vertical-relative:page;z-index:-48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image" Target="media/image60.png"/><Relationship Id="rId68" Type="http://schemas.openxmlformats.org/officeDocument/2006/relationships/image" Target="media/image61.png"/><Relationship Id="rId69" Type="http://schemas.openxmlformats.org/officeDocument/2006/relationships/image" Target="media/image62.png"/><Relationship Id="rId70" Type="http://schemas.openxmlformats.org/officeDocument/2006/relationships/image" Target="media/image6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2015-01-27T12:15:19Z</dcterms:created>
  <dcterms:modified xsi:type="dcterms:W3CDTF">2015-01-27T12:15:19Z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