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689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378.1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7.1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04.9</w:t>
      </w:r>
    </w:p>
    <w:p>
      <w:pPr>
        <w:spacing w:before="0" w:after="0" w:line="252" w:lineRule="exact"/>
        <w:ind w:left="169" w:right="694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©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ьтаро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714" w:right="696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РІ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39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домо,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одним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пріоритетів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ж</w:t>
      </w:r>
    </w:p>
    <w:p>
      <w:pPr>
        <w:spacing w:before="2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ною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овка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</w:p>
    <w:p>
      <w:pPr>
        <w:spacing w:before="0" w:after="0" w:line="249" w:lineRule="exact"/>
        <w:ind w:left="169" w:right="11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1" w:after="0" w:line="240" w:lineRule="auto"/>
        <w:ind w:left="169" w:right="55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3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пуб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теорет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крема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2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тлено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</w:p>
    <w:p>
      <w:pPr>
        <w:spacing w:before="0" w:after="0" w:line="25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у.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гатьох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</w:p>
    <w:p>
      <w:pPr>
        <w:spacing w:before="1" w:after="0" w:line="239" w:lineRule="auto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Герш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авальну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операт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між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еликі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ності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боти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6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0" w:after="0" w:line="248" w:lineRule="exact"/>
        <w:ind w:left="169" w:right="11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</w:p>
    <w:p>
      <w:pPr>
        <w:spacing w:before="1" w:after="0" w:line="254" w:lineRule="exact"/>
        <w:ind w:left="169" w:right="10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1" w:after="0" w:line="240" w:lineRule="auto"/>
        <w:ind w:left="169" w:right="423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охоплено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406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онден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169" w:right="1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34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орони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станов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</w:t>
      </w:r>
    </w:p>
    <w:p>
      <w:pPr>
        <w:spacing w:before="1" w:after="0" w:line="240" w:lineRule="auto"/>
        <w:ind w:left="169" w:right="257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370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б.</w:t>
      </w:r>
    </w:p>
    <w:p>
      <w:pPr>
        <w:spacing w:line="240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top="1220" w:bottom="280" w:left="1420" w:right="1420"/>
          <w:headerReference w:type="default" r:id="rId7"/>
          <w:type w:val="continuous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10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ачало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метою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кети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рьох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39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маши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освітніх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“Кр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мський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отехні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тарн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</w:p>
    <w:p>
      <w:pPr>
        <w:spacing w:before="1" w:after="0" w:line="254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ндарт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</w:p>
    <w:p>
      <w:pPr>
        <w:spacing w:before="6" w:after="0" w:line="252" w:lineRule="exact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40" w:after="0" w:line="240" w:lineRule="auto"/>
        <w:ind w:right="-20"/>
        <w:jc w:val="righ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,4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/>
        <w:br w:type="column"/>
      </w:r>
      <w:r>
        <w:rPr>
          <w:sz w:val="24"/>
          <w:szCs w:val="24"/>
        </w:rPr>
      </w:r>
    </w:p>
    <w:p>
      <w:pPr>
        <w:spacing w:before="0" w:after="0" w:line="181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9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,2</w:t>
      </w:r>
    </w:p>
    <w:p>
      <w:pPr>
        <w:spacing w:line="181" w:lineRule="exact"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1920" w:h="16840"/>
          <w:pgMar w:top="1220" w:bottom="280" w:left="1420" w:right="1420"/>
          <w:cols w:num="2" w:equalWidth="0">
            <w:col w:w="3224" w:space="2711"/>
            <w:col w:w="3145"/>
          </w:cols>
        </w:sectPr>
      </w:pPr>
      <w:rPr/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40" w:after="0" w:line="181" w:lineRule="exact"/>
        <w:ind w:left="1369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,8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40" w:after="0" w:line="240" w:lineRule="auto"/>
        <w:ind w:left="4539" w:right="4161"/>
        <w:jc w:val="center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,6</w:t>
      </w:r>
    </w:p>
    <w:p>
      <w:pPr>
        <w:spacing w:before="1" w:after="0" w:line="360" w:lineRule="atLeast"/>
        <w:ind w:left="1052" w:right="96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забе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</w:p>
    <w:p>
      <w:pPr>
        <w:spacing w:before="1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2" w:after="0" w:line="240" w:lineRule="auto"/>
        <w:ind w:left="254" w:right="232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99.25pt;margin-top:-213.45047pt;width:402.7pt;height:204.7pt;mso-position-horizontal-relative:page;mso-position-vertical-relative:paragraph;z-index:-309" coordorigin="1985,-4269" coordsize="8054,4094">
            <v:group style="position:absolute;left:1991;top:-4263;width:8042;height:4082" coordorigin="1991,-4263" coordsize="8042,4082">
              <v:shape style="position:absolute;left:1991;top:-4263;width:8042;height:4082" coordorigin="1991,-4263" coordsize="8042,4082" path="m1991,-181l10033,-181,10033,-4263,1991,-4263,1991,-181xe" filled="f" stroked="t" strokeweight=".6pt" strokecolor="#000000">
                <v:path arrowok="t"/>
              </v:shape>
            </v:group>
            <v:group style="position:absolute;left:4152;top:-3478;width:1179;height:844" coordorigin="4152,-3478" coordsize="1179,844">
              <v:shape style="position:absolute;left:4152;top:-3478;width:1179;height:844" coordorigin="4152,-3478" coordsize="1179,844" path="m4152,-3478l4152,-2981,5331,-2634,5331,-3131,4152,-3478e" filled="t" fillcolor="#668080" stroked="f">
                <v:path arrowok="t"/>
                <v:fill/>
              </v:shape>
            </v:group>
            <v:group style="position:absolute;left:4152;top:-3478;width:1179;height:844" coordorigin="4152,-3478" coordsize="1179,844">
              <v:shape style="position:absolute;left:4152;top:-3478;width:1179;height:844" coordorigin="4152,-3478" coordsize="1179,844" path="m5331,-3131l4152,-3478,4152,-2981,5331,-2634,5331,-3131xe" filled="f" stroked="t" strokeweight=".6pt" strokecolor="#000000">
                <v:path arrowok="t"/>
              </v:shape>
            </v:group>
            <v:group style="position:absolute;left:4152;top:-3593;width:1179;height:462" coordorigin="4152,-3593" coordsize="1179,462">
              <v:shape style="position:absolute;left:4152;top:-3593;width:1179;height:462" coordorigin="4152,-3593" coordsize="1179,462" path="m5331,-3593l4996,-3593,4961,-3582,4869,-3582,4811,-3570,4696,-3570,4626,-3558,4603,-3558,4545,-3547,4522,-3547,4464,-3535,4430,-3535,4383,-3524,4360,-3524,4303,-3512,4279,-3512,4233,-3501,4199,-3489,4152,-3478,5331,-3131,5331,-3593e" filled="t" fillcolor="#CCFFFF" stroked="f">
                <v:path arrowok="t"/>
                <v:fill/>
              </v:shape>
            </v:group>
            <v:group style="position:absolute;left:4152;top:-3593;width:1179;height:462" coordorigin="4152,-3593" coordsize="1179,462">
              <v:shape style="position:absolute;left:4152;top:-3593;width:1179;height:462" coordorigin="4152,-3593" coordsize="1179,462" path="m4152,-3478l4199,-3489,4233,-3501,4279,-3512,4303,-3512,4360,-3524,4383,-3524,4430,-3535,4464,-3535,4522,-3547,4545,-3547,4603,-3558,4626,-3558,4696,-3570,4719,-3570,4776,-3570,4811,-3570,4869,-3582,4904,-3582,4961,-3582,4996,-3593,5054,-3593,5331,-3593,5331,-3131,4152,-3478xe" filled="f" stroked="t" strokeweight=".6pt" strokecolor="#000000">
                <v:path arrowok="t"/>
              </v:shape>
            </v:group>
            <v:group style="position:absolute;left:7585;top:-3073;width:70;height:601" coordorigin="7585,-3073" coordsize="70,601">
              <v:shape style="position:absolute;left:7585;top:-3073;width:70;height:601" coordorigin="7585,-3073" coordsize="70,601" path="m7655,-3073l7643,-3050,7643,-3038,7631,-3027,7620,-3015,7608,-2992,7585,-2969,7585,-2472,7608,-2495,7620,-2519,7643,-2542,7643,-2553,7655,-2576,7655,-3073e" filled="t" fillcolor="#4D4D80" stroked="f">
                <v:path arrowok="t"/>
                <v:fill/>
              </v:shape>
            </v:group>
            <v:group style="position:absolute;left:7585;top:-3096;width:70;height:624" coordorigin="7585,-3096" coordsize="70,624">
              <v:shape style="position:absolute;left:7585;top:-3096;width:70;height:624" coordorigin="7585,-3096" coordsize="70,624" path="m7655,-3096l7655,-3073,7643,-3050,7643,-3038,7631,-3027,7620,-3015,7608,-2992,7585,-2969,7585,-2472,7608,-2495,7620,-2519,7631,-2530,7643,-2542,7643,-2553,7655,-2576,7655,-2599,7655,-3096xe" filled="f" stroked="t" strokeweight=".6pt" strokecolor="#000000">
                <v:path arrowok="t"/>
              </v:shape>
            </v:group>
            <v:group style="position:absolute;left:5851;top:-3096;width:1734;height:612" coordorigin="5851,-3096" coordsize="1734,612">
              <v:shape style="position:absolute;left:5851;top:-3096;width:1734;height:612" coordorigin="5851,-3096" coordsize="1734,612" path="m5851,-3096l5851,-2599,7585,-2484,7585,-2981,5851,-3096e" filled="t" fillcolor="#4D4D80" stroked="f">
                <v:path arrowok="t"/>
                <v:fill/>
              </v:shape>
            </v:group>
            <v:group style="position:absolute;left:5851;top:-3096;width:1734;height:612" coordorigin="5851,-3096" coordsize="1734,612">
              <v:shape style="position:absolute;left:5851;top:-3096;width:1734;height:612" coordorigin="5851,-3096" coordsize="1734,612" path="m5851,-3096l7585,-2981,7585,-2484,5851,-2599,5851,-3096xe" filled="f" stroked="t" strokeweight=".6pt" strokecolor="#000000">
                <v:path arrowok="t"/>
              </v:shape>
            </v:group>
            <v:group style="position:absolute;left:5851;top:-3558;width:1804;height:589" coordorigin="5851,-3558" coordsize="1804,589">
              <v:shape style="position:absolute;left:5851;top:-3558;width:1804;height:589" coordorigin="5851,-3558" coordsize="1804,589" path="m6164,-3558l5851,-3558,5851,-3096,7585,-2969,7608,-2992,7620,-3015,7631,-3027,7643,-3038,7643,-3050,7655,-3073,7655,-3119,7643,-3131,7643,-3154,7631,-3154,7620,-3177,7608,-3189,7608,-3200,7585,-3212,7574,-3235,7562,-3235,7539,-3258,7516,-3270,7504,-3281,7481,-3293,7458,-3304,7447,-3316,7412,-3327,7377,-3339,7366,-3350,7331,-3362,7285,-3374,7273,-3385,7227,-3397,7192,-3408,7169,-3408,7123,-3420,7077,-3431,7054,-3443,7007,-3454,6961,-3466,6938,-3466,6880,-3478,6834,-3489,6811,-3489,6753,-3501,6695,-3512,6614,-3512,6557,-3524,6533,-3524,6464,-3535,6383,-3535,6314,-3547,6233,-3547,6164,-3558e" filled="t" fillcolor="#9999FF" stroked="f">
                <v:path arrowok="t"/>
                <v:fill/>
              </v:shape>
            </v:group>
            <v:group style="position:absolute;left:5851;top:-3558;width:1804;height:589" coordorigin="5851,-3558" coordsize="1804,589">
              <v:shape style="position:absolute;left:5851;top:-3558;width:1804;height:589" coordorigin="5851,-3558" coordsize="1804,589" path="m5851,-3558l5851,-3558,6164,-3558,6233,-3547,6256,-3547,6314,-3547,6383,-3535,6406,-3535,6464,-3535,6533,-3524,6557,-3524,6614,-3512,6672,-3512,6695,-3512,6753,-3501,6811,-3489,6834,-3489,6880,-3478,6938,-3466,6961,-3466,7007,-3454,7054,-3443,7077,-3431,7123,-3420,7169,-3408,7192,-3408,7227,-3397,7273,-3385,7285,-3374,7331,-3362,7366,-3350,7377,-3339,7412,-3327,7447,-3316,7458,-3304,7481,-3293,7504,-3281,7516,-3270,7539,-3258,7562,-3235,7574,-3235,7585,-3212,7608,-3200,7608,-3189,7620,-3177,7631,-3154,7643,-3154,7643,-3131,7655,-3119,7655,-3108,7655,-3096,7655,-3073,7643,-3050,7643,-3038,7631,-3027,7620,-3015,7608,-2992,7585,-2969,5851,-3096,5851,-3558xe" filled="f" stroked="t" strokeweight=".6pt" strokecolor="#000000">
                <v:path arrowok="t"/>
              </v:shape>
            </v:group>
            <v:group style="position:absolute;left:3251;top:-2992;width:416;height:751" coordorigin="3251,-2992" coordsize="416,751">
              <v:shape style="position:absolute;left:3251;top:-2992;width:416;height:751" coordorigin="3251,-2992" coordsize="416,751" path="m3251,-2992l3251,-2495,3262,-2484,3262,-2472,3274,-2461,3285,-2438,3297,-2438,3308,-2415,3332,-2403,3332,-2391,3355,-2380,3378,-2368,3389,-2357,3413,-2345,3447,-2322,3459,-2322,3493,-2299,3517,-2287,3540,-2287,3574,-2276,3609,-2253,3632,-2253,3667,-2241,3667,-2738,3632,-2750,3609,-2750,3574,-2773,3540,-2784,3517,-2784,3493,-2796,3459,-2819,3447,-2819,3413,-2842,3389,-2854,3378,-2865,3355,-2877,3332,-2888,3332,-2900,3308,-2911,3297,-2935,3285,-2935,3274,-2958,3262,-2969,3262,-2981,3251,-2992e" filled="t" fillcolor="#808066" stroked="f">
                <v:path arrowok="t"/>
                <v:fill/>
              </v:shape>
            </v:group>
            <v:group style="position:absolute;left:3251;top:-3038;width:416;height:797" coordorigin="3251,-3038" coordsize="416,797">
              <v:shape style="position:absolute;left:3251;top:-3038;width:416;height:797" coordorigin="3251,-3038" coordsize="416,797" path="m3667,-2738l3632,-2750,3609,-2750,3574,-2773,3540,-2784,3517,-2784,3493,-2796,3459,-2819,3447,-2819,3413,-2842,3389,-2854,3378,-2865,3355,-2877,3332,-2888,3332,-2900,3308,-2911,3297,-2935,3285,-2935,3274,-2958,3262,-2969,3262,-2981,3251,-2992,3251,-3015,3251,-3038,3251,-2542,3251,-2519,3251,-2495,3262,-2484,3262,-2472,3274,-2461,3285,-2438,3297,-2438,3308,-2415,3332,-2403,3332,-2391,3355,-2380,3378,-2368,3389,-2357,3413,-2345,3447,-2322,3459,-2322,3493,-2299,3517,-2287,3540,-2287,3574,-2276,3609,-2253,3632,-2253,3667,-2241,3667,-2738xe" filled="f" stroked="t" strokeweight=".6pt" strokecolor="#000000">
                <v:path arrowok="t"/>
              </v:shape>
            </v:group>
            <v:group style="position:absolute;left:3667;top:-3038;width:1375;height:797" coordorigin="3667,-3038" coordsize="1375,797">
              <v:shape style="position:absolute;left:3667;top:-3038;width:1375;height:797" coordorigin="3667,-3038" coordsize="1375,797" path="m5042,-3038l3667,-2738,3667,-2241,5042,-2542,5042,-3038e" filled="t" fillcolor="#808066" stroked="f">
                <v:path arrowok="t"/>
                <v:fill/>
              </v:shape>
            </v:group>
            <v:group style="position:absolute;left:3667;top:-3038;width:1375;height:797" coordorigin="3667,-3038" coordsize="1375,797">
              <v:shape style="position:absolute;left:3667;top:-3038;width:1375;height:797" coordorigin="3667,-3038" coordsize="1375,797" path="m5042,-3038l3667,-2738,3667,-2241,5042,-2542,5042,-3038xe" filled="f" stroked="t" strokeweight=".6pt" strokecolor="#000000">
                <v:path arrowok="t"/>
              </v:shape>
            </v:group>
            <v:group style="position:absolute;left:3251;top:-3385;width:1791;height:647" coordorigin="3251,-3385" coordsize="1791,647">
              <v:shape style="position:absolute;left:3251;top:-3385;width:1791;height:647" coordorigin="3251,-3385" coordsize="1791,647" path="m3863,-3385l3817,-3374,3794,-3374,3748,-3362,3713,-3350,3690,-3339,3644,-3327,3609,-3316,3586,-3316,3551,-3293,3540,-3293,3505,-3281,3470,-3258,3459,-3258,3424,-3246,3401,-3223,3389,-3223,3366,-3200,3343,-3189,3332,-3177,3320,-3166,3297,-3154,3297,-3142,3285,-3119,3262,-3096,3262,-3085,3251,-3073,3251,-2992,3262,-2981,3274,-2958,3285,-2935,3297,-2923,3308,-2911,3332,-2900,3343,-2888,3355,-2877,3378,-2865,3401,-2842,3413,-2842,3447,-2819,3459,-2819,3493,-2796,3517,-2784,3540,-2784,3574,-2773,3609,-2750,3632,-2750,3667,-2738,5042,-3038,3863,-3385e" filled="t" fillcolor="#FFFFCC" stroked="f">
                <v:path arrowok="t"/>
                <v:fill/>
              </v:shape>
            </v:group>
            <v:group style="position:absolute;left:3251;top:-3385;width:1791;height:647" coordorigin="3251,-3385" coordsize="1791,647">
              <v:shape style="position:absolute;left:3251;top:-3385;width:1791;height:647" coordorigin="3251,-3385" coordsize="1791,647" path="m3667,-2738l3632,-2750,3609,-2750,3574,-2773,3540,-2784,3517,-2784,3493,-2796,3459,-2819,3447,-2819,3413,-2842,3401,-2842,3378,-2865,3355,-2877,3343,-2888,3332,-2900,3308,-2911,3297,-2923,3285,-2935,3274,-2958,3262,-2981,3251,-2992,3251,-3004,3251,-3015,3251,-3038,3251,-3062,3251,-3073,3262,-3085,3262,-3096,3274,-3108,3285,-3119,3297,-3142,3297,-3154,3320,-3166,3332,-3177,3343,-3189,3366,-3200,3389,-3223,3401,-3223,3424,-3246,3459,-3258,3470,-3258,3505,-3281,3540,-3293,3551,-3293,3586,-3316,3609,-3316,3644,-3327,3690,-3339,3713,-3350,3748,-3362,3794,-3374,3817,-3374,3863,-3385,5042,-3038,3667,-2738xe" filled="f" stroked="t" strokeweight=".6pt" strokecolor="#000000">
                <v:path arrowok="t"/>
              </v:shape>
            </v:group>
            <v:group style="position:absolute;left:4222;top:-2784;width:3109;height:843" coordorigin="4222,-2784" coordsize="3109,843">
              <v:shape style="position:absolute;left:4222;top:-2784;width:3109;height:843" coordorigin="4222,-2784" coordsize="3109,843" path="m5817,-1952l5378,-1952,5447,-1941,5759,-1941,5817,-1952e" filled="t" fillcolor="#4D1A33" stroked="f">
                <v:path arrowok="t"/>
                <v:fill/>
              </v:shape>
              <v:shape style="position:absolute;left:4222;top:-2784;width:3109;height:843" coordorigin="4222,-2784" coordsize="3109,843" path="m6059,-1964l5135,-1964,5193,-1952,6002,-1952,6059,-1964e" filled="t" fillcolor="#4D1A33" stroked="f">
                <v:path arrowok="t"/>
                <v:fill/>
              </v:shape>
              <v:shape style="position:absolute;left:4222;top:-2784;width:3109;height:843" coordorigin="4222,-2784" coordsize="3109,843" path="m6210,-1976l4985,-1976,5042,-1964,6152,-1964,6210,-1976e" filled="t" fillcolor="#4D1A33" stroked="f">
                <v:path arrowok="t"/>
                <v:fill/>
              </v:shape>
              <v:shape style="position:absolute;left:4222;top:-2784;width:3109;height:843" coordorigin="4222,-2784" coordsize="3109,843" path="m6418,-1999l4788,-1999,4846,-1987,4892,-1976,6302,-1976,6360,-1987,6418,-1999e" filled="t" fillcolor="#4D1A33" stroked="f">
                <v:path arrowok="t"/>
                <v:fill/>
              </v:shape>
              <v:shape style="position:absolute;left:4222;top:-2784;width:3109;height:843" coordorigin="4222,-2784" coordsize="3109,843" path="m6499,-2010l4696,-2010,4753,-1999,6441,-1999,6499,-2010e" filled="t" fillcolor="#4D1A33" stroked="f">
                <v:path arrowok="t"/>
                <v:fill/>
              </v:shape>
              <v:shape style="position:absolute;left:4222;top:-2784;width:3109;height:843" coordorigin="4222,-2784" coordsize="3109,843" path="m6626,-2033l4568,-2033,4626,-2022,4649,-2010,6557,-2010,6580,-2022,6626,-2033e" filled="t" fillcolor="#4D1A33" stroked="f">
                <v:path arrowok="t"/>
                <v:fill/>
              </v:shape>
              <v:shape style="position:absolute;left:4222;top:-2784;width:3109;height:843" coordorigin="4222,-2784" coordsize="3109,843" path="m6799,-2068l4395,-2068,4441,-2056,4499,-2045,4522,-2033,6684,-2033,6707,-2045,6753,-2056,6799,-2068e" filled="t" fillcolor="#4D1A33" stroked="f">
                <v:path arrowok="t"/>
                <v:fill/>
              </v:shape>
              <v:shape style="position:absolute;left:4222;top:-2784;width:3109;height:843" coordorigin="4222,-2784" coordsize="3109,843" path="m4222,-2611l4222,-2114,4268,-2103,4291,-2091,4326,-2080,4372,-2068,6822,-2068,6869,-2080,6915,-2091,6938,-2103,6973,-2114,7019,-2126,7030,-2126,7077,-2149,7111,-2160,7123,-2160,7158,-2172,7192,-2195,7204,-2195,7227,-2218,7250,-2230,7262,-2241,7285,-2253,7308,-2264,7319,-2276,7331,-2287,7331,-2438,5447,-2438,5378,-2449,5193,-2449,5135,-2461,5042,-2461,4985,-2472,4892,-2472,4846,-2484,4788,-2495,4753,-2495,4696,-2507,4649,-2507,4626,-2519,4568,-2530,4522,-2530,4499,-2542,4441,-2553,4395,-2565,4372,-2565,4326,-2576,4291,-2588,4268,-2599,4222,-2611e" filled="t" fillcolor="#4D1A33" stroked="f">
                <v:path arrowok="t"/>
                <v:fill/>
              </v:shape>
              <v:shape style="position:absolute;left:4222;top:-2784;width:3109;height:843" coordorigin="4222,-2784" coordsize="3109,843" path="m7331,-2784l7319,-2773,7308,-2761,7285,-2750,7262,-2738,7250,-2727,7227,-2715,7204,-2692,7192,-2692,7158,-2669,7123,-2657,7111,-2657,7077,-2646,7030,-2623,7019,-2623,6973,-2611,6938,-2599,6915,-2588,6869,-2576,6822,-2565,6799,-2565,6753,-2553,6707,-2542,6684,-2530,6626,-2530,6580,-2519,6557,-2507,6499,-2507,6441,-2495,6418,-2495,6360,-2484,6302,-2472,6210,-2472,6152,-2461,6059,-2461,6002,-2449,5817,-2449,5759,-2438,7331,-2438,7331,-2784e" filled="t" fillcolor="#4D1A33" stroked="f">
                <v:path arrowok="t"/>
                <v:fill/>
              </v:shape>
            </v:group>
            <v:group style="position:absolute;left:4222;top:-2784;width:3109;height:843" coordorigin="4222,-2784" coordsize="3109,843">
              <v:shape style="position:absolute;left:4222;top:-2784;width:3109;height:843" coordorigin="4222,-2784" coordsize="3109,843" path="m7331,-2784l7319,-2773,7308,-2761,7285,-2750,7262,-2738,7250,-2727,7227,-2715,7204,-2692,7192,-2692,7158,-2669,7123,-2657,7111,-2657,7077,-2646,7030,-2623,7019,-2623,6973,-2611,6938,-2599,6915,-2588,6869,-2576,6822,-2565,6799,-2565,6753,-2553,6707,-2542,6684,-2530,6626,-2530,6580,-2519,6557,-2507,6499,-2507,6441,-2495,6418,-2495,6360,-2484,6302,-2472,6279,-2472,6210,-2472,6152,-2461,6129,-2461,6059,-2461,6002,-2449,5979,-2449,5909,-2449,5851,-2449,5817,-2449,5759,-2438,5447,-2438,5378,-2449,5354,-2449,5285,-2449,5227,-2449,5193,-2449,5135,-2461,5077,-2461,5042,-2461,4985,-2472,4927,-2472,4892,-2472,4846,-2484,4788,-2495,4753,-2495,4696,-2507,4649,-2507,4626,-2519,4568,-2530,4522,-2530,4499,-2542,4441,-2553,4395,-2565,4372,-2565,4326,-2576,4291,-2588,4268,-2599,4222,-2611,4222,-2114,4268,-2103,4291,-2091,4326,-2080,4372,-2068,4395,-2068,4441,-2056,4499,-2045,4522,-2033,4568,-2033,4626,-2022,4649,-2010,4696,-2010,4753,-1999,4788,-1999,4846,-1987,4892,-1976,4927,-1976,4985,-1976,5042,-1964,5077,-1964,5135,-1964,5193,-1952,5227,-1952,5285,-1952,5354,-1952,5378,-1952,5447,-1941,5759,-1941,5817,-1952,5851,-1952,5909,-1952,5979,-1952,6002,-1952,6059,-1964,6129,-1964,6152,-1964,6210,-1976,6279,-1976,6302,-1976,6360,-1987,6418,-1999,6441,-1999,6499,-2010,6557,-2010,6580,-2022,6626,-2033,6684,-2033,6707,-2045,6753,-2056,6799,-2068,6822,-2068,6869,-2080,6915,-2091,6938,-2103,6973,-2114,7019,-2126,7030,-2126,7077,-2149,7111,-2160,7123,-2160,7158,-2172,7192,-2195,7204,-2195,7227,-2218,7250,-2230,7262,-2241,7285,-2253,7308,-2264,7319,-2276,7331,-2287,7331,-2784xe" filled="f" stroked="t" strokeweight=".6pt" strokecolor="#000000">
                <v:path arrowok="t"/>
              </v:shape>
            </v:group>
            <v:group style="position:absolute;left:4222;top:-2911;width:1595;height:473" coordorigin="4222,-2911" coordsize="1595,473">
              <v:shape style="position:absolute;left:4222;top:-2911;width:1595;height:473" coordorigin="4222,-2911" coordsize="1595,473" path="m5817,-2449l5378,-2449,5447,-2438,5759,-2438,5817,-2449e" filled="t" fillcolor="#993366" stroked="f">
                <v:path arrowok="t"/>
                <v:fill/>
              </v:shape>
              <v:shape style="position:absolute;left:4222;top:-2911;width:1595;height:473" coordorigin="4222,-2911" coordsize="1595,473" path="m6059,-2461l5135,-2461,5193,-2449,6002,-2449,6059,-2461e" filled="t" fillcolor="#993366" stroked="f">
                <v:path arrowok="t"/>
                <v:fill/>
              </v:shape>
              <v:shape style="position:absolute;left:4222;top:-2911;width:1595;height:473" coordorigin="4222,-2911" coordsize="1595,473" path="m6210,-2472l4985,-2472,5042,-2461,6152,-2461,6210,-2472e" filled="t" fillcolor="#993366" stroked="f">
                <v:path arrowok="t"/>
                <v:fill/>
              </v:shape>
              <v:shape style="position:absolute;left:4222;top:-2911;width:1595;height:473" coordorigin="4222,-2911" coordsize="1595,473" path="m6418,-2495l4788,-2495,4846,-2484,4892,-2472,6302,-2472,6360,-2484,6418,-2495e" filled="t" fillcolor="#993366" stroked="f">
                <v:path arrowok="t"/>
                <v:fill/>
              </v:shape>
              <v:shape style="position:absolute;left:4222;top:-2911;width:1595;height:473" coordorigin="4222,-2911" coordsize="1595,473" path="m6499,-2507l4696,-2507,4753,-2495,6441,-2495,6499,-2507e" filled="t" fillcolor="#993366" stroked="f">
                <v:path arrowok="t"/>
                <v:fill/>
              </v:shape>
              <v:shape style="position:absolute;left:4222;top:-2911;width:1595;height:473" coordorigin="4222,-2911" coordsize="1595,473" path="m6626,-2530l4568,-2530,4626,-2519,4649,-2507,6557,-2507,6580,-2519,6626,-2530e" filled="t" fillcolor="#993366" stroked="f">
                <v:path arrowok="t"/>
                <v:fill/>
              </v:shape>
              <v:shape style="position:absolute;left:4222;top:-2911;width:1595;height:473" coordorigin="4222,-2911" coordsize="1595,473" path="m6799,-2565l4395,-2565,4441,-2553,4499,-2542,4522,-2530,6684,-2530,6707,-2542,6753,-2553,6799,-2565e" filled="t" fillcolor="#993366" stroked="f">
                <v:path arrowok="t"/>
                <v:fill/>
              </v:shape>
              <v:shape style="position:absolute;left:4222;top:-2911;width:1595;height:473" coordorigin="4222,-2911" coordsize="1595,473" path="m5597,-2911l4222,-2611,4268,-2599,4291,-2588,4326,-2576,4372,-2565,6822,-2565,6869,-2576,6915,-2588,6938,-2599,6973,-2611,7019,-2623,7030,-2623,7077,-2646,7111,-2657,7123,-2657,7158,-2669,7192,-2692,7204,-2692,7227,-2715,7250,-2727,7262,-2738,7285,-2750,7308,-2761,7319,-2773,7331,-2784,5597,-2911e" filled="t" fillcolor="#993366" stroked="f">
                <v:path arrowok="t"/>
                <v:fill/>
              </v:shape>
            </v:group>
            <v:group style="position:absolute;left:4222;top:-2911;width:3109;height:473" coordorigin="4222,-2911" coordsize="3109,473">
              <v:shape style="position:absolute;left:4222;top:-2911;width:3109;height:473" coordorigin="4222,-2911" coordsize="3109,473" path="m7331,-2784l7319,-2773,7308,-2761,7285,-2750,7262,-2738,7250,-2727,7227,-2715,7204,-2692,7192,-2692,7158,-2669,7123,-2657,7111,-2657,7077,-2646,7030,-2623,7019,-2623,6973,-2611,6938,-2599,6915,-2588,6869,-2576,6822,-2565,6799,-2565,6753,-2553,6707,-2542,6684,-2530,6626,-2530,6580,-2519,6557,-2507,6499,-2507,6441,-2495,6418,-2495,6360,-2484,6302,-2472,6279,-2472,6210,-2472,6152,-2461,6129,-2461,6059,-2461,6002,-2449,5979,-2449,5909,-2449,5851,-2449,5817,-2449,5759,-2438,5447,-2438,5378,-2449,5354,-2449,5285,-2449,5227,-2449,5193,-2449,5135,-2461,5077,-2461,5042,-2461,4985,-2472,4927,-2472,4892,-2472,4846,-2484,4788,-2495,4753,-2495,4696,-2507,4649,-2507,4626,-2519,4568,-2530,4522,-2530,4499,-2542,4441,-2553,4395,-2565,4372,-2565,4326,-2576,4291,-2588,4268,-2599,4222,-2611,5597,-2911,7331,-2784xe" filled="f" stroked="t" strokeweight=".6pt" strokecolor="#000000">
                <v:path arrowok="t"/>
              </v:shape>
            </v:group>
            <v:group style="position:absolute;left:2113;top:-1621;width:180;height:180" coordorigin="2113,-1621" coordsize="180,180">
              <v:shape style="position:absolute;left:2113;top:-1621;width:180;height:180" coordorigin="2113,-1621" coordsize="180,180" path="m2113,-1441l2293,-1441,2293,-1621,2113,-1621,2113,-1441e" filled="t" fillcolor="#9999FF" stroked="f">
                <v:path arrowok="t"/>
                <v:fill/>
              </v:shape>
            </v:group>
            <v:group style="position:absolute;left:2113;top:-1621;width:180;height:180" coordorigin="2113,-1621" coordsize="180,180">
              <v:shape style="position:absolute;left:2113;top:-1621;width:180;height:180" coordorigin="2113,-1621" coordsize="180,180" path="m2113,-1441l2293,-1441,2293,-1621,2113,-1621,2113,-1441xe" filled="f" stroked="t" strokeweight=".6pt" strokecolor="#000000">
                <v:path arrowok="t"/>
              </v:shape>
            </v:group>
            <v:group style="position:absolute;left:2113;top:-1261;width:180;height:180" coordorigin="2113,-1261" coordsize="180,180">
              <v:shape style="position:absolute;left:2113;top:-1261;width:180;height:180" coordorigin="2113,-1261" coordsize="180,180" path="m2113,-1081l2293,-1081,2293,-1261,2113,-1261,2113,-1081e" filled="t" fillcolor="#993366" stroked="f">
                <v:path arrowok="t"/>
                <v:fill/>
              </v:shape>
            </v:group>
            <v:group style="position:absolute;left:2113;top:-1261;width:180;height:180" coordorigin="2113,-1261" coordsize="180,180">
              <v:shape style="position:absolute;left:2113;top:-1261;width:180;height:180" coordorigin="2113,-1261" coordsize="180,180" path="m2113,-1081l2293,-1081,2293,-1261,2113,-1261,2113,-1081xe" filled="f" stroked="t" strokeweight=".6pt" strokecolor="#000000">
                <v:path arrowok="t"/>
              </v:shape>
            </v:group>
            <v:group style="position:absolute;left:2113;top:-901;width:180;height:180" coordorigin="2113,-901" coordsize="180,180">
              <v:shape style="position:absolute;left:2113;top:-901;width:180;height:180" coordorigin="2113,-901" coordsize="180,180" path="m2113,-721l2293,-721,2293,-901,2113,-901,2113,-721e" filled="t" fillcolor="#FFFFCC" stroked="f">
                <v:path arrowok="t"/>
                <v:fill/>
              </v:shape>
            </v:group>
            <v:group style="position:absolute;left:2113;top:-901;width:180;height:180" coordorigin="2113,-901" coordsize="180,180">
              <v:shape style="position:absolute;left:2113;top:-901;width:180;height:180" coordorigin="2113,-901" coordsize="180,180" path="m2113,-721l2293,-721,2293,-901,2113,-901,2113,-721xe" filled="f" stroked="t" strokeweight=".6pt" strokecolor="#000000">
                <v:path arrowok="t"/>
              </v:shape>
            </v:group>
            <v:group style="position:absolute;left:2113;top:-541;width:180;height:180" coordorigin="2113,-541" coordsize="180,180">
              <v:shape style="position:absolute;left:2113;top:-541;width:180;height:180" coordorigin="2113,-541" coordsize="180,180" path="m2113,-361l2293,-361,2293,-541,2113,-541,2113,-361e" filled="t" fillcolor="#CCFFFF" stroked="f">
                <v:path arrowok="t"/>
                <v:fill/>
              </v:shape>
            </v:group>
            <v:group style="position:absolute;left:2113;top:-541;width:180;height:180" coordorigin="2113,-541" coordsize="180,180">
              <v:shape style="position:absolute;left:2113;top:-541;width:180;height:180" coordorigin="2113,-541" coordsize="180,180" path="m2113,-361l2293,-361,2293,-541,2113,-541,2113,-361xe" filled="f" stroked="t" strokeweight=".6pt" strokecolor="#000000">
                <v:path arrowok="t"/>
              </v:shape>
            </v:group>
            <v:group style="position:absolute;left:1991;top:-4263;width:8042;height:4082" coordorigin="1991,-4263" coordsize="8042,4082">
              <v:shape style="position:absolute;left:1991;top:-4263;width:8042;height:4082" coordorigin="1991,-4263" coordsize="8042,4082" path="m1991,-181l10033,-181,10033,-4263,1991,-4263,1991,-181xe" filled="f" stroked="t" strokeweight=".6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2" w:after="0" w:line="252" w:lineRule="exact"/>
        <w:ind w:left="169" w:right="105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альне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казало,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29,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4" w:lineRule="exact"/>
        <w:ind w:left="169" w:right="105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34,6%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користа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49" w:lineRule="exact"/>
        <w:ind w:left="133" w:right="113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</w:p>
    <w:p>
      <w:pPr>
        <w:spacing w:before="1" w:after="0" w:line="254" w:lineRule="exact"/>
        <w:ind w:left="150" w:right="124"/>
        <w:jc w:val="center"/>
        <w:tabs>
          <w:tab w:pos="1740" w:val="left"/>
          <w:tab w:pos="3300" w:val="left"/>
          <w:tab w:pos="4500" w:val="left"/>
          <w:tab w:pos="5340" w:val="left"/>
          <w:tab w:pos="762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24,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0" w:after="0" w:line="249" w:lineRule="exact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5" w:after="0" w:line="252" w:lineRule="exact"/>
        <w:ind w:left="169" w:right="110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11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4%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має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ктом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before="5" w:after="0" w:line="252" w:lineRule="exact"/>
        <w:ind w:left="150" w:right="123" w:firstLine="-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серед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асть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тру</w:t>
      </w:r>
    </w:p>
    <w:p>
      <w:pPr>
        <w:spacing w:line="252" w:lineRule="exact" w:after="0"/>
        <w:jc w:val="center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“Кр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мський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ертн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тр”,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“Кр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т”,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ент”,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Бромно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“Кр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о”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ополь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хисту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копс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страх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неща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рополь,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польс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Красно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райо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освіти.</w:t>
      </w:r>
    </w:p>
    <w:p>
      <w:pPr>
        <w:spacing w:before="1" w:after="0" w:line="239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line="200" w:lineRule="exact" w:after="0"/>
        <w:jc w:val="left"/>
        <w:rPr>
          <w:sz w:val="20"/>
          <w:szCs w:val="20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40" w:after="0" w:line="240" w:lineRule="auto"/>
        <w:ind w:right="-20"/>
        <w:jc w:val="righ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1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4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,1</w:t>
      </w:r>
    </w:p>
    <w:p>
      <w:pPr>
        <w:spacing w:before="7" w:after="0" w:line="110" w:lineRule="exact"/>
        <w:jc w:val="left"/>
        <w:rPr>
          <w:sz w:val="11"/>
          <w:szCs w:val="11"/>
        </w:rPr>
      </w:pPr>
      <w:rPr/>
      <w:r>
        <w:rPr/>
        <w:br w:type="column"/>
      </w:r>
      <w:r>
        <w:rPr>
          <w:sz w:val="11"/>
          <w:szCs w:val="11"/>
        </w:rPr>
      </w:r>
    </w:p>
    <w:p>
      <w:pPr>
        <w:spacing w:before="0" w:after="0" w:line="181" w:lineRule="exact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,4</w:t>
      </w:r>
    </w:p>
    <w:p>
      <w:pPr>
        <w:spacing w:line="181" w:lineRule="exact" w:after="0"/>
        <w:jc w:val="left"/>
        <w:rPr>
          <w:rFonts w:ascii="Times New Roman" w:hAnsi="Times New Roman" w:cs="Times New Roman" w:eastAsia="Times New Roman"/>
          <w:sz w:val="16"/>
          <w:szCs w:val="16"/>
        </w:rPr>
        <w:sectPr>
          <w:type w:val="continuous"/>
          <w:pgSz w:w="11920" w:h="16840"/>
          <w:pgMar w:top="1220" w:bottom="280" w:left="1420" w:right="1420"/>
          <w:cols w:num="2" w:equalWidth="0">
            <w:col w:w="3260" w:space="2829"/>
            <w:col w:w="2991"/>
          </w:cols>
        </w:sectPr>
      </w:pPr>
      <w:rPr/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0" w:after="0" w:line="181" w:lineRule="exact"/>
        <w:ind w:left="1523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2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7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,9</w:t>
      </w:r>
    </w:p>
    <w:p>
      <w:pPr>
        <w:spacing w:before="18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40" w:after="0" w:line="240" w:lineRule="auto"/>
        <w:ind w:left="5899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3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100"/>
        </w:rPr>
        <w:t>5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,6</w:t>
      </w:r>
    </w:p>
    <w:p>
      <w:pPr>
        <w:spacing w:before="0" w:after="0" w:line="246" w:lineRule="exact"/>
        <w:ind w:left="1052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забе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</w:p>
    <w:p>
      <w:pPr>
        <w:spacing w:before="0" w:after="0" w:line="360" w:lineRule="atLeast"/>
        <w:ind w:left="1021" w:right="967" w:firstLine="3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Удос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оналення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ріве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</w:p>
    <w:p>
      <w:pPr>
        <w:spacing w:before="1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2" w:after="0" w:line="240" w:lineRule="auto"/>
        <w:ind w:left="429" w:right="406" w:firstLine="-1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/>
        <w:pict>
          <v:group style="position:absolute;margin-left:99.474998pt;margin-top:-213.115479pt;width:402.5pt;height:204.45pt;mso-position-horizontal-relative:page;mso-position-vertical-relative:paragraph;z-index:-308" coordorigin="1989,-4262" coordsize="8050,4089">
            <v:shape style="position:absolute;left:3386;top:-3525;width:4737;height:1807" type="#_x0000_t75">
              <v:imagedata r:id="rId8" o:title=""/>
            </v:shape>
            <v:group style="position:absolute;left:1996;top:-4256;width:8037;height:4076" coordorigin="1996,-4256" coordsize="8037,4076">
              <v:shape style="position:absolute;left:1996;top:-4256;width:8037;height:4076" coordorigin="1996,-4256" coordsize="8037,4076" path="m1996,-180l10033,-180,10033,-4256,1996,-4256,1996,-180xe" filled="f" stroked="t" strokeweight=".65pt" strokecolor="#000000">
                <v:path arrowok="t"/>
              </v:shape>
            </v:group>
            <v:group style="position:absolute;left:2113;top:-1620;width:180;height:180" coordorigin="2113,-1620" coordsize="180,180">
              <v:shape style="position:absolute;left:2113;top:-1620;width:180;height:180" coordorigin="2113,-1620" coordsize="180,180" path="m2113,-1440l2293,-1440,2293,-1620,2113,-1620,2113,-1440e" filled="t" fillcolor="#9999FF" stroked="f">
                <v:path arrowok="t"/>
                <v:fill/>
              </v:shape>
            </v:group>
            <v:group style="position:absolute;left:2113;top:-1620;width:180;height:180" coordorigin="2113,-1620" coordsize="180,180">
              <v:shape style="position:absolute;left:2113;top:-1620;width:180;height:180" coordorigin="2113,-1620" coordsize="180,180" path="m2113,-1440l2293,-1440,2293,-1620,2113,-1620,2113,-1440xe" filled="f" stroked="t" strokeweight=".6pt" strokecolor="#000000">
                <v:path arrowok="t"/>
              </v:shape>
            </v:group>
            <v:group style="position:absolute;left:2113;top:-1260;width:180;height:180" coordorigin="2113,-1260" coordsize="180,180">
              <v:shape style="position:absolute;left:2113;top:-1260;width:180;height:180" coordorigin="2113,-1260" coordsize="180,180" path="m2113,-1080l2293,-1080,2293,-1260,2113,-1260,2113,-1080e" filled="t" fillcolor="#993366" stroked="f">
                <v:path arrowok="t"/>
                <v:fill/>
              </v:shape>
            </v:group>
            <v:group style="position:absolute;left:2113;top:-1260;width:180;height:180" coordorigin="2113,-1260" coordsize="180,180">
              <v:shape style="position:absolute;left:2113;top:-1260;width:180;height:180" coordorigin="2113,-1260" coordsize="180,180" path="m2113,-1080l2293,-1080,2293,-1260,2113,-1260,2113,-1080xe" filled="f" stroked="t" strokeweight=".6pt" strokecolor="#000000">
                <v:path arrowok="t"/>
              </v:shape>
            </v:group>
            <v:group style="position:absolute;left:2113;top:-900;width:180;height:180" coordorigin="2113,-900" coordsize="180,180">
              <v:shape style="position:absolute;left:2113;top:-900;width:180;height:180" coordorigin="2113,-900" coordsize="180,180" path="m2113,-720l2293,-720,2293,-900,2113,-900,2113,-720e" filled="t" fillcolor="#FFFFCC" stroked="f">
                <v:path arrowok="t"/>
                <v:fill/>
              </v:shape>
            </v:group>
            <v:group style="position:absolute;left:2113;top:-900;width:180;height:180" coordorigin="2113,-900" coordsize="180,180">
              <v:shape style="position:absolute;left:2113;top:-900;width:180;height:180" coordorigin="2113,-900" coordsize="180,180" path="m2113,-720l2293,-720,2293,-900,2113,-900,2113,-720xe" filled="f" stroked="t" strokeweight=".6pt" strokecolor="#000000">
                <v:path arrowok="t"/>
              </v:shape>
            </v:group>
            <v:group style="position:absolute;left:2113;top:-540;width:180;height:180" coordorigin="2113,-540" coordsize="180,180">
              <v:shape style="position:absolute;left:2113;top:-540;width:180;height:180" coordorigin="2113,-540" coordsize="180,180" path="m2113,-360l2293,-360,2293,-540,2113,-540,2113,-360e" filled="t" fillcolor="#CCFFFF" stroked="f">
                <v:path arrowok="t"/>
                <v:fill/>
              </v:shape>
            </v:group>
            <v:group style="position:absolute;left:2113;top:-540;width:180;height:180" coordorigin="2113,-540" coordsize="180,180">
              <v:shape style="position:absolute;left:2113;top:-540;width:180;height:180" coordorigin="2113,-540" coordsize="180,180" path="m2113,-360l2293,-360,2293,-540,2113,-540,2113,-360xe" filled="f" stroked="t" strokeweight=".6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спеціа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дпри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</w:p>
    <w:p>
      <w:pPr>
        <w:spacing w:before="1" w:after="0" w:line="254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22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4%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нолог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они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</w:p>
    <w:p>
      <w:pPr>
        <w:spacing w:before="1" w:after="0" w:line="240" w:lineRule="auto"/>
        <w:ind w:left="169" w:right="548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35,6%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лення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</w:p>
    <w:p>
      <w:pPr>
        <w:spacing w:before="0" w:after="0" w:line="249" w:lineRule="exact"/>
        <w:ind w:left="169" w:right="11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рони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27,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9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</w:p>
    <w:p>
      <w:pPr>
        <w:spacing w:before="0" w:after="0" w:line="252" w:lineRule="exact"/>
        <w:ind w:left="169" w:right="116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14,1%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нден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10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езп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ґ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одилося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раць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трів,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но: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1)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диторії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ром,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гніт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2)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сцем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ором,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днан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альну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пом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3)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</w:p>
    <w:p>
      <w:pPr>
        <w:spacing w:line="239" w:lineRule="auto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type w:val="continuous"/>
          <w:pgSz w:w="11920" w:h="16840"/>
          <w:pgMar w:top="1220" w:bottom="280" w:left="1420" w:right="142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ищого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катал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4)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льтеті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кане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рокса,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йдан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кційні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торі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пробле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икористан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1" w:after="0" w:line="254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ретьої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ипл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 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9" w:lineRule="exact"/>
        <w:ind w:left="169" w:right="1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мув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галу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охоро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 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забезп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проц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су)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орони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</w:p>
    <w:p>
      <w:pPr>
        <w:spacing w:before="0" w:after="0" w:line="249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спрое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програму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“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</w:p>
    <w:p>
      <w:pPr>
        <w:spacing w:before="2" w:after="0" w:line="239" w:lineRule="auto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бник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хорони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казівки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роботи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тів,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сягнень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39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ищеза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иробн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5" w:after="0" w:line="252" w:lineRule="exact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льної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ьній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рамі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“Ос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”,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зат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еної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систем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глиби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54" w:lineRule="exact"/>
        <w:ind w:left="169" w:right="109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алу</w:t>
      </w:r>
      <w:r>
        <w:rPr>
          <w:rFonts w:ascii="Times New Roman" w:hAnsi="Times New Roman" w:cs="Times New Roman" w:eastAsia="Times New Roman"/>
          <w:sz w:val="22"/>
          <w:szCs w:val="22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0" w:after="0" w:line="249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алися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ом: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26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доволь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16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показало,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ентів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87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114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ють.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169" w:right="353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досто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тальн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евір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мови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ультури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викл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в)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терної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цією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[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]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лист,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самоо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мали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мінь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ики.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ентом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гля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е.</w:t>
      </w:r>
    </w:p>
    <w:p>
      <w:pPr>
        <w:spacing w:before="6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Ша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е!</w:t>
      </w:r>
      <w:r>
        <w:rPr>
          <w:rFonts w:ascii="Times New Roman" w:hAnsi="Times New Roman" w:cs="Times New Roman" w:eastAsia="Times New Roman"/>
          <w:sz w:val="22"/>
          <w:szCs w:val="22"/>
          <w:spacing w:val="3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54" w:lineRule="exact"/>
        <w:ind w:left="169" w:right="10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куль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ри.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цього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line="254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4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апроп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погл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ять,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+.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i/>
        </w:rPr>
      </w:r>
      <w:r>
        <w:rPr>
          <w:rFonts w:ascii="Times New Roman" w:hAnsi="Times New Roman" w:cs="Times New Roman" w:eastAsia="Times New Roman"/>
          <w:sz w:val="22"/>
          <w:szCs w:val="22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i/>
          <w:u w:val="single" w:color="0000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  <w:t>зн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1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i/>
          <w:u w:val="single" w:color="0000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i/>
          <w:u w:val="single" w:color="0000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i/>
          <w:u w:val="single" w:color="0000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i/>
          <w:u w:val="single" w:color="0000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i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</w:rPr>
      </w:r>
    </w:p>
    <w:p>
      <w:pPr>
        <w:spacing w:before="0" w:after="0" w:line="27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position w:val="1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56"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скл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ера,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лив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1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54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position w:val="2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56"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айлові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сис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ят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position w:val="2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56"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при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ци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сфери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стосу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ера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9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4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св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ял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сті,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34" w:lineRule="exact"/>
        <w:ind w:left="169" w:right="446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ивос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56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огр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мув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(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Pasca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Bac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)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position w:val="2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56"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приз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я,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ливо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8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вла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ув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7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кц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25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елек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36" w:lineRule="exact"/>
        <w:ind w:left="169" w:right="805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7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position w:val="1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56"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ови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збе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пе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чі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position w:val="2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56"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рси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осо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вості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ми;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54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position w:val="2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56"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особливос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елек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кац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проек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в,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34" w:lineRule="exact"/>
        <w:ind w:left="169" w:right="58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2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i/>
        </w:rPr>
      </w:r>
      <w:r>
        <w:rPr>
          <w:rFonts w:ascii="Times New Roman" w:hAnsi="Times New Roman" w:cs="Times New Roman" w:eastAsia="Times New Roman"/>
          <w:sz w:val="22"/>
          <w:szCs w:val="22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вм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u w:val="single" w:color="000000"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  <w:i/>
          <w:u w:val="single" w:color="0000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u w:val="single" w:color="000000"/>
        </w:rPr>
        <w:t>Ви: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7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spacing w:val="0"/>
          <w:w w:val="100"/>
          <w:position w:val="1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13"/>
          <w:w w:val="100"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скла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алі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увати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ази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их,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1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position w:val="2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68"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використо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2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увати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рик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2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гра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засо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ексто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2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лич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36" w:lineRule="exact"/>
        <w:ind w:left="169" w:right="83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графі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офо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ульта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сво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7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position w:val="1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68"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скла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ва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  <w:position w:val="1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ми,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му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1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зу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1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1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1"/>
        </w:rPr>
        <w:t>я;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54" w:lineRule="exact"/>
        <w:ind w:left="680" w:right="-20"/>
        <w:jc w:val="left"/>
        <w:tabs>
          <w:tab w:pos="2300" w:val="left"/>
          <w:tab w:pos="2700" w:val="left"/>
          <w:tab w:pos="4280" w:val="left"/>
          <w:tab w:pos="5460" w:val="left"/>
          <w:tab w:pos="7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13"/>
          <w:w w:val="100"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працювати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з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ел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ою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ою,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леко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ми,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ев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34" w:lineRule="exact"/>
        <w:ind w:left="169" w:right="6202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68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яти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position w:val="2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68"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прово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ук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52" w:lineRule="exact"/>
        <w:ind w:left="680" w:right="-20"/>
        <w:jc w:val="left"/>
        <w:tabs>
          <w:tab w:pos="2600" w:val="left"/>
          <w:tab w:pos="3920" w:val="left"/>
          <w:tab w:pos="4400" w:val="left"/>
          <w:tab w:pos="5640" w:val="left"/>
          <w:tab w:pos="6760" w:val="left"/>
          <w:tab w:pos="784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Courier New" w:hAnsi="Courier New" w:cs="Courier New" w:eastAsia="Courier New"/>
          <w:sz w:val="22"/>
          <w:szCs w:val="22"/>
          <w:position w:val="2"/>
        </w:rPr>
        <w:t>o</w:t>
      </w:r>
      <w:r>
        <w:rPr>
          <w:rFonts w:ascii="Courier New" w:hAnsi="Courier New" w:cs="Courier New" w:eastAsia="Courier New"/>
          <w:sz w:val="22"/>
          <w:szCs w:val="22"/>
          <w:spacing w:val="-68"/>
          <w:position w:val="2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зо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увати,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зроб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  <w:position w:val="2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яти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а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пров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мер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  <w:position w:val="2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ві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оек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и,</w:t>
        <w:tab/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  <w:position w:val="2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ич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  <w:position w:val="2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  <w:position w:val="2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position w:val="0"/>
        </w:rPr>
      </w:r>
    </w:p>
    <w:p>
      <w:pPr>
        <w:spacing w:before="0" w:after="0" w:line="236" w:lineRule="exact"/>
        <w:ind w:left="169" w:right="766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хуй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ає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Вас: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75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сокий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куль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0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57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алів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оста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куль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39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за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куль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и;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i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21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це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ультури.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40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32,7%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56,3%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лено,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7,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3,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5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%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цей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оказ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коли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сере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дно.</w:t>
      </w:r>
    </w:p>
    <w:p>
      <w:pPr>
        <w:spacing w:before="3" w:after="0" w:line="252" w:lineRule="exact"/>
        <w:ind w:left="169" w:right="102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асам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еред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етні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азали,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мку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гатьох</w:t>
      </w:r>
    </w:p>
    <w:p>
      <w:pPr>
        <w:spacing w:before="2" w:after="0" w:line="252" w:lineRule="exact"/>
        <w:ind w:left="169" w:right="1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можли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авд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дисц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плін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роцес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;</w:t>
      </w:r>
    </w:p>
    <w:p>
      <w:pPr>
        <w:spacing w:before="5" w:after="0" w:line="252" w:lineRule="exact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исокий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грамо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ечен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айданч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ьної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техніч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для</w:t>
      </w:r>
      <w:r>
        <w:rPr>
          <w:rFonts w:ascii="Times New Roman" w:hAnsi="Times New Roman" w:cs="Times New Roman" w:eastAsia="Times New Roman"/>
          <w:sz w:val="22"/>
          <w:szCs w:val="22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2" w:after="0" w:line="252" w:lineRule="exact"/>
        <w:ind w:left="169" w:right="108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трет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ційн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оцінку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респо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анк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ано,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щ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</w:p>
    <w:p>
      <w:pPr>
        <w:spacing w:before="0" w:after="0" w:line="252" w:lineRule="exact"/>
        <w:ind w:left="169" w:right="1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ачів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находи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атньо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х.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2" w:after="0" w:line="240" w:lineRule="auto"/>
        <w:ind w:left="169" w:right="108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ищена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ального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сві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того,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що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54" w:lineRule="exact"/>
        <w:ind w:left="169" w:right="106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пект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ви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продо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практи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</w:p>
    <w:p>
      <w:pPr>
        <w:spacing w:before="0" w:after="0" w:line="249" w:lineRule="exact"/>
        <w:ind w:left="169" w:right="147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айб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3008" w:right="2987"/>
        <w:jc w:val="center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писок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икорис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аних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  <w:b/>
          <w:bCs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</w:rPr>
        <w:t>ерел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2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52" w:lineRule="exact"/>
        <w:ind w:left="680" w:right="105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шеров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модели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раз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еских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етов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оног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еров,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2008.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318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2" w:after="0" w:line="252" w:lineRule="exact"/>
        <w:ind w:left="680" w:right="104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астос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ній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осві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1997.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180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0" w:after="0" w:line="252" w:lineRule="exact"/>
        <w:ind w:left="169" w:right="105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   </w:t>
      </w:r>
      <w:r>
        <w:rPr>
          <w:rFonts w:ascii="Times New Roman" w:hAnsi="Times New Roman" w:cs="Times New Roman" w:eastAsia="Times New Roman"/>
          <w:sz w:val="22"/>
          <w:szCs w:val="22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ьмінсь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оли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ьмінсь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: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2005.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4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86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с.</w:t>
      </w:r>
    </w:p>
    <w:p>
      <w:pPr>
        <w:spacing w:before="1" w:after="0" w:line="240" w:lineRule="auto"/>
        <w:ind w:left="680" w:right="105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4.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икори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ахової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исло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є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Шилов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ьного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ного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ніверси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ка.</w:t>
      </w:r>
    </w:p>
    <w:p>
      <w:pPr>
        <w:spacing w:before="0" w:after="0" w:line="252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2009.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197–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2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05.</w:t>
      </w:r>
    </w:p>
    <w:p>
      <w:pPr>
        <w:spacing w:before="5" w:after="0" w:line="252" w:lineRule="exact"/>
        <w:ind w:left="680" w:right="105" w:firstLine="-511"/>
        <w:jc w:val="both"/>
        <w:tabs>
          <w:tab w:pos="680" w:val="left"/>
        </w:tabs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5.</w:t>
        <w:tab/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рокопе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Ф.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нформат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ищ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перет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сть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рокопе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ко,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Биков,</w:t>
      </w:r>
      <w:r>
        <w:rPr>
          <w:rFonts w:ascii="Times New Roman" w:hAnsi="Times New Roman" w:cs="Times New Roman" w:eastAsia="Times New Roman"/>
          <w:sz w:val="22"/>
          <w:szCs w:val="22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ов</w:t>
      </w:r>
      <w:r>
        <w:rPr>
          <w:rFonts w:ascii="Times New Roman" w:hAnsi="Times New Roman" w:cs="Times New Roman" w:eastAsia="Times New Roman"/>
          <w:sz w:val="22"/>
          <w:szCs w:val="22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2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'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2003.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2.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3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6.</w:t>
      </w:r>
    </w:p>
    <w:p>
      <w:pPr>
        <w:spacing w:before="15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06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арова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109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Результа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рки</w:t>
      </w:r>
      <w:r>
        <w:rPr>
          <w:rFonts w:ascii="Times New Roman" w:hAnsi="Times New Roman" w:cs="Times New Roman" w:eastAsia="Times New Roman"/>
          <w:sz w:val="22"/>
          <w:szCs w:val="22"/>
          <w:spacing w:val="1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мов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их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17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час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овки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агог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охо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0" w:lineRule="exact"/>
        <w:ind w:left="680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атер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лена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дн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стю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гото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</w:p>
    <w:p>
      <w:pPr>
        <w:spacing w:before="1" w:after="0" w:line="240" w:lineRule="auto"/>
        <w:ind w:left="169" w:right="10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асоб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льтати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й.</w:t>
      </w:r>
    </w:p>
    <w:p>
      <w:pPr>
        <w:spacing w:before="2" w:after="0" w:line="252" w:lineRule="exact"/>
        <w:ind w:left="169" w:right="10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ові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’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хнол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нж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иклад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хорони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альн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-</w:t>
      </w:r>
    </w:p>
    <w:p>
      <w:pPr>
        <w:spacing w:before="0" w:after="0" w:line="252" w:lineRule="exact"/>
        <w:ind w:left="169" w:right="7087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00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бил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b/>
          <w:bCs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аро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Э.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Результа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5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рове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иче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ких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усло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ий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ия</w:t>
      </w:r>
      <w:r>
        <w:rPr>
          <w:rFonts w:ascii="Times New Roman" w:hAnsi="Times New Roman" w:cs="Times New Roman" w:eastAsia="Times New Roman"/>
          <w:sz w:val="22"/>
          <w:szCs w:val="22"/>
          <w:spacing w:val="5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мпью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48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ех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ол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гий</w:t>
      </w:r>
      <w:r>
        <w:rPr>
          <w:rFonts w:ascii="Times New Roman" w:hAnsi="Times New Roman" w:cs="Times New Roman" w:eastAsia="Times New Roman"/>
          <w:sz w:val="22"/>
          <w:szCs w:val="22"/>
          <w:spacing w:val="5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4279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по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вке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еро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хр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ру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1" w:after="0" w:line="239" w:lineRule="auto"/>
        <w:ind w:left="169" w:right="107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льность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риал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стать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словлен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ая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енеров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огов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отрасли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да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сре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ами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ерных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технологи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исс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одя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результа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стат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ента,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опреде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котор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спосо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б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ф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недрению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ютер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ых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" w:after="0" w:line="240" w:lineRule="auto"/>
        <w:ind w:left="169" w:right="105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л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евые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b/>
          <w:bCs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: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ом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ь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ю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терн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ы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техн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ло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подгото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к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ж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еро</w:t>
      </w:r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го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ме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одика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пре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п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в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опросы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ох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аны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конс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атир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ющий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э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кспери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м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ент,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орган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з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ац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он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педа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г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ог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ч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еские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у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слов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и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.</w:t>
      </w:r>
    </w:p>
    <w:p>
      <w:pPr>
        <w:spacing w:before="1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7633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b/>
          <w:bCs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ar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va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47" w:lineRule="exact"/>
        <w:ind w:left="169" w:right="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Ver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edago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Terms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Techn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0" w:after="0" w:line="252" w:lineRule="exact"/>
        <w:ind w:left="169" w:right="4116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Engin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  <w:i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abour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ro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p>
      <w:pPr>
        <w:spacing w:before="5" w:after="0" w:line="252" w:lineRule="exact"/>
        <w:ind w:left="169" w:right="113" w:firstLine="511"/>
        <w:jc w:val="both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43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shows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ned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he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nece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1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each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2"/>
          <w:szCs w:val="22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abo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on.</w:t>
      </w:r>
      <w:r>
        <w:rPr>
          <w:rFonts w:ascii="Times New Roman" w:hAnsi="Times New Roman" w:cs="Times New Roman" w:eastAsia="Times New Roman"/>
          <w:sz w:val="22"/>
          <w:szCs w:val="22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</w:p>
    <w:p>
      <w:pPr>
        <w:spacing w:line="252" w:lineRule="exact" w:after="0"/>
        <w:jc w:val="both"/>
        <w:rPr>
          <w:rFonts w:ascii="Times New Roman" w:hAnsi="Times New Roman" w:cs="Times New Roman" w:eastAsia="Times New Roman"/>
          <w:sz w:val="22"/>
          <w:szCs w:val="22"/>
        </w:rPr>
        <w:sectPr>
          <w:pgMar w:header="986" w:footer="0" w:top="1220" w:bottom="280" w:left="1420" w:right="1420"/>
          <w:pgSz w:w="11920" w:h="16840"/>
        </w:sectPr>
      </w:pPr>
      <w:rPr/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52" w:lineRule="exact"/>
        <w:ind w:left="169" w:right="107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exp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cal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odu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es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n.</w:t>
      </w:r>
    </w:p>
    <w:p>
      <w:pPr>
        <w:spacing w:before="2" w:after="0" w:line="252" w:lineRule="exact"/>
        <w:ind w:left="169" w:right="107" w:firstLine="511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K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ey</w:t>
      </w:r>
      <w:r>
        <w:rPr>
          <w:rFonts w:ascii="Times New Roman" w:hAnsi="Times New Roman" w:cs="Times New Roman" w:eastAsia="Times New Roman"/>
          <w:sz w:val="22"/>
          <w:szCs w:val="22"/>
          <w:spacing w:val="39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b/>
          <w:bCs/>
          <w:i/>
        </w:rPr>
        <w:t>w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or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b/>
          <w:bCs/>
          <w:i/>
        </w:rPr>
        <w:t>d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b/>
          <w:bCs/>
          <w:i/>
        </w:rPr>
        <w:t>s:</w:t>
      </w:r>
      <w:r>
        <w:rPr>
          <w:rFonts w:ascii="Times New Roman" w:hAnsi="Times New Roman" w:cs="Times New Roman" w:eastAsia="Times New Roman"/>
          <w:sz w:val="22"/>
          <w:szCs w:val="22"/>
          <w:spacing w:val="38"/>
          <w:w w:val="100"/>
          <w:b/>
          <w:bCs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co</w:t>
      </w:r>
      <w:r>
        <w:rPr>
          <w:rFonts w:ascii="Times New Roman" w:hAnsi="Times New Roman" w:cs="Times New Roman" w:eastAsia="Times New Roman"/>
          <w:sz w:val="22"/>
          <w:szCs w:val="22"/>
          <w:spacing w:val="-3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nee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s,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2"/>
          <w:szCs w:val="22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que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b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our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su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v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er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xp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z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-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peda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og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</w:rPr>
        <w:t>t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2"/>
          <w:szCs w:val="22"/>
          <w:spacing w:val="-4"/>
          <w:w w:val="100"/>
        </w:rPr>
        <w:t>m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  <w:t>s.</w:t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69" w:right="-20"/>
        <w:jc w:val="left"/>
        <w:rPr>
          <w:rFonts w:ascii="Times New Roman" w:hAnsi="Times New Roman" w:cs="Times New Roman" w:eastAsia="Times New Roman"/>
          <w:sz w:val="22"/>
          <w:szCs w:val="22"/>
        </w:rPr>
      </w:pPr>
      <w:rPr/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С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т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я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н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й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ш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ла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о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е</w:t>
      </w:r>
      <w:r>
        <w:rPr>
          <w:rFonts w:ascii="Times New Roman" w:hAnsi="Times New Roman" w:cs="Times New Roman" w:eastAsia="Times New Roman"/>
          <w:sz w:val="22"/>
          <w:szCs w:val="22"/>
          <w:spacing w:val="-1"/>
          <w:w w:val="100"/>
          <w:i/>
        </w:rPr>
        <w:t>д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акц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і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ї</w:t>
      </w:r>
      <w:r>
        <w:rPr>
          <w:rFonts w:ascii="Times New Roman" w:hAnsi="Times New Roman" w:cs="Times New Roman" w:eastAsia="Times New Roman"/>
          <w:sz w:val="22"/>
          <w:szCs w:val="22"/>
          <w:spacing w:val="3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10.06</w:t>
      </w:r>
      <w:r>
        <w:rPr>
          <w:rFonts w:ascii="Times New Roman" w:hAnsi="Times New Roman" w:cs="Times New Roman" w:eastAsia="Times New Roman"/>
          <w:sz w:val="22"/>
          <w:szCs w:val="22"/>
          <w:spacing w:val="-2"/>
          <w:w w:val="100"/>
          <w:i/>
        </w:rPr>
        <w:t>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2013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 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  <w:i/>
        </w:rPr>
        <w:t>р.</w:t>
      </w:r>
      <w:r>
        <w:rPr>
          <w:rFonts w:ascii="Times New Roman" w:hAnsi="Times New Roman" w:cs="Times New Roman" w:eastAsia="Times New Roman"/>
          <w:sz w:val="22"/>
          <w:szCs w:val="22"/>
          <w:spacing w:val="0"/>
          <w:w w:val="100"/>
        </w:rPr>
      </w:r>
    </w:p>
    <w:sectPr>
      <w:pgMar w:header="986" w:footer="0" w:top="1220" w:bottom="280" w:left="1420" w:right="14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04"/>
    <w:family w:val="roman"/>
    <w:pitch w:val="variable"/>
  </w:font>
  <w:font w:name="Arial">
    <w:altName w:val="Arial"/>
    <w:charset w:val="204"/>
    <w:family w:val="swiss"/>
    <w:pitch w:val="variable"/>
  </w:font>
  <w:font w:name="Courier New">
    <w:altName w:val="Courier New"/>
    <w:charset w:val="204"/>
    <w:family w:val="modern"/>
    <w:pitch w:val="fixed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group style="position:absolute;margin-left:76.473999pt;margin-top:61.749985pt;width:442.61pt;height:4.54pt;mso-position-horizontal-relative:page;mso-position-vertical-relative:page;z-index:-309" coordorigin="1529,1235" coordsize="8852,91">
          <v:group style="position:absolute;left:1560;top:1295;width:8790;height:2" coordorigin="1560,1295" coordsize="8790,2">
            <v:shape style="position:absolute;left:1560;top:1295;width:8790;height:2" coordorigin="1560,1295" coordsize="8790,0" path="m1560,1295l10351,1295e" filled="f" stroked="t" strokeweight="3.1pt" strokecolor="#612322">
              <v:path arrowok="t"/>
            </v:shape>
          </v:group>
          <v:group style="position:absolute;left:1560;top:1243;width:8790;height:2" coordorigin="1560,1243" coordsize="8790,2">
            <v:shape style="position:absolute;left:1560;top:1243;width:8790;height:2" coordorigin="1560,1243" coordsize="8790,0" path="m1560,1243l10351,1243e" filled="f" stroked="t" strokeweight=".82pt" strokecolor="#612322">
              <v:path arrowok="t"/>
            </v:shape>
          </v:group>
          <w10:wrap type="none"/>
        </v:group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163.660004pt;margin-top:48.316383pt;width:267.970001pt;height:13.04pt;mso-position-horizontal-relative:page;mso-position-vertical-relative:page;z-index:-308" type="#_x0000_t202" filled="f" stroked="f">
          <v:textbox inset="0,0,0,0">
            <w:txbxContent>
              <w:p>
                <w:pPr>
                  <w:spacing w:before="0" w:after="0" w:line="245" w:lineRule="exact"/>
                  <w:ind w:left="20" w:right="-53"/>
                  <w:jc w:val="left"/>
                  <w:rPr>
                    <w:rFonts w:ascii="Times New Roman" w:hAnsi="Times New Roman" w:cs="Times New Roman" w:eastAsia="Times New Roman"/>
                    <w:sz w:val="22"/>
                    <w:szCs w:val="22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П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робл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ми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нж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е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ерн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педа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г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1"/>
                    <w:w w:val="100"/>
                  </w:rPr>
                  <w:t>ч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ної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освіти.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2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3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13.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№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2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1"/>
                    <w:w w:val="100"/>
                  </w:rPr>
                  <w:t>0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-4"/>
                    <w:w w:val="100"/>
                  </w:rPr>
                  <w:t>-</w:t>
                </w:r>
                <w:r>
                  <w:rPr>
                    <w:rFonts w:ascii="Times New Roman" w:hAnsi="Times New Roman" w:cs="Times New Roman" w:eastAsia="Times New Roman"/>
                    <w:sz w:val="22"/>
                    <w:szCs w:val="22"/>
                    <w:spacing w:val="0"/>
                    <w:w w:val="100"/>
                  </w:rPr>
                  <w:t>41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image" Target="media/image1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кп</dc:creator>
  <dcterms:created xsi:type="dcterms:W3CDTF">2015-01-27T12:17:25Z</dcterms:created>
  <dcterms:modified xsi:type="dcterms:W3CDTF">2015-01-27T12:17:25Z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2014-01-30T00:00:00Z</vt:filetime>
  </property>
  <property fmtid="{D5CDD505-2E9C-101B-9397-08002B2CF9AE}" pid="3" name="LastSaved">
    <vt:filetime>2015-01-27T00:00:00Z</vt:filetime>
  </property>
</Properties>
</file>