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8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7.035.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61</w:t>
      </w:r>
    </w:p>
    <w:p>
      <w:pPr>
        <w:spacing w:before="0" w:after="0" w:line="252" w:lineRule="exact"/>
        <w:ind w:left="169" w:right="71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©Рез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878" w:right="552" w:firstLine="-55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ктуал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1]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ься.</w:t>
      </w:r>
    </w:p>
    <w:p>
      <w:pPr>
        <w:spacing w:before="1" w:after="0" w:line="254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надання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</w:p>
    <w:p>
      <w:pPr>
        <w:spacing w:before="2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Бонда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н.[2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исенко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пою;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координа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що.</w:t>
      </w:r>
    </w:p>
    <w:p>
      <w:pPr>
        <w:spacing w:before="3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огу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792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3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колег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3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гніт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0" w:after="0" w:line="252" w:lineRule="exact"/>
        <w:ind w:left="169" w:right="62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9" w:lineRule="exact"/>
        <w:ind w:left="169" w:right="176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тандарт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" w:after="0" w:line="239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пріоритет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тері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Радул,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лих,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5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льтур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риша,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</w:p>
    <w:p>
      <w:pPr>
        <w:spacing w:before="0" w:after="0" w:line="252" w:lineRule="exact"/>
        <w:ind w:left="169" w:right="9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кторії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методи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системі</w:t>
      </w:r>
    </w:p>
    <w:p>
      <w:pPr>
        <w:spacing w:before="3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68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координ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процес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коналення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</w:p>
    <w:p>
      <w:pPr>
        <w:spacing w:before="5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5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6"/>
        <w:jc w:val="left"/>
        <w:tabs>
          <w:tab w:pos="880" w:val="left"/>
          <w:tab w:pos="1280" w:val="left"/>
          <w:tab w:pos="2280" w:val="left"/>
          <w:tab w:pos="2880" w:val="left"/>
          <w:tab w:pos="3520" w:val="left"/>
          <w:tab w:pos="3980" w:val="left"/>
          <w:tab w:pos="4680" w:val="left"/>
          <w:tab w:pos="5380" w:val="left"/>
          <w:tab w:pos="6480" w:val="left"/>
          <w:tab w:pos="81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етермі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етодам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ощо,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робляли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шись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равдати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подає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2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кше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</w:p>
    <w:p>
      <w:pPr>
        <w:spacing w:before="1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альтерна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цілому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освітнього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тощо);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</w:p>
    <w:p>
      <w:pPr>
        <w:spacing w:before="1" w:after="0" w:line="240" w:lineRule="auto"/>
        <w:ind w:left="169" w:right="65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корпорат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68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гатьох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т",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авіаційно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52" w:lineRule="exact"/>
        <w:ind w:left="169" w:right="672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3" w:after="0" w:line="252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та.</w:t>
      </w:r>
    </w:p>
    <w:p>
      <w:pPr>
        <w:spacing w:before="2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стрижн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авало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гала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4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69" w:right="58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" w:after="0" w:line="254" w:lineRule="exact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8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одностай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ки).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889" w:right="106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2" w:lineRule="exact"/>
        <w:ind w:left="889" w:right="110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анд.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3.00.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а"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Бонда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олы.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86.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59–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61.</w:t>
      </w:r>
    </w:p>
    <w:p>
      <w:pPr>
        <w:spacing w:before="1" w:after="0" w:line="254" w:lineRule="exact"/>
        <w:ind w:left="889" w:right="107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23.</w:t>
      </w:r>
    </w:p>
    <w:p>
      <w:pPr>
        <w:spacing w:before="1" w:after="0" w:line="240" w:lineRule="auto"/>
        <w:ind w:left="889" w:right="104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на.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999.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  <w:tab w:pos="3040" w:val="left"/>
          <w:tab w:pos="4060" w:val="left"/>
          <w:tab w:pos="5240" w:val="left"/>
          <w:tab w:pos="6520" w:val="left"/>
          <w:tab w:pos="8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1" w:after="0" w:line="254" w:lineRule="exact"/>
        <w:ind w:left="88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нский: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еперерв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16–17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</w:p>
    <w:p>
      <w:pPr>
        <w:spacing w:before="2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азет,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онов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877" w:right="11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ищі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кладах.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169" w:right="109" w:firstLine="6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Резни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еау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ских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6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0" w:after="0" w:line="252" w:lineRule="exact"/>
        <w:ind w:left="169" w:right="-20"/>
        <w:jc w:val="left"/>
        <w:tabs>
          <w:tab w:pos="1400" w:val="left"/>
          <w:tab w:pos="2280" w:val="left"/>
          <w:tab w:pos="3320" w:val="left"/>
          <w:tab w:pos="4720" w:val="left"/>
          <w:tab w:pos="5840" w:val="left"/>
          <w:tab w:pos="7100" w:val="left"/>
          <w:tab w:pos="81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  <w:tab/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тательная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enko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acu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ork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gher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09" w:firstLine="60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neer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Europ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</w:p>
    <w:p>
      <w:pPr>
        <w:spacing w:before="0" w:after="0" w:line="256" w:lineRule="exact"/>
        <w:ind w:left="169" w:right="10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Euro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12.11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81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80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2015-01-27T12:18:18Z</dcterms:created>
  <dcterms:modified xsi:type="dcterms:W3CDTF">2015-01-27T12:18:18Z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