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4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687</w:t>
      </w:r>
    </w:p>
    <w:p>
      <w:pPr>
        <w:spacing w:before="1" w:after="0" w:line="240" w:lineRule="auto"/>
        <w:ind w:left="169" w:right="53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осохова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74" w:right="453" w:firstLine="-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процеси,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аважа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таку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52" w:lineRule="exact"/>
        <w:ind w:left="169" w:right="53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йшов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989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1" w:after="0" w:line="240" w:lineRule="auto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широкий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льясо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рейти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169" w:right="64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15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контроль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нкцією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469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роект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мінюват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top="12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омірно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росоо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6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12.740596pt;width:12.24pt;height:54.03pt;mso-position-horizontal-relative:page;mso-position-vertical-relative:paragraph;z-index:-427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ть:</w:t>
      </w:r>
    </w:p>
    <w:p>
      <w:pPr>
        <w:spacing w:before="18" w:after="0" w:line="255" w:lineRule="auto"/>
        <w:ind w:left="858" w:right="24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40" w:lineRule="auto"/>
        <w:ind w:left="858" w:right="2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проект,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</w:p>
    <w:p>
      <w:pPr>
        <w:spacing w:before="5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2" w:after="0" w:line="252" w:lineRule="exact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бутніх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0" w:after="0" w:line="252" w:lineRule="exact"/>
        <w:ind w:left="169" w:right="377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бутнього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простежи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1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-3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-3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-3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-3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5)</w:t>
      </w:r>
      <w:r>
        <w:rPr>
          <w:rFonts w:ascii="Times New Roman" w:hAnsi="Times New Roman" w:cs="Times New Roman" w:eastAsia="Times New Roman"/>
          <w:sz w:val="22"/>
          <w:szCs w:val="22"/>
          <w:spacing w:val="-3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иробу</w:t>
      </w:r>
    </w:p>
    <w:p>
      <w:pPr>
        <w:spacing w:before="0" w:after="0" w:line="249" w:lineRule="exact"/>
        <w:ind w:left="169" w:right="63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12.489976pt;width:12.24pt;height:27.12pt;mso-position-horizontal-relative:page;mso-position-vertical-relative:paragraph;z-index:-426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6" w:after="0" w:line="240" w:lineRule="auto"/>
        <w:ind w:left="819" w:right="631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ні;</w:t>
      </w:r>
    </w:p>
    <w:p>
      <w:pPr>
        <w:spacing w:before="18" w:after="0" w:line="240" w:lineRule="auto"/>
        <w:ind w:left="821" w:right="625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55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9" w:after="0" w:line="252" w:lineRule="exact"/>
        <w:ind w:left="169" w:right="10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pt;height:13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0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pt;height:13.56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-</w:t>
      </w:r>
    </w:p>
    <w:p>
      <w:pPr>
        <w:spacing w:before="0" w:after="0" w:line="249" w:lineRule="exact"/>
        <w:ind w:left="169" w:right="60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.0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2" w:after="0" w:line="240" w:lineRule="auto"/>
        <w:ind w:left="169" w:right="453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20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руга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ретя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риродн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69" w:right="11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ний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69" w:right="109"/>
        <w:jc w:val="left"/>
        <w:tabs>
          <w:tab w:pos="1460" w:val="left"/>
          <w:tab w:pos="2280" w:val="left"/>
          <w:tab w:pos="2640" w:val="left"/>
          <w:tab w:pos="3860" w:val="left"/>
          <w:tab w:pos="5980" w:val="left"/>
          <w:tab w:pos="7160" w:val="left"/>
          <w:tab w:pos="82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0≤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гп</w:t>
      </w:r>
      <w:r>
        <w:rPr>
          <w:rFonts w:ascii="Times New Roman" w:hAnsi="Times New Roman" w:cs="Times New Roman" w:eastAsia="Times New Roman"/>
          <w:sz w:val="14"/>
          <w:szCs w:val="14"/>
          <w:spacing w:val="1"/>
          <w:w w:val="100"/>
          <w:position w:val="-3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&lt;0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а;</w:t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5≤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гп</w:t>
      </w:r>
      <w:r>
        <w:rPr>
          <w:rFonts w:ascii="Times New Roman" w:hAnsi="Times New Roman" w:cs="Times New Roman" w:eastAsia="Times New Roman"/>
          <w:sz w:val="14"/>
          <w:szCs w:val="14"/>
          <w:spacing w:val="1"/>
          <w:w w:val="100"/>
          <w:position w:val="-3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&lt;0,9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хнє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оналенн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5" w:after="0" w:line="229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≤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гп</w:t>
      </w:r>
      <w:r>
        <w:rPr>
          <w:rFonts w:ascii="Times New Roman" w:hAnsi="Times New Roman" w:cs="Times New Roman" w:eastAsia="Times New Roman"/>
          <w:sz w:val="14"/>
          <w:szCs w:val="14"/>
          <w:spacing w:val="-2"/>
          <w:w w:val="100"/>
          <w:position w:val="-3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&lt;1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ю.</w:t>
      </w:r>
    </w:p>
    <w:p>
      <w:pPr>
        <w:spacing w:before="1" w:after="0" w:line="240" w:lineRule="auto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40" w:lineRule="auto"/>
        <w:ind w:left="3214" w:right="2151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1.414001pt;margin-top:1.435913pt;width:24.576pt;height:85.2pt;mso-position-horizontal-relative:page;mso-position-vertical-relative:paragraph;z-index:-425" coordorigin="1828,29" coordsize="492,1704">
            <v:group style="position:absolute;left:1834;top:35;width:480;height:2" coordorigin="1834,35" coordsize="480,2">
              <v:shape style="position:absolute;left:1834;top:35;width:480;height:2" coordorigin="1834,35" coordsize="480,0" path="m1834,35l2314,35e" filled="f" stroked="t" strokeweight=".580pt" strokecolor="#000000">
                <v:path arrowok="t"/>
              </v:shape>
            </v:group>
            <v:group style="position:absolute;left:1839;top:39;width:2;height:1683" coordorigin="1839,39" coordsize="2,1683">
              <v:shape style="position:absolute;left:1839;top:39;width:2;height:1683" coordorigin="1839,39" coordsize="0,1683" path="m1839,39l1839,1722e" filled="f" stroked="t" strokeweight=".580pt" strokecolor="#000000">
                <v:path arrowok="t"/>
              </v:shape>
            </v:group>
            <v:group style="position:absolute;left:2309;top:39;width:2;height:1683" coordorigin="2309,39" coordsize="2,1683">
              <v:shape style="position:absolute;left:2309;top:39;width:2;height:1683" coordorigin="2309,39" coordsize="0,1683" path="m2309,39l2309,1722e" filled="f" stroked="t" strokeweight=".580pt" strokecolor="#000000">
                <v:path arrowok="t"/>
              </v:shape>
            </v:group>
            <v:group style="position:absolute;left:1834;top:1727;width:480;height:2" coordorigin="1834,1727" coordsize="480,2">
              <v:shape style="position:absolute;left:1834;top:1727;width:480;height:2" coordorigin="1834,1727" coordsize="480,0" path="m1834,1727l2314,1727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045448pt;margin-top:12.03599pt;width:11.96pt;height:64.269923pt;mso-position-horizontal-relative:page;mso-position-vertical-relative:paragraph;z-index:-404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24" w:lineRule="exact"/>
                    <w:ind w:left="20" w:right="-5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Ці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ча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3" w:after="0" w:line="240" w:lineRule="auto"/>
        <w:ind w:left="5002" w:right="393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02pt;margin-top:-11.74408pt;width:392.33998pt;height:14.28pt;mso-position-horizontal-relative:page;mso-position-vertical-relative:paragraph;z-index:-424" coordorigin="2587,-235" coordsize="7847,286">
            <v:group style="position:absolute;left:2592;top:-229;width:7835;height:2" coordorigin="2592,-229" coordsize="7835,2">
              <v:shape style="position:absolute;left:2592;top:-229;width:7835;height:2" coordorigin="2592,-229" coordsize="7835,0" path="m2592,-229l10428,-229e" filled="f" stroked="t" strokeweight=".580pt" strokecolor="#000000">
                <v:path arrowok="t"/>
              </v:shape>
            </v:group>
            <v:group style="position:absolute;left:2597;top:-224;width:2;height:264" coordorigin="2597,-224" coordsize="2,264">
              <v:shape style="position:absolute;left:2597;top:-224;width:2;height:264" coordorigin="2597,-224" coordsize="0,264" path="m2597,-224l2597,40e" filled="f" stroked="t" strokeweight=".580pt" strokecolor="#000000">
                <v:path arrowok="t"/>
              </v:shape>
            </v:group>
            <v:group style="position:absolute;left:10423;top:-224;width:2;height:264" coordorigin="10423,-224" coordsize="2,264">
              <v:shape style="position:absolute;left:10423;top:-224;width:2;height:264" coordorigin="10423,-224" coordsize="0,264" path="m10423,-224l10423,40e" filled="f" stroked="t" strokeweight=".579980pt" strokecolor="#000000">
                <v:path arrowok="t"/>
              </v:shape>
            </v:group>
            <v:group style="position:absolute;left:2592;top:45;width:7835;height:2" coordorigin="2592,45" coordsize="7835,2">
              <v:shape style="position:absolute;left:2592;top:45;width:7835;height:2" coordorigin="2592,45" coordsize="7835,0" path="m2592,45l10428,45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29.330002pt;margin-top:13.95592pt;width:392.33999pt;height:23.98pt;mso-position-horizontal-relative:page;mso-position-vertical-relative:paragraph;z-index:-423" coordorigin="2587,279" coordsize="7847,480">
            <v:group style="position:absolute;left:2592;top:285;width:7835;height:2" coordorigin="2592,285" coordsize="7835,2">
              <v:shape style="position:absolute;left:2592;top:285;width:7835;height:2" coordorigin="2592,285" coordsize="7835,0" path="m2592,285l10428,285e" filled="f" stroked="t" strokeweight=".580pt" strokecolor="#000000">
                <v:path arrowok="t"/>
              </v:shape>
            </v:group>
            <v:group style="position:absolute;left:2597;top:290;width:2;height:458" coordorigin="2597,290" coordsize="2,458">
              <v:shape style="position:absolute;left:2597;top:290;width:2;height:458" coordorigin="2597,290" coordsize="0,458" path="m2597,290l2597,748e" filled="f" stroked="t" strokeweight=".580pt" strokecolor="#000000">
                <v:path arrowok="t"/>
              </v:shape>
            </v:group>
            <v:group style="position:absolute;left:10423;top:290;width:2;height:458" coordorigin="10423,290" coordsize="2,458">
              <v:shape style="position:absolute;left:10423;top:290;width:2;height:458" coordorigin="10423,290" coordsize="0,458" path="m10423,290l10423,748e" filled="f" stroked="t" strokeweight=".579980pt" strokecolor="#000000">
                <v:path arrowok="t"/>
              </v:shape>
            </v:group>
            <v:group style="position:absolute;left:2592;top:753;width:7835;height:2" coordorigin="2592,753" coordsize="7835,2">
              <v:shape style="position:absolute;left:2592;top:753;width:7835;height:2" coordorigin="2592,753" coordsize="7835,0" path="m2592,753l10428,753e" filled="f" stroked="t" strokeweight=".58001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2517" w:right="144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9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9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еда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га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240" w:lineRule="auto"/>
        <w:ind w:left="5002" w:right="393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02pt;margin-top:12.135952pt;width:392.33999pt;height:24.10001pt;mso-position-horizontal-relative:page;mso-position-vertical-relative:paragraph;z-index:-422" coordorigin="2587,243" coordsize="7847,482">
            <v:group style="position:absolute;left:2592;top:249;width:7835;height:2" coordorigin="2592,249" coordsize="7835,2">
              <v:shape style="position:absolute;left:2592;top:249;width:7835;height:2" coordorigin="2592,249" coordsize="7835,0" path="m2592,249l10428,249e" filled="f" stroked="t" strokeweight=".58001pt" strokecolor="#000000">
                <v:path arrowok="t"/>
              </v:shape>
            </v:group>
            <v:group style="position:absolute;left:2597;top:253;width:2;height:461" coordorigin="2597,253" coordsize="2,461">
              <v:shape style="position:absolute;left:2597;top:253;width:2;height:461" coordorigin="2597,253" coordsize="0,461" path="m2597,253l2597,714e" filled="f" stroked="t" strokeweight=".580pt" strokecolor="#000000">
                <v:path arrowok="t"/>
              </v:shape>
            </v:group>
            <v:group style="position:absolute;left:10423;top:253;width:2;height:461" coordorigin="10423,253" coordsize="2,461">
              <v:shape style="position:absolute;left:10423;top:253;width:2;height:461" coordorigin="10423,253" coordsize="0,461" path="m10423,253l10423,714e" filled="f" stroked="t" strokeweight=".579980pt" strokecolor="#000000">
                <v:path arrowok="t"/>
              </v:shape>
            </v:group>
            <v:group style="position:absolute;left:2592;top:719;width:7835;height:2" coordorigin="2592,719" coordsize="7835,2">
              <v:shape style="position:absolute;left:2592;top:719;width:7835;height:2" coordorigin="2592,719" coordsize="7835,0" path="m2592,719l10428,719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4" w:after="0" w:line="228" w:lineRule="exact"/>
        <w:ind w:left="1330" w:right="26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шв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вача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" w:after="0" w:line="226" w:lineRule="exact"/>
        <w:ind w:left="2952" w:right="1698"/>
        <w:jc w:val="center"/>
        <w:tabs>
          <w:tab w:pos="72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1.413994pt;margin-top:12.155937pt;width:24.57601pt;height:65.5pt;mso-position-horizontal-relative:page;mso-position-vertical-relative:paragraph;z-index:-421" coordorigin="1828,243" coordsize="492,1310">
            <v:group style="position:absolute;left:1834;top:249;width:480;height:2" coordorigin="1834,249" coordsize="480,2">
              <v:shape style="position:absolute;left:1834;top:249;width:480;height:2" coordorigin="1834,249" coordsize="480,0" path="m1834,249l2314,249e" filled="f" stroked="t" strokeweight=".580pt" strokecolor="#000000">
                <v:path arrowok="t"/>
              </v:shape>
            </v:group>
            <v:group style="position:absolute;left:1839;top:254;width:2;height:1289" coordorigin="1839,254" coordsize="2,1289">
              <v:shape style="position:absolute;left:1839;top:254;width:2;height:1289" coordorigin="1839,254" coordsize="0,1289" path="m1839,254l1839,1543e" filled="f" stroked="t" strokeweight=".580pt" strokecolor="#000000">
                <v:path arrowok="t"/>
              </v:shape>
            </v:group>
            <v:group style="position:absolute;left:2309;top:254;width:2;height:1289" coordorigin="2309,254" coordsize="2,1289">
              <v:shape style="position:absolute;left:2309;top:254;width:2;height:1289" coordorigin="2309,254" coordsize="0,1289" path="m2309,254l2309,1543e" filled="f" stroked="t" strokeweight=".580pt" strokecolor="#000000">
                <v:path arrowok="t"/>
              </v:shape>
            </v:group>
            <v:group style="position:absolute;left:1834;top:1547;width:480;height:2" coordorigin="1834,1547" coordsize="480,2">
              <v:shape style="position:absolute;left:1834;top:1547;width:480;height:2" coordorigin="1834,1547" coordsize="480,0" path="m1834,1547l2314,1547e" filled="f" stroked="t" strokeweight=".58001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.165451pt;margin-top:19.711176pt;width:23.72pt;height:50.614762pt;mso-position-horizontal-relative:page;mso-position-vertical-relative:paragraph;z-index:-407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24" w:lineRule="exact"/>
                    <w:ind w:left="-15" w:right="-35"/>
                    <w:jc w:val="center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іст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99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5" w:after="0" w:line="240" w:lineRule="auto"/>
                    <w:ind w:left="273" w:right="253"/>
                    <w:jc w:val="center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2"/>
                      <w:w w:val="99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66.600037" w:type="dxa"/>
      </w:tblPr>
      <w:tblGrid/>
      <w:tr>
        <w:trPr>
          <w:trHeight w:val="470" w:hRule="exact"/>
        </w:trPr>
        <w:tc>
          <w:tcPr>
            <w:tcW w:w="246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22" w:lineRule="exact"/>
              <w:ind w:left="40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6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сті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365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22" w:lineRule="exact"/>
              <w:ind w:left="104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чі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сті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828" w:hRule="exact"/>
        </w:trPr>
        <w:tc>
          <w:tcPr>
            <w:tcW w:w="1805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67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Естет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ак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39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22" w:lineRule="exact"/>
              <w:ind w:left="250" w:right="23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99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9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99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ва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79" w:right="67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9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99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99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9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99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9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99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9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9"/>
              </w:rPr>
              <w:t>ь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22" w:lineRule="exact"/>
              <w:ind w:left="14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03" w:right="81" w:firstLine="-7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918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22" w:lineRule="exact"/>
              <w:ind w:left="23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ість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2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2" w:right="73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гіч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3" w:after="0" w:line="226" w:lineRule="exact"/>
        <w:ind w:left="282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1.414001pt;margin-top:1.425925pt;width:24.576pt;height:106.09pt;mso-position-horizontal-relative:page;mso-position-vertical-relative:paragraph;z-index:-420" coordorigin="1828,29" coordsize="492,2122">
            <v:group style="position:absolute;left:1834;top:34;width:480;height:2" coordorigin="1834,34" coordsize="480,2">
              <v:shape style="position:absolute;left:1834;top:34;width:480;height:2" coordorigin="1834,34" coordsize="480,0" path="m1834,34l2314,34e" filled="f" stroked="t" strokeweight=".580pt" strokecolor="#000000">
                <v:path arrowok="t"/>
              </v:shape>
            </v:group>
            <v:group style="position:absolute;left:1839;top:39;width:2;height:2100" coordorigin="1839,39" coordsize="2,2100">
              <v:shape style="position:absolute;left:1839;top:39;width:2;height:2100" coordorigin="1839,39" coordsize="0,2100" path="m1839,39l1839,2140e" filled="f" stroked="t" strokeweight=".580pt" strokecolor="#000000">
                <v:path arrowok="t"/>
              </v:shape>
            </v:group>
            <v:group style="position:absolute;left:2309;top:39;width:2;height:2100" coordorigin="2309,39" coordsize="2,2100">
              <v:shape style="position:absolute;left:2309;top:39;width:2;height:2100" coordorigin="2309,39" coordsize="0,2100" path="m2309,39l2309,2140e" filled="f" stroked="t" strokeweight=".580pt" strokecolor="#000000">
                <v:path arrowok="t"/>
              </v:shape>
            </v:group>
            <v:group style="position:absolute;left:1834;top:2145;width:480;height:2" coordorigin="1834,2145" coordsize="480,2">
              <v:shape style="position:absolute;left:1834;top:2145;width:480;height:2" coordorigin="1834,2145" coordsize="480,0" path="m1834,2145l2314,2145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Педаг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гіч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ви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стей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line="220" w:lineRule="exact" w:after="0"/>
        <w:jc w:val="left"/>
        <w:rPr>
          <w:sz w:val="22"/>
          <w:szCs w:val="22"/>
        </w:rPr>
        <w:sectPr>
          <w:pgMar w:header="1009" w:footer="0" w:top="1280" w:bottom="280" w:left="1420" w:right="1360"/>
          <w:pgSz w:w="11920" w:h="16840"/>
        </w:sectPr>
      </w:pPr>
      <w:rPr/>
    </w:p>
    <w:p>
      <w:pPr>
        <w:spacing w:before="33" w:after="0" w:line="240" w:lineRule="auto"/>
        <w:ind w:left="1285" w:right="-5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02pt;margin-top:-23.054054pt;width:392.33998pt;height:13.09pt;mso-position-horizontal-relative:page;mso-position-vertical-relative:paragraph;z-index:-419" coordorigin="2587,-461" coordsize="7847,262">
            <v:group style="position:absolute;left:2592;top:-455;width:7835;height:2" coordorigin="2592,-455" coordsize="7835,2">
              <v:shape style="position:absolute;left:2592;top:-455;width:7835;height:2" coordorigin="2592,-455" coordsize="7835,0" path="m2592,-455l10428,-455e" filled="f" stroked="t" strokeweight=".580pt" strokecolor="#000000">
                <v:path arrowok="t"/>
              </v:shape>
            </v:group>
            <v:group style="position:absolute;left:2597;top:-450;width:2;height:240" coordorigin="2597,-450" coordsize="2,240">
              <v:shape style="position:absolute;left:2597;top:-450;width:2;height:240" coordorigin="2597,-450" coordsize="0,240" path="m2597,-450l2597,-210e" filled="f" stroked="t" strokeweight=".580pt" strokecolor="#000000">
                <v:path arrowok="t"/>
              </v:shape>
            </v:group>
            <v:group style="position:absolute;left:10423;top:-450;width:2;height:240" coordorigin="10423,-450" coordsize="2,240">
              <v:shape style="position:absolute;left:10423;top:-450;width:2;height:240" coordorigin="10423,-450" coordsize="0,240" path="m10423,-450l10423,-210e" filled="f" stroked="t" strokeweight=".579980pt" strokecolor="#000000">
                <v:path arrowok="t"/>
              </v:shape>
            </v:group>
            <v:group style="position:absolute;left:2592;top:-205;width:7835;height:2" coordorigin="2592,-205" coordsize="7835,2">
              <v:shape style="position:absolute;left:2592;top:-205;width:7835;height:2" coordorigin="2592,-205" coordsize="7835,0" path="m2592,-205l10428,-205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045448pt;margin-top:7.023143pt;width:11.96pt;height:46.122802pt;mso-position-horizontal-relative:page;mso-position-vertical-relative:paragraph;z-index:-405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24" w:lineRule="exact"/>
                    <w:ind w:left="20" w:right="-5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ір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3" w:after="0" w:line="240" w:lineRule="auto"/>
        <w:ind w:right="-5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аг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3" w:after="0" w:line="240" w:lineRule="auto"/>
        <w:ind w:right="16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гіч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80" w:bottom="280" w:left="1420" w:right="1360"/>
          <w:cols w:num="3" w:equalWidth="0">
            <w:col w:w="3085" w:space="949"/>
            <w:col w:w="2537" w:space="394"/>
            <w:col w:w="2175"/>
          </w:cols>
        </w:sectPr>
      </w:pPr>
      <w:rPr/>
    </w:p>
    <w:p>
      <w:pPr>
        <w:spacing w:before="0" w:after="0" w:line="230" w:lineRule="exact"/>
        <w:ind w:left="1285" w:right="-5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іх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30" w:lineRule="exact"/>
        <w:ind w:left="3327" w:right="281" w:firstLine="-3327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→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→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іх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line="230" w:lineRule="exact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80" w:bottom="280" w:left="1420" w:right="1360"/>
          <w:cols w:num="2" w:equalWidth="0">
            <w:col w:w="3112" w:space="526"/>
            <w:col w:w="5502"/>
          </w:cols>
        </w:sectPr>
      </w:pPr>
      <w:rPr/>
    </w:p>
    <w:p>
      <w:pPr>
        <w:spacing w:before="7" w:after="0" w:line="226" w:lineRule="exact"/>
        <w:ind w:left="2356" w:right="-20"/>
        <w:jc w:val="left"/>
        <w:tabs>
          <w:tab w:pos="5240" w:val="left"/>
          <w:tab w:pos="79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17pt;margin-top:-80.844032pt;width:124.08999pt;height:81.579980pt;mso-position-horizontal-relative:page;mso-position-vertical-relative:paragraph;z-index:-418" coordorigin="2587,-1617" coordsize="2482,1632">
            <v:group style="position:absolute;left:2592;top:-1611;width:2470;height:2" coordorigin="2592,-1611" coordsize="2470,2">
              <v:shape style="position:absolute;left:2592;top:-1611;width:2470;height:2" coordorigin="2592,-1611" coordsize="2470,0" path="m2592,-1611l5063,-1611e" filled="f" stroked="t" strokeweight=".579980pt" strokecolor="#000000">
                <v:path arrowok="t"/>
              </v:shape>
            </v:group>
            <v:group style="position:absolute;left:2597;top:-1606;width:2;height:1610" coordorigin="2597,-1606" coordsize="2,1610">
              <v:shape style="position:absolute;left:2597;top:-1606;width:2;height:1610" coordorigin="2597,-1606" coordsize="0,1610" path="m2597,-1606l2597,4e" filled="f" stroked="t" strokeweight=".580pt" strokecolor="#000000">
                <v:path arrowok="t"/>
              </v:shape>
            </v:group>
            <v:group style="position:absolute;left:5058;top:-1606;width:2;height:1610" coordorigin="5058,-1606" coordsize="2,1610">
              <v:shape style="position:absolute;left:5058;top:-1606;width:2;height:1610" coordorigin="5058,-1606" coordsize="0,1610" path="m5058,-1606l5058,4e" filled="f" stroked="t" strokeweight=".58001pt" strokecolor="#000000">
                <v:path arrowok="t"/>
              </v:shape>
            </v:group>
            <v:group style="position:absolute;left:2592;top:9;width:2470;height:2" coordorigin="2592,9" coordsize="2470,2">
              <v:shape style="position:absolute;left:2592;top:9;width:2470;height:2" coordorigin="2592,9" coordsize="2470,0" path="m2592,9l5063,9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66.880005pt;margin-top:-80.844032pt;width:138.47996pt;height:81.579980pt;mso-position-horizontal-relative:page;mso-position-vertical-relative:paragraph;z-index:-417" coordorigin="5338,-1617" coordsize="2770,1632">
            <v:group style="position:absolute;left:5343;top:-1611;width:2758;height:2" coordorigin="5343,-1611" coordsize="2758,2">
              <v:shape style="position:absolute;left:5343;top:-1611;width:2758;height:2" coordorigin="5343,-1611" coordsize="2758,0" path="m5343,-1611l8101,-1611e" filled="f" stroked="t" strokeweight=".579980pt" strokecolor="#000000">
                <v:path arrowok="t"/>
              </v:shape>
            </v:group>
            <v:group style="position:absolute;left:5348;top:-1606;width:2;height:1610" coordorigin="5348,-1606" coordsize="2,1610">
              <v:shape style="position:absolute;left:5348;top:-1606;width:2;height:1610" coordorigin="5348,-1606" coordsize="0,1610" path="m5348,-1606l5348,4e" filled="f" stroked="t" strokeweight=".58001pt" strokecolor="#000000">
                <v:path arrowok="t"/>
              </v:shape>
            </v:group>
            <v:group style="position:absolute;left:8097;top:-1606;width:2;height:1610" coordorigin="8097,-1606" coordsize="2,1610">
              <v:shape style="position:absolute;left:8097;top:-1606;width:2;height:1610" coordorigin="8097,-1606" coordsize="0,1610" path="m8097,-1606l8097,4e" filled="f" stroked="t" strokeweight=".579980pt" strokecolor="#000000">
                <v:path arrowok="t"/>
              </v:shape>
            </v:group>
            <v:group style="position:absolute;left:5343;top:9;width:2758;height:2" coordorigin="5343,9" coordsize="2758,2">
              <v:shape style="position:absolute;left:5343;top:9;width:2758;height:2" coordorigin="5343,9" coordsize="2758,0" path="m5343,9l8101,9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18.820007pt;margin-top:-80.844032pt;width:102.84996pt;height:81.579980pt;mso-position-horizontal-relative:page;mso-position-vertical-relative:paragraph;z-index:-416" coordorigin="8376,-1617" coordsize="2057,1632">
            <v:group style="position:absolute;left:8382;top:-1611;width:2045;height:2" coordorigin="8382,-1611" coordsize="2045,2">
              <v:shape style="position:absolute;left:8382;top:-1611;width:2045;height:2" coordorigin="8382,-1611" coordsize="2045,0" path="m8382,-1611l10428,-1611e" filled="f" stroked="t" strokeweight=".579980pt" strokecolor="#000000">
                <v:path arrowok="t"/>
              </v:shape>
            </v:group>
            <v:group style="position:absolute;left:8387;top:-1606;width:2;height:1610" coordorigin="8387,-1606" coordsize="2,1610">
              <v:shape style="position:absolute;left:8387;top:-1606;width:2;height:1610" coordorigin="8387,-1606" coordsize="0,1610" path="m8387,-1606l8387,4e" filled="f" stroked="t" strokeweight=".58001pt" strokecolor="#000000">
                <v:path arrowok="t"/>
              </v:shape>
            </v:group>
            <v:group style="position:absolute;left:10423;top:-1606;width:2;height:1610" coordorigin="10423,-1606" coordsize="2,1610">
              <v:shape style="position:absolute;left:10423;top:-1606;width:2;height:1610" coordorigin="10423,-1606" coordsize="0,1610" path="m10423,-1606l10423,4e" filled="f" stroked="t" strokeweight=".579980pt" strokecolor="#000000">
                <v:path arrowok="t"/>
              </v:shape>
            </v:group>
            <v:group style="position:absolute;left:8382;top:9;width:2045;height:2" coordorigin="8382,9" coordsize="2045,2">
              <v:shape style="position:absolute;left:8382;top:9;width:2045;height:2" coordorigin="8382,9" coordsize="2045,0" path="m8382,9l10428,9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66.600037" w:type="dxa"/>
      </w:tblPr>
      <w:tblGrid/>
      <w:tr>
        <w:trPr>
          <w:trHeight w:val="300" w:hRule="exact"/>
        </w:trPr>
        <w:tc>
          <w:tcPr>
            <w:tcW w:w="7826" w:type="dxa"/>
            <w:gridSpan w:val="5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23" w:after="0" w:line="240" w:lineRule="auto"/>
              <w:ind w:left="805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іза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пе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081" w:hRule="exact"/>
        </w:trPr>
        <w:tc>
          <w:tcPr>
            <w:tcW w:w="246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2" w:right="507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102" w:right="31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74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8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207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98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98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8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100" w:right="16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98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8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ж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98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98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98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98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98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98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98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4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7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036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67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едаг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100" w:right="7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фо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га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26" w:lineRule="exact"/>
        <w:ind w:left="374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1.414009pt;margin-top:-129.964050pt;width:24.57598pt;height:251.42998pt;mso-position-horizontal-relative:page;mso-position-vertical-relative:paragraph;z-index:-415" coordorigin="1828,-2599" coordsize="492,5029">
            <v:group style="position:absolute;left:1834;top:-2593;width:480;height:2" coordorigin="1834,-2593" coordsize="480,2">
              <v:shape style="position:absolute;left:1834;top:-2593;width:480;height:2" coordorigin="1834,-2593" coordsize="480,0" path="m1834,-2593l2314,-2593e" filled="f" stroked="t" strokeweight=".579980pt" strokecolor="#000000">
                <v:path arrowok="t"/>
              </v:shape>
            </v:group>
            <v:group style="position:absolute;left:1839;top:-2589;width:2;height:5007" coordorigin="1839,-2589" coordsize="2,5007">
              <v:shape style="position:absolute;left:1839;top:-2589;width:2;height:5007" coordorigin="1839,-2589" coordsize="0,5007" path="m1839,-2589l1839,2419e" filled="f" stroked="t" strokeweight=".580pt" strokecolor="#000000">
                <v:path arrowok="t"/>
              </v:shape>
            </v:group>
            <v:group style="position:absolute;left:2309;top:-2589;width:2;height:5007" coordorigin="2309,-2589" coordsize="2,5007">
              <v:shape style="position:absolute;left:2309;top:-2589;width:2;height:5007" coordorigin="2309,-2589" coordsize="0,5007" path="m2309,-2589l2309,2419e" filled="f" stroked="t" strokeweight=".580pt" strokecolor="#000000">
                <v:path arrowok="t"/>
              </v:shape>
            </v:group>
            <v:group style="position:absolute;left:1834;top:2424;width:480;height:2" coordorigin="1834,2424" coordsize="480,2">
              <v:shape style="position:absolute;left:1834;top:2424;width:480;height:2" coordorigin="1834,2424" coordsize="480,0" path="m1834,2424l2314,2424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045448pt;margin-top:-37.13987pt;width:11.96pt;height:65.925802pt;mso-position-horizontal-relative:page;mso-position-vertical-relative:paragraph;z-index:-406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24" w:lineRule="exact"/>
                    <w:ind w:left="20" w:right="-5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4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іза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100"/>
                    </w:rPr>
                    <w:t>і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ї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авч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line="226" w:lineRule="exact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80" w:bottom="280" w:left="1420" w:right="1360"/>
        </w:sectPr>
      </w:pPr>
      <w:rPr/>
    </w:p>
    <w:p>
      <w:pPr>
        <w:spacing w:before="21" w:after="0" w:line="240" w:lineRule="auto"/>
        <w:ind w:left="128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285" w:right="-5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«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гія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егкої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1" w:after="0" w:line="240" w:lineRule="auto"/>
        <w:ind w:left="156" w:right="773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дачі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ї,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226" w:lineRule="exact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line="226" w:lineRule="exact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80" w:bottom="280" w:left="1420" w:right="1360"/>
          <w:cols w:num="2" w:equalWidth="0">
            <w:col w:w="4706" w:space="332"/>
            <w:col w:w="4102"/>
          </w:cols>
        </w:sectPr>
      </w:pPr>
      <w:rPr/>
    </w:p>
    <w:p>
      <w:pPr>
        <w:spacing w:before="14" w:after="0" w:line="240" w:lineRule="auto"/>
        <w:ind w:left="4541" w:right="347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29987pt;margin-top:-59.254074pt;width:392.34002pt;height:48.34001pt;mso-position-horizontal-relative:page;mso-position-vertical-relative:paragraph;z-index:-414" coordorigin="2587,-1185" coordsize="7847,967">
            <v:group style="position:absolute;left:2592;top:-1179;width:7835;height:2" coordorigin="2592,-1179" coordsize="7835,2">
              <v:shape style="position:absolute;left:2592;top:-1179;width:7835;height:2" coordorigin="2592,-1179" coordsize="7835,0" path="m2592,-1179l10428,-1179e" filled="f" stroked="t" strokeweight=".58001pt" strokecolor="#000000">
                <v:path arrowok="t"/>
              </v:shape>
            </v:group>
            <v:group style="position:absolute;left:2597;top:-1174;width:2;height:946" coordorigin="2597,-1174" coordsize="2,946">
              <v:shape style="position:absolute;left:2597;top:-1174;width:2;height:946" coordorigin="2597,-1174" coordsize="0,946" path="m2597,-1174l2597,-229e" filled="f" stroked="t" strokeweight=".580pt" strokecolor="#000000">
                <v:path arrowok="t"/>
              </v:shape>
            </v:group>
            <v:group style="position:absolute;left:10423;top:-1174;width:2;height:946" coordorigin="10423,-1174" coordsize="2,946">
              <v:shape style="position:absolute;left:10423;top:-1174;width:2;height:946" coordorigin="10423,-1174" coordsize="0,946" path="m10423,-1174l10423,-229e" filled="f" stroked="t" strokeweight=".579980pt" strokecolor="#000000">
                <v:path arrowok="t"/>
              </v:shape>
            </v:group>
            <v:group style="position:absolute;left:2592;top:-925;width:7835;height:2" coordorigin="2592,-925" coordsize="7835,2">
              <v:shape style="position:absolute;left:2592;top:-925;width:7835;height:2" coordorigin="2592,-925" coordsize="7835,0" path="m2592,-925l10428,-925e" filled="f" stroked="t" strokeweight=".58004pt" strokecolor="#000000">
                <v:path arrowok="t"/>
              </v:shape>
            </v:group>
            <v:group style="position:absolute;left:6505;top:-920;width:2;height:691" coordorigin="6505,-920" coordsize="2,691">
              <v:shape style="position:absolute;left:6505;top:-920;width:2;height:691" coordorigin="6505,-920" coordsize="0,691" path="m6505,-920l6505,-229e" filled="f" stroked="t" strokeweight=".579980pt" strokecolor="#000000">
                <v:path arrowok="t"/>
              </v:shape>
            </v:group>
            <v:group style="position:absolute;left:2592;top:-224;width:7835;height:2" coordorigin="2592,-224" coordsize="7835,2">
              <v:shape style="position:absolute;left:2592;top:-224;width:7835;height:2" coordorigin="2592,-224" coordsize="7835,0" path="m2592,-224l10428,-224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3154" w:right="2088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5002" w:right="393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17pt;margin-top:-23.694042pt;width:392.33996pt;height:24.57998pt;mso-position-horizontal-relative:page;mso-position-vertical-relative:paragraph;z-index:-413" coordorigin="2587,-474" coordsize="7847,492">
            <v:group style="position:absolute;left:2592;top:-468;width:7835;height:2" coordorigin="2592,-468" coordsize="7835,2">
              <v:shape style="position:absolute;left:2592;top:-468;width:7835;height:2" coordorigin="2592,-468" coordsize="7835,0" path="m2592,-468l10428,-468e" filled="f" stroked="t" strokeweight=".579980pt" strokecolor="#000000">
                <v:path arrowok="t"/>
              </v:shape>
            </v:group>
            <v:group style="position:absolute;left:2597;top:-463;width:2;height:470" coordorigin="2597,-463" coordsize="2,470">
              <v:shape style="position:absolute;left:2597;top:-463;width:2;height:470" coordorigin="2597,-463" coordsize="0,470" path="m2597,-463l2597,7e" filled="f" stroked="t" strokeweight=".580pt" strokecolor="#000000">
                <v:path arrowok="t"/>
              </v:shape>
            </v:group>
            <v:group style="position:absolute;left:10423;top:-463;width:2;height:470" coordorigin="10423,-463" coordsize="2,470">
              <v:shape style="position:absolute;left:10423;top:-463;width:2;height:470" coordorigin="10423,-463" coordsize="0,470" path="m10423,-463l10423,7e" filled="f" stroked="t" strokeweight=".579980pt" strokecolor="#000000">
                <v:path arrowok="t"/>
              </v:shape>
            </v:group>
            <v:group style="position:absolute;left:2592;top:-228;width:7835;height:2" coordorigin="2592,-228" coordsize="7835,2">
              <v:shape style="position:absolute;left:2592;top:-228;width:7835;height:2" coordorigin="2592,-228" coordsize="7835,0" path="m2592,-228l10428,-228e" filled="f" stroked="t" strokeweight=".579980pt" strokecolor="#000000">
                <v:path arrowok="t"/>
              </v:shape>
            </v:group>
            <v:group style="position:absolute;left:2592;top:12;width:7835;height:2" coordorigin="2592,12" coordsize="7835,2">
              <v:shape style="position:absolute;left:2592;top:12;width:7835;height:2" coordorigin="2592,12" coordsize="7835,0" path="m2592,12l10428,12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29.330017pt;margin-top:12.305958pt;width:392.33996pt;height:24.60998pt;mso-position-horizontal-relative:page;mso-position-vertical-relative:paragraph;z-index:-412" coordorigin="2587,246" coordsize="7847,492">
            <v:group style="position:absolute;left:2592;top:252;width:7835;height:2" coordorigin="2592,252" coordsize="7835,2">
              <v:shape style="position:absolute;left:2592;top:252;width:7835;height:2" coordorigin="2592,252" coordsize="7835,0" path="m2592,252l10428,252e" filled="f" stroked="t" strokeweight=".579980pt" strokecolor="#000000">
                <v:path arrowok="t"/>
              </v:shape>
            </v:group>
            <v:group style="position:absolute;left:2597;top:257;width:2;height:471" coordorigin="2597,257" coordsize="2,471">
              <v:shape style="position:absolute;left:2597;top:257;width:2;height:471" coordorigin="2597,257" coordsize="0,471" path="m2597,257l2597,728e" filled="f" stroked="t" strokeweight=".580pt" strokecolor="#000000">
                <v:path arrowok="t"/>
              </v:shape>
            </v:group>
            <v:group style="position:absolute;left:10423;top:257;width:2;height:471" coordorigin="10423,257" coordsize="2,471">
              <v:shape style="position:absolute;left:10423;top:257;width:2;height:471" coordorigin="10423,257" coordsize="0,471" path="m10423,257l10423,728e" filled="f" stroked="t" strokeweight=".579980pt" strokecolor="#000000">
                <v:path arrowok="t"/>
              </v:shape>
            </v:group>
            <v:group style="position:absolute;left:2592;top:493;width:7835;height:2" coordorigin="2592,493" coordsize="7835,2">
              <v:shape style="position:absolute;left:2592;top:493;width:7835;height:2" coordorigin="2592,493" coordsize="7835,0" path="m2592,493l10428,493e" filled="f" stroked="t" strokeweight=".579980pt" strokecolor="#000000">
                <v:path arrowok="t"/>
              </v:shape>
            </v:group>
            <v:group style="position:absolute;left:2592;top:733;width:7835;height:2" coordorigin="2592,733" coordsize="7835,2">
              <v:shape style="position:absolute;left:2592;top:733;width:7835;height:2" coordorigin="2592,733" coordsize="7835,0" path="m2592,733l10428,733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4208" w:right="314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ізм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іза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ії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1421" w:right="358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ям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5002" w:right="393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17pt;margin-top:12.305959pt;width:392.33996pt;height:24.57998pt;mso-position-horizontal-relative:page;mso-position-vertical-relative:paragraph;z-index:-410" coordorigin="2587,246" coordsize="7847,492">
            <v:group style="position:absolute;left:2592;top:252;width:7835;height:2" coordorigin="2592,252" coordsize="7835,2">
              <v:shape style="position:absolute;left:2592;top:252;width:7835;height:2" coordorigin="2592,252" coordsize="7835,0" path="m2592,252l10428,252e" filled="f" stroked="t" strokeweight=".579980pt" strokecolor="#000000">
                <v:path arrowok="t"/>
              </v:shape>
            </v:group>
            <v:group style="position:absolute;left:2597;top:257;width:2;height:470" coordorigin="2597,257" coordsize="2,470">
              <v:shape style="position:absolute;left:2597;top:257;width:2;height:470" coordorigin="2597,257" coordsize="0,470" path="m2597,257l2597,727e" filled="f" stroked="t" strokeweight=".580pt" strokecolor="#000000">
                <v:path arrowok="t"/>
              </v:shape>
            </v:group>
            <v:group style="position:absolute;left:10423;top:257;width:2;height:470" coordorigin="10423,257" coordsize="2,470">
              <v:shape style="position:absolute;left:10423;top:257;width:2;height:470" coordorigin="10423,257" coordsize="0,470" path="m10423,257l10423,727e" filled="f" stroked="t" strokeweight=".579980pt" strokecolor="#000000">
                <v:path arrowok="t"/>
              </v:shape>
            </v:group>
            <v:group style="position:absolute;left:2592;top:492;width:7835;height:2" coordorigin="2592,492" coordsize="7835,2">
              <v:shape style="position:absolute;left:2592;top:492;width:7835;height:2" coordorigin="2592,492" coordsize="7835,0" path="m2592,492l10428,492e" filled="f" stroked="t" strokeweight=".579980pt" strokecolor="#000000">
                <v:path arrowok="t"/>
              </v:shape>
            </v:group>
            <v:group style="position:absolute;left:2592;top:732;width:7835;height:2" coordorigin="2592,732" coordsize="7835,2">
              <v:shape style="position:absolute;left:2592;top:732;width:7835;height:2" coordorigin="2592,732" coordsize="7835,0" path="m2592,732l10428,732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2156" w:right="1091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1.414009pt;margin-top:.305959pt;width:24.57598pt;height:60.09998pt;mso-position-horizontal-relative:page;mso-position-vertical-relative:paragraph;z-index:-411" coordorigin="1828,6" coordsize="492,1202">
            <v:group style="position:absolute;left:1834;top:12;width:480;height:2" coordorigin="1834,12" coordsize="480,2">
              <v:shape style="position:absolute;left:1834;top:12;width:480;height:2" coordorigin="1834,12" coordsize="480,0" path="m1834,12l2314,12e" filled="f" stroked="t" strokeweight=".579980pt" strokecolor="#000000">
                <v:path arrowok="t"/>
              </v:shape>
            </v:group>
            <v:group style="position:absolute;left:1839;top:17;width:2;height:1181" coordorigin="1839,17" coordsize="2,1181">
              <v:shape style="position:absolute;left:1839;top:17;width:2;height:1181" coordorigin="1839,17" coordsize="0,1181" path="m1839,17l1839,1198e" filled="f" stroked="t" strokeweight=".580pt" strokecolor="#000000">
                <v:path arrowok="t"/>
              </v:shape>
            </v:group>
            <v:group style="position:absolute;left:2309;top:17;width:2;height:1181" coordorigin="2309,17" coordsize="2,1181">
              <v:shape style="position:absolute;left:2309;top:17;width:2;height:1181" coordorigin="2309,17" coordsize="0,1181" path="m2309,17l2309,1198e" filled="f" stroked="t" strokeweight=".580pt" strokecolor="#000000">
                <v:path arrowok="t"/>
              </v:shape>
            </v:group>
            <v:group style="position:absolute;left:1834;top:1202;width:480;height:2" coordorigin="1834,1202" coordsize="480,2">
              <v:shape style="position:absolute;left:1834;top:1202;width:480;height:2" coordorigin="1834,1202" coordsize="480,0" path="m1834,1202l2314,1202e" filled="f" stroked="t" strokeweight=".5799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.165451pt;margin-top:2.039258pt;width:23.72pt;height:56.91668pt;mso-position-horizontal-relative:page;mso-position-vertical-relative:paragraph;z-index:-408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24" w:lineRule="exact"/>
                    <w:ind w:left="-15" w:right="-35"/>
                    <w:jc w:val="center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Рез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99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99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ьта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99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99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5" w:after="0" w:line="240" w:lineRule="auto"/>
                    <w:ind w:left="151" w:right="130"/>
                    <w:jc w:val="center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4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2"/>
                      <w:w w:val="99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-1"/>
                      <w:w w:val="99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1"/>
                      <w:w w:val="99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99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ії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</w:rPr>
        <w:t>К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99"/>
          <w:position w:val="-3"/>
        </w:rPr>
        <w:t>гпя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position w:val="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exact"/>
        <w:ind w:left="2178" w:right="110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1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≤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К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-2"/>
        </w:rPr>
        <w:t>гпя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&lt;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достат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ій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≤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1"/>
        </w:rPr>
        <w:t>К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-2"/>
        </w:rPr>
        <w:t>гпя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&lt;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1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1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1"/>
        </w:rPr>
        <w:t>≤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99"/>
          <w:position w:val="1"/>
        </w:rPr>
        <w:t>К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99"/>
          <w:position w:val="-2"/>
        </w:rPr>
        <w:t>гпя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position w:val="1"/>
        </w:rPr>
        <w:t>&lt;1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25" w:lineRule="exact"/>
        <w:ind w:left="5002" w:right="393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9.330017pt;margin-top:11.564015pt;width:392.33996pt;height:24.09998pt;mso-position-horizontal-relative:page;mso-position-vertical-relative:paragraph;z-index:-409" coordorigin="2587,231" coordsize="7847,482">
            <v:group style="position:absolute;left:2592;top:237;width:7835;height:2" coordorigin="2592,237" coordsize="7835,2">
              <v:shape style="position:absolute;left:2592;top:237;width:7835;height:2" coordorigin="2592,237" coordsize="7835,0" path="m2592,237l10428,237e" filled="f" stroked="t" strokeweight=".579980pt" strokecolor="#000000">
                <v:path arrowok="t"/>
              </v:shape>
            </v:group>
            <v:group style="position:absolute;left:2597;top:242;width:2;height:461" coordorigin="2597,242" coordsize="2,461">
              <v:shape style="position:absolute;left:2597;top:242;width:2;height:461" coordorigin="2597,242" coordsize="0,461" path="m2597,242l2597,703e" filled="f" stroked="t" strokeweight=".580pt" strokecolor="#000000">
                <v:path arrowok="t"/>
              </v:shape>
            </v:group>
            <v:group style="position:absolute;left:2592;top:707;width:7835;height:2" coordorigin="2592,707" coordsize="7835,2">
              <v:shape style="position:absolute;left:2592;top:707;width:7835;height:2" coordorigin="2592,707" coordsize="7835,0" path="m2592,707l10428,707e" filled="f" stroked="t" strokeweight=".579980pt" strokecolor="#000000">
                <v:path arrowok="t"/>
              </v:shape>
            </v:group>
            <v:group style="position:absolute;left:10423;top:242;width:2;height:461" coordorigin="10423,242" coordsize="2,461">
              <v:shape style="position:absolute;left:10423;top:242;width:2;height:461" coordorigin="10423,242" coordsize="0,461" path="m10423,242l10423,703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40" w:lineRule="auto"/>
        <w:ind w:left="1285" w:right="1098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ьта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гів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ш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фі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едаг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гі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1" w:lineRule="auto"/>
        <w:ind w:left="4127" w:right="250" w:firstLine="-387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</w:p>
    <w:p>
      <w:pPr>
        <w:spacing w:line="241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80" w:bottom="280" w:left="1420" w:right="136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106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958.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300.</w:t>
      </w:r>
    </w:p>
    <w:p>
      <w:pPr>
        <w:spacing w:before="1" w:after="0" w:line="254" w:lineRule="exact"/>
        <w:ind w:left="680" w:right="106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рье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азань: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680" w:right="106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осохова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286.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якос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щность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Posohova,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sandr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gn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rs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Sewing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Cour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paper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oces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ewing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bed.</w:t>
      </w:r>
    </w:p>
    <w:p>
      <w:pPr>
        <w:spacing w:before="5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11.07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1009" w:footer="0" w:top="12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4.029984pt;width:442.61pt;height:4.54pt;mso-position-horizontal-relative:page;mso-position-vertical-relative:page;z-index:-427" coordorigin="1529,1281" coordsize="8852,91">
          <v:group style="position:absolute;left:1560;top:1340;width:8790;height:2" coordorigin="1560,1340" coordsize="8790,2">
            <v:shape style="position:absolute;left:1560;top:1340;width:8790;height:2" coordorigin="1560,1340" coordsize="8790,0" path="m1560,1340l10351,1340e" filled="f" stroked="t" strokeweight="3.1pt" strokecolor="#612322">
              <v:path arrowok="t"/>
            </v:shape>
          </v:group>
          <v:group style="position:absolute;left:1560;top:1289;width:8790;height:2" coordorigin="1560,1289" coordsize="8790,2">
            <v:shape style="position:absolute;left:1560;top:1289;width:8790;height:2" coordorigin="1560,1289" coordsize="8790,0" path="m1560,1289l10351,1289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1.539993pt;margin-top:49.463898pt;width:292.210001pt;height:14pt;mso-position-horizontal-relative:page;mso-position-vertical-relative:page;z-index:-426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Пробл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м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ж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2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д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а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гогіч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ої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ос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в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т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2013.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2015-01-27T12:22:03Z</dcterms:created>
  <dcterms:modified xsi:type="dcterms:W3CDTF">2015-01-27T12:22:03Z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