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6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331.53</w:t>
      </w:r>
    </w:p>
    <w:p>
      <w:pPr>
        <w:spacing w:before="1" w:after="0" w:line="240" w:lineRule="auto"/>
        <w:ind w:left="169" w:right="715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1" w:lineRule="auto"/>
        <w:ind w:left="1069" w:right="1006" w:firstLine="10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остребова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неохотой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соис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груп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молодости,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ваний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своё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гейм,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проблемам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Больши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оиска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спешн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ерья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.Е.,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nz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Fry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</w:p>
    <w:p>
      <w:pPr>
        <w:spacing w:before="0" w:after="0" w:line="252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top="128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стребован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стребован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лению,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Больши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тересова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</w:p>
    <w:p>
      <w:pPr>
        <w:spacing w:before="0" w:after="0" w:line="252" w:lineRule="exact"/>
        <w:ind w:left="169" w:right="33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рейт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3" w:lineRule="exact"/>
        <w:ind w:left="838" w:right="10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мается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ющая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себя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а;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спроса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0" w:after="0" w:line="249" w:lineRule="exact"/>
        <w:ind w:left="169" w:right="148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тодатели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предоставл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1" w:after="0" w:line="239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ертый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ередной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одители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остковом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е:</w:t>
      </w:r>
    </w:p>
    <w:p>
      <w:pPr>
        <w:spacing w:before="13" w:after="0" w:line="256" w:lineRule="exact"/>
        <w:ind w:left="709" w:right="104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когда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ает</w:t>
      </w:r>
    </w:p>
    <w:p>
      <w:pPr>
        <w:spacing w:before="0" w:after="0" w:line="248" w:lineRule="exact"/>
        <w:ind w:left="709" w:right="-20"/>
        <w:jc w:val="left"/>
        <w:tabs>
          <w:tab w:pos="2020" w:val="left"/>
          <w:tab w:pos="4200" w:val="left"/>
          <w:tab w:pos="5880" w:val="left"/>
          <w:tab w:pos="6760" w:val="left"/>
          <w:tab w:pos="8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1" w:after="0" w:line="254" w:lineRule="exact"/>
        <w:ind w:left="709" w:right="111"/>
        <w:jc w:val="left"/>
        <w:tabs>
          <w:tab w:pos="2300" w:val="left"/>
          <w:tab w:pos="2660" w:val="left"/>
          <w:tab w:pos="3120" w:val="left"/>
          <w:tab w:pos="3960" w:val="left"/>
          <w:tab w:pos="4820" w:val="left"/>
          <w:tab w:pos="6300" w:val="left"/>
          <w:tab w:pos="7800" w:val="left"/>
          <w:tab w:pos="85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сегда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2" w:after="0" w:line="254" w:lineRule="exact"/>
        <w:ind w:left="709" w:right="104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переориен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тельно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аемые,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иальных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атрат,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аров,</w:t>
      </w:r>
    </w:p>
    <w:p>
      <w:pPr>
        <w:spacing w:before="0" w:after="0" w:line="248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54" w:lineRule="exact"/>
        <w:ind w:left="709" w:right="104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оказались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алопри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тельными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аработных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плат,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льтате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аться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70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цы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1" w:after="0" w:line="252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исходит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лением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784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евлашт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роисходит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трехст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щиты.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огосторон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ей)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бные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ем.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1" w:after="0" w:line="240" w:lineRule="auto"/>
        <w:ind w:left="169" w:right="267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оиску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ателя.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0" w:after="0" w:line="249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практику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еньше.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стные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бочем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ынке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ательным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ащихся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Больши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епленн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одители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отказы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тапе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стоит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родител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репленн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местой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откзы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тельном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сла</w:t>
      </w:r>
    </w:p>
    <w:p>
      <w:pPr>
        <w:spacing w:before="0" w:after="0" w:line="252" w:lineRule="exact"/>
        <w:ind w:left="169" w:right="38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сирот,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дитель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53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соста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ляет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</w:p>
    <w:p>
      <w:pPr>
        <w:spacing w:before="1" w:after="0" w:line="254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довой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раста,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пать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</w:p>
    <w:p>
      <w:pPr>
        <w:spacing w:before="1" w:after="0" w:line="240" w:lineRule="auto"/>
        <w:ind w:left="169" w:right="239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3" w:after="0" w:line="252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Зачаст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сохране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пешное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апросам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карь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орые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аведений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2" w:after="0" w:line="252" w:lineRule="exact"/>
        <w:ind w:left="169" w:right="105"/>
        <w:jc w:val="left"/>
        <w:tabs>
          <w:tab w:pos="60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бочее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неохот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только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можности</w:t>
      </w:r>
    </w:p>
    <w:p>
      <w:pPr>
        <w:spacing w:before="0" w:after="0" w:line="252" w:lineRule="exact"/>
        <w:ind w:left="169" w:right="655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ыта</w:t>
      </w:r>
    </w:p>
    <w:p>
      <w:pPr>
        <w:spacing w:before="1" w:after="0" w:line="254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ё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0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хране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боты,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ростом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52" w:lineRule="exact"/>
        <w:ind w:left="169" w:right="423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иалиста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</w:p>
    <w:p>
      <w:pPr>
        <w:spacing w:before="0" w:after="0" w:line="248" w:lineRule="exact"/>
        <w:ind w:left="169" w:right="502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меропр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й:</w:t>
      </w:r>
    </w:p>
    <w:p>
      <w:pPr>
        <w:spacing w:before="16" w:after="0" w:line="254" w:lineRule="exact"/>
        <w:ind w:left="709" w:right="106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аемых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молодых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6" w:after="0" w:line="254" w:lineRule="exact"/>
        <w:ind w:left="709" w:right="107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необходимо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требо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ьных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потребн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щихся;</w:t>
      </w:r>
    </w:p>
    <w:p>
      <w:pPr>
        <w:spacing w:before="12" w:after="0" w:line="254" w:lineRule="exact"/>
        <w:ind w:left="709" w:right="105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алистов</w:t>
      </w:r>
    </w:p>
    <w:p>
      <w:pPr>
        <w:spacing w:before="0" w:after="0" w:line="249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</w:p>
    <w:p>
      <w:pPr>
        <w:spacing w:before="1" w:after="0" w:line="252" w:lineRule="exact"/>
        <w:ind w:left="70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39" w:lineRule="auto"/>
        <w:ind w:left="709" w:right="103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етст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остроен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рье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ест.</w:t>
      </w:r>
    </w:p>
    <w:p>
      <w:pPr>
        <w:spacing w:before="1" w:after="0" w:line="240" w:lineRule="auto"/>
        <w:ind w:left="169" w:right="103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169" w:right="83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совершенс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4" w:lineRule="exact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ьных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представ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штаба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остроте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1" w:after="0" w:line="254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ейся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спроса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еррито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местном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39" w:lineRule="auto"/>
        <w:ind w:left="709" w:right="105" w:firstLine="-540"/>
        <w:jc w:val="both"/>
        <w:tabs>
          <w:tab w:pos="14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льными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рынке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разработка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ркети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5" w:after="0" w:line="254" w:lineRule="exact"/>
        <w:ind w:left="709" w:right="106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ельны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остребован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рамм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дров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переч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ра;</w:t>
      </w:r>
    </w:p>
    <w:p>
      <w:pPr>
        <w:spacing w:before="12" w:after="0" w:line="254" w:lineRule="exact"/>
        <w:ind w:left="709" w:right="108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7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соверше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ащихс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;</w:t>
      </w:r>
    </w:p>
    <w:p>
      <w:pPr>
        <w:spacing w:before="12" w:after="0" w:line="254" w:lineRule="exact"/>
        <w:ind w:left="709" w:right="106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сех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счет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тов</w:t>
      </w:r>
    </w:p>
    <w:p>
      <w:pPr>
        <w:spacing w:before="0" w:after="0" w:line="249" w:lineRule="exact"/>
        <w:ind w:left="70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ощи</w:t>
      </w:r>
    </w:p>
    <w:p>
      <w:pPr>
        <w:spacing w:before="2" w:after="0" w:line="252" w:lineRule="exact"/>
        <w:ind w:left="709" w:right="319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лы;</w:t>
      </w:r>
    </w:p>
    <w:p>
      <w:pPr>
        <w:spacing w:before="16" w:after="0" w:line="254" w:lineRule="exact"/>
        <w:ind w:left="709" w:right="102" w:firstLine="-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width:10.08pt;height:13.56pt;mso-position-horizontal-relative:char;mso-position-vertical-relative:line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position w:val="0"/>
        </w:rPr>
        <w:t>   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ельном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молодому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алисту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еста.</w:t>
      </w:r>
    </w:p>
    <w:p>
      <w:pPr>
        <w:spacing w:before="2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отода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органов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сполн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663" w:right="263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источн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709" w:right="109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29.</w:t>
      </w:r>
    </w:p>
    <w:p>
      <w:pPr>
        <w:spacing w:before="0" w:after="0" w:line="249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40" w:lineRule="auto"/>
        <w:ind w:left="70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2010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784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21.</w:t>
      </w:r>
    </w:p>
    <w:p>
      <w:pPr>
        <w:spacing w:before="2" w:after="0" w:line="252" w:lineRule="exact"/>
        <w:ind w:left="709" w:right="105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ательных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43.</w:t>
      </w:r>
    </w:p>
    <w:p>
      <w:pPr>
        <w:spacing w:before="0" w:after="0" w:line="252" w:lineRule="exact"/>
        <w:ind w:left="169" w:right="-20"/>
        <w:jc w:val="left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бота.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09" w:right="684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</w:t>
      </w:r>
    </w:p>
    <w:p>
      <w:pPr>
        <w:spacing w:before="5" w:after="0" w:line="252" w:lineRule="exact"/>
        <w:ind w:left="709" w:right="108" w:firstLine="-540"/>
        <w:jc w:val="both"/>
        <w:tabs>
          <w:tab w:pos="7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тароби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асю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ацевла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вип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авча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закла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" w:after="0" w:line="239" w:lineRule="auto"/>
        <w:ind w:left="169" w:right="107" w:firstLine="54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перспект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одих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шляхи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системи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евл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шт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тлено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5" w:after="0" w:line="252" w:lineRule="exact"/>
        <w:ind w:left="169" w:right="109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слова: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3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ашт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У,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трудо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дове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78.963997pt;margin-top:-127.180466pt;width:437.63pt;height:115.03pt;mso-position-horizontal-relative:page;mso-position-vertical-relative:paragraph;z-index:-226" coordorigin="1579,-2544" coordsize="8753,2301">
            <v:group style="position:absolute;left:1589;top:-2534;width:1555;height:257" coordorigin="1589,-2534" coordsize="1555,257">
              <v:shape style="position:absolute;left:1589;top:-2534;width:1555;height:257" coordorigin="1589,-2534" coordsize="1555,257" path="m1589,-2277l3144,-2277,3144,-2534,1589,-2534,1589,-2277e" filled="t" fillcolor="#FBFBFB" stroked="f">
                <v:path arrowok="t"/>
                <v:fill/>
              </v:shape>
            </v:group>
            <v:group style="position:absolute;left:1589;top:-2284;width:7996;height:259" coordorigin="1589,-2284" coordsize="7996,259">
              <v:shape style="position:absolute;left:1589;top:-2284;width:7996;height:259" coordorigin="1589,-2284" coordsize="7996,259" path="m1589,-2025l9585,-2025,9585,-2284,1589,-2284,1589,-2025e" filled="t" fillcolor="#FBFBFB" stroked="f">
                <v:path arrowok="t"/>
                <v:fill/>
              </v:shape>
            </v:group>
            <v:group style="position:absolute;left:2129;top:-2030;width:8193;height:259" coordorigin="2129,-2030" coordsize="8193,259">
              <v:shape style="position:absolute;left:2129;top:-2030;width:8193;height:259" coordorigin="2129,-2030" coordsize="8193,259" path="m2129,-1770l10322,-1770,10322,-2030,2129,-2030,2129,-1770e" filled="t" fillcolor="#FBFBFB" stroked="f">
                <v:path arrowok="t"/>
                <v:fill/>
              </v:shape>
            </v:group>
            <v:group style="position:absolute;left:1589;top:-1778;width:8733;height:259" coordorigin="1589,-1778" coordsize="8733,259">
              <v:shape style="position:absolute;left:1589;top:-1778;width:8733;height:259" coordorigin="1589,-1778" coordsize="8733,259" path="m1589,-1518l10322,-1518,10322,-1778,1589,-1778,1589,-1518e" filled="t" fillcolor="#FBFBFB" stroked="f">
                <v:path arrowok="t"/>
                <v:fill/>
              </v:shape>
            </v:group>
            <v:group style="position:absolute;left:1589;top:-1525;width:8733;height:260" coordorigin="1589,-1525" coordsize="8733,260">
              <v:shape style="position:absolute;left:1589;top:-1525;width:8733;height:260" coordorigin="1589,-1525" coordsize="8733,260" path="m1589,-1266l10322,-1266,10322,-1525,1589,-1525,1589,-1266e" filled="t" fillcolor="#FBFBFB" stroked="f">
                <v:path arrowok="t"/>
                <v:fill/>
              </v:shape>
            </v:group>
            <v:group style="position:absolute;left:1589;top:-1271;width:8733;height:259" coordorigin="1589,-1271" coordsize="8733,259">
              <v:shape style="position:absolute;left:1589;top:-1271;width:8733;height:259" coordorigin="1589,-1271" coordsize="8733,259" path="m1589,-1011l10322,-1011,10322,-1271,1589,-1271,1589,-1011e" filled="t" fillcolor="#FBFBFB" stroked="f">
                <v:path arrowok="t"/>
                <v:fill/>
              </v:shape>
            </v:group>
            <v:group style="position:absolute;left:1589;top:-1019;width:1025;height:259" coordorigin="1589,-1019" coordsize="1025,259">
              <v:shape style="position:absolute;left:1589;top:-1019;width:1025;height:259" coordorigin="1589,-1019" coordsize="1025,259" path="m1589,-759l2614,-759,2614,-1019,1589,-1019,1589,-759e" filled="t" fillcolor="#FBFBFB" stroked="f">
                <v:path arrowok="t"/>
                <v:fill/>
              </v:shape>
            </v:group>
            <v:group style="position:absolute;left:2297;top:-767;width:8025;height:262" coordorigin="2297,-767" coordsize="8025,262">
              <v:shape style="position:absolute;left:2297;top:-767;width:8025;height:262" coordorigin="2297,-767" coordsize="8025,262" path="m2297,-505l10322,-505,10322,-767,2297,-767,2297,-505e" filled="t" fillcolor="#FBFBFB" stroked="f">
                <v:path arrowok="t"/>
                <v:fill/>
              </v:shape>
            </v:group>
            <v:group style="position:absolute;left:1589;top:-512;width:8205;height:259" coordorigin="1589,-512" coordsize="8205,259">
              <v:shape style="position:absolute;left:1589;top:-512;width:8205;height:259" coordorigin="1589,-512" coordsize="8205,259" path="m1589,-253l9794,-253,9794,-512,1589,-512,1589,-253e" filled="t" fillcolor="#FBFBFB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асю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tabs>
          <w:tab w:pos="1440" w:val="left"/>
          <w:tab w:pos="3460" w:val="left"/>
          <w:tab w:pos="4940" w:val="left"/>
          <w:tab w:pos="81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йства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иков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ских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4" w:firstLine="5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алистов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альной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лены</w:t>
      </w:r>
    </w:p>
    <w:p>
      <w:pPr>
        <w:spacing w:line="249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1009" w:footer="0" w:top="1280" w:bottom="280" w:left="1420" w:right="1420"/>
          <w:pgSz w:w="11920" w:h="1684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1" w:lineRule="auto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рынке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2" w:lineRule="exact"/>
        <w:ind w:left="169" w:right="107" w:firstLine="708"/>
        <w:jc w:val="left"/>
        <w:tabs>
          <w:tab w:pos="2180" w:val="left"/>
          <w:tab w:pos="3120" w:val="left"/>
          <w:tab w:pos="5080" w:val="left"/>
          <w:tab w:pos="6560" w:val="left"/>
          <w:tab w:pos="7380" w:val="left"/>
          <w:tab w:pos="8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uchenko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oyme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grad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221" w:firstLine="54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echn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oung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peop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oy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educ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</w:p>
    <w:sectPr>
      <w:pgMar w:header="1009" w:footer="0" w:top="128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4.029984pt;width:442.61pt;height:4.54pt;mso-position-horizontal-relative:page;mso-position-vertical-relative:page;z-index:-226" coordorigin="1529,1281" coordsize="8852,91">
          <v:group style="position:absolute;left:1560;top:1340;width:8790;height:2" coordorigin="1560,1340" coordsize="8790,2">
            <v:shape style="position:absolute;left:1560;top:1340;width:8790;height:2" coordorigin="1560,1340" coordsize="8790,0" path="m1560,1340l10351,1340e" filled="f" stroked="t" strokeweight="3.1pt" strokecolor="#612322">
              <v:path arrowok="t"/>
            </v:shape>
          </v:group>
          <v:group style="position:absolute;left:1560;top:1289;width:8790;height:2" coordorigin="1560,1289" coordsize="8790,2">
            <v:shape style="position:absolute;left:1560;top:1289;width:8790;height:2" coordorigin="1560,1289" coordsize="8790,0" path="m1560,1289l10351,1289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1.539993pt;margin-top:49.463898pt;width:292.210001pt;height:14pt;mso-position-horizontal-relative:page;mso-position-vertical-relative:page;z-index:-225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Пробл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м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ж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р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2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д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а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гогіч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ої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ос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в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т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и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2013.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-1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2015-01-27T12:21:20Z</dcterms:created>
  <dcterms:modified xsi:type="dcterms:W3CDTF">2015-01-27T12:21:20Z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