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664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УДК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378.147.1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</w:p>
    <w:p>
      <w:pPr>
        <w:spacing w:before="0" w:after="0" w:line="252" w:lineRule="exact"/>
        <w:ind w:left="169" w:right="731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©З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могляд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52" w:lineRule="exact"/>
        <w:ind w:left="309" w:right="291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МАЙ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106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стиль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истісно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ерова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дж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оротьби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щості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йкер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стилю.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кордоно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Укра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стилі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ищою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иї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ніверси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ніверси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стилі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ачіс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юдин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онка»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ньої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ті.</w:t>
      </w:r>
    </w:p>
    <w:p>
      <w:pPr>
        <w:spacing w:before="1" w:after="0" w:line="240" w:lineRule="auto"/>
        <w:ind w:left="169" w:right="103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пуб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оробце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2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11]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обґр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ибору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остюму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2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одяг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рахува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одягу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мфорт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одяг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оробце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оцінка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омфорт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модальн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</w:p>
    <w:p>
      <w:pPr>
        <w:spacing w:before="0" w:after="0" w:line="252" w:lineRule="exact"/>
        <w:ind w:left="169" w:right="339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ща»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с.3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7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модальн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одяг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</w:p>
    <w:p>
      <w:pPr>
        <w:spacing w:before="0" w:after="0" w:line="249" w:lineRule="exact"/>
        <w:ind w:left="169" w:right="11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игляду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игляд</w:t>
      </w:r>
    </w:p>
    <w:p>
      <w:pPr>
        <w:spacing w:before="1" w:after="0" w:line="254" w:lineRule="exact"/>
        <w:ind w:left="169" w:right="11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форми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півлі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иборі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одягу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обмацу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</w:p>
    <w:p>
      <w:pPr>
        <w:spacing w:before="1" w:after="0" w:line="239" w:lineRule="auto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тактильн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модальносте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міря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ході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комфорт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дотико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4" w:lineRule="exact"/>
        <w:ind w:left="169" w:right="108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ншу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омфорт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ьності,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ерхо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</w:p>
    <w:p>
      <w:pPr>
        <w:spacing w:before="0" w:after="0" w:line="249" w:lineRule="exact"/>
        <w:ind w:left="169" w:right="51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ткнен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10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нюхаль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модальн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апахи,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0" w:after="0" w:line="249" w:lineRule="exact"/>
        <w:ind w:left="169" w:right="11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ткани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одяг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одить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</w:p>
    <w:p>
      <w:pPr>
        <w:spacing w:before="1" w:after="0" w:line="240" w:lineRule="auto"/>
        <w:ind w:left="169" w:right="47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омлено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8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арешт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одяг,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одяг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роль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ткани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або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тактильн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нюхо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</w:p>
    <w:p>
      <w:pPr>
        <w:spacing w:before="1" w:after="0" w:line="254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кспл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line="254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4" w:top="1220" w:bottom="280" w:left="1420" w:right="1420"/>
          <w:headerReference w:type="default" r:id="rId7"/>
          <w:type w:val="continuous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39" w:lineRule="auto"/>
        <w:ind w:left="169" w:right="105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метою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мфорт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оцінки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дягу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користа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модельєрів,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конфек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пожи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порів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двох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дягу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</w:p>
    <w:p>
      <w:pPr>
        <w:spacing w:before="5" w:after="0" w:line="252" w:lineRule="exact"/>
        <w:ind w:left="169" w:right="112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ального»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одягу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иробу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кцією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аметром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10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кції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х.</w:t>
      </w:r>
    </w:p>
    <w:p>
      <w:pPr>
        <w:spacing w:before="2" w:after="0" w:line="252" w:lineRule="exact"/>
        <w:ind w:left="169" w:right="109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Метою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дики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нки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одягу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стилі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7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атері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одиці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оцінки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одягу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2" w:after="0" w:line="252" w:lineRule="exact"/>
        <w:ind w:left="169" w:right="1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рикладна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неба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остей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остики</w:t>
      </w:r>
    </w:p>
    <w:p>
      <w:pPr>
        <w:spacing w:before="2" w:after="0" w:line="252" w:lineRule="exact"/>
        <w:ind w:left="169" w:right="105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орми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облич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льоро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пу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тей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ибору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кольо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одягу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тей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8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стилі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одягу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29" w:after="0" w:line="241" w:lineRule="auto"/>
        <w:ind w:left="1709" w:right="2453" w:firstLine="-2"/>
        <w:jc w:val="center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ів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одяг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ь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оровим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з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іш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ті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формою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іла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лі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є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та</w:t>
      </w:r>
    </w:p>
    <w:p>
      <w:pPr>
        <w:spacing w:before="0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71" w:lineRule="exact"/>
        <w:ind w:left="2312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2.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Оці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ро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з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р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блен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с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з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ів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одя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position w:val="-1"/>
        </w:rPr>
        <w:t>г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у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</w:r>
    </w:p>
    <w:p>
      <w:pPr>
        <w:spacing w:before="2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71" w:lineRule="exact"/>
        <w:ind w:left="1931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3.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т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ч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оброб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д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х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ц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юв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я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</w:r>
    </w:p>
    <w:p>
      <w:pPr>
        <w:spacing w:before="9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71" w:lineRule="exact"/>
        <w:ind w:left="2024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4.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Я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існ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й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ліз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р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position w:val="-1"/>
        </w:rPr>
        <w:t>е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  <w:position w:val="-1"/>
        </w:rPr>
        <w:t>з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  <w:position w:val="-1"/>
        </w:rPr>
        <w:t>у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position w:val="-1"/>
        </w:rPr>
        <w:t>л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ь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тів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ц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юв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а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я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</w:r>
    </w:p>
    <w:p>
      <w:pPr>
        <w:spacing w:before="9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2" w:after="0" w:line="240" w:lineRule="auto"/>
        <w:ind w:left="841" w:right="819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151.024994pt;margin-top:-153.965485pt;width:255.0pt;height:148.5pt;mso-position-horizontal-relative:page;mso-position-vertical-relative:paragraph;z-index:-563" coordorigin="3020,-3079" coordsize="5100,2970">
            <v:group style="position:absolute;left:3028;top:-3072;width:5085;height:975" coordorigin="3028,-3072" coordsize="5085,975">
              <v:shape style="position:absolute;left:3028;top:-3072;width:5085;height:975" coordorigin="3028,-3072" coordsize="5085,975" path="m3191,-3072l3125,-3058,3072,-3020,3038,-2965,3028,-2259,3030,-2236,3052,-2174,3096,-2127,3157,-2100,7950,-2097,7973,-2098,8036,-2121,8083,-2165,8109,-2225,8113,-2909,8111,-2932,8089,-2995,8045,-3042,7984,-3068,3191,-3072xe" filled="f" stroked="t" strokeweight=".75pt" strokecolor="#000000">
                <v:path arrowok="t"/>
              </v:shape>
            </v:group>
            <v:group style="position:absolute;left:3028;top:-1812;width:5085;height:330" coordorigin="3028,-1812" coordsize="5085,330">
              <v:shape style="position:absolute;left:3028;top:-1812;width:5085;height:330" coordorigin="3028,-1812" coordsize="5085,330" path="m3083,-1812l3061,-1807,3043,-1795,3032,-1777,3028,-1537,3033,-1515,3045,-1497,3063,-1485,8058,-1482,8080,-1486,8098,-1499,8109,-1517,8113,-1757,8108,-1779,8096,-1797,8078,-1808,3083,-1812xe" filled="f" stroked="t" strokeweight=".75pt" strokecolor="#000000">
                <v:path arrowok="t"/>
              </v:shape>
            </v:group>
            <v:group style="position:absolute;left:5548;top:-2107;width:120;height:295" coordorigin="5548,-2107" coordsize="120,295">
              <v:shape style="position:absolute;left:5548;top:-2107;width:120;height:295" coordorigin="5548,-2107" coordsize="120,295" path="m5598,-1932l5548,-1932,5608,-1812,5653,-1902,5602,-1902,5598,-1906,5598,-1932e" filled="t" fillcolor="#000000" stroked="f">
                <v:path arrowok="t"/>
                <v:fill/>
              </v:shape>
              <v:shape style="position:absolute;left:5548;top:-2107;width:120;height:295" coordorigin="5548,-2107" coordsize="120,295" path="m5614,-2107l5602,-2107,5598,-2102,5598,-1906,5602,-1902,5614,-1902,5618,-1906,5618,-2102,5614,-2107e" filled="t" fillcolor="#000000" stroked="f">
                <v:path arrowok="t"/>
                <v:fill/>
              </v:shape>
              <v:shape style="position:absolute;left:5548;top:-2107;width:120;height:295" coordorigin="5548,-2107" coordsize="120,295" path="m5668,-1932l5618,-1932,5618,-1906,5614,-1902,5653,-1902,5668,-1932e" filled="t" fillcolor="#000000" stroked="f">
                <v:path arrowok="t"/>
                <v:fill/>
              </v:shape>
            </v:group>
            <v:group style="position:absolute;left:3028;top:-1212;width:5085;height:405" coordorigin="3028,-1212" coordsize="5085,405">
              <v:shape style="position:absolute;left:3028;top:-1212;width:5085;height:405" coordorigin="3028,-1212" coordsize="5085,405" path="m3095,-1212l3039,-1182,3028,-874,3032,-852,3042,-833,3058,-818,3078,-809,8045,-807,8068,-811,8087,-821,8102,-837,8111,-857,8113,-1144,8109,-1167,8099,-1186,8083,-1200,8063,-1210,3095,-1212xe" filled="f" stroked="t" strokeweight=".75pt" strokecolor="#000000">
                <v:path arrowok="t"/>
              </v:shape>
            </v:group>
            <v:group style="position:absolute;left:5548;top:-1492;width:120;height:280" coordorigin="5548,-1492" coordsize="120,280">
              <v:shape style="position:absolute;left:5548;top:-1492;width:120;height:280" coordorigin="5548,-1492" coordsize="120,280" path="m5598,-1332l5548,-1332,5608,-1212,5653,-1302,5602,-1302,5598,-1306,5598,-1332e" filled="t" fillcolor="#000000" stroked="f">
                <v:path arrowok="t"/>
                <v:fill/>
              </v:shape>
              <v:shape style="position:absolute;left:5548;top:-1492;width:120;height:280" coordorigin="5548,-1492" coordsize="120,280" path="m5614,-1492l5602,-1492,5598,-1487,5598,-1306,5602,-1302,5614,-1302,5618,-1306,5618,-1487,5614,-1492e" filled="t" fillcolor="#000000" stroked="f">
                <v:path arrowok="t"/>
                <v:fill/>
              </v:shape>
              <v:shape style="position:absolute;left:5548;top:-1492;width:120;height:280" coordorigin="5548,-1492" coordsize="120,280" path="m5668,-1332l5618,-1332,5618,-1306,5614,-1302,5653,-1302,5668,-1332e" filled="t" fillcolor="#000000" stroked="f">
                <v:path arrowok="t"/>
                <v:fill/>
              </v:shape>
            </v:group>
            <v:group style="position:absolute;left:3028;top:-522;width:5085;height:405" coordorigin="3028,-522" coordsize="5085,405">
              <v:shape style="position:absolute;left:3028;top:-522;width:5085;height:405" coordorigin="3028,-522" coordsize="5085,405" path="m3095,-522l3039,-492,3028,-184,3032,-162,3042,-143,3058,-128,3078,-119,8045,-117,8068,-121,8087,-131,8102,-147,8111,-167,8113,-454,8109,-477,8099,-496,8083,-510,8063,-520,3095,-522xe" filled="f" stroked="t" strokeweight=".75pt" strokecolor="#000000">
                <v:path arrowok="t"/>
              </v:shape>
            </v:group>
            <v:group style="position:absolute;left:5548;top:-817;width:120;height:295" coordorigin="5548,-817" coordsize="120,295">
              <v:shape style="position:absolute;left:5548;top:-817;width:120;height:295" coordorigin="5548,-817" coordsize="120,295" path="m5598,-642l5548,-642,5608,-522,5653,-612,5602,-612,5598,-616,5598,-642e" filled="t" fillcolor="#000000" stroked="f">
                <v:path arrowok="t"/>
                <v:fill/>
              </v:shape>
              <v:shape style="position:absolute;left:5548;top:-817;width:120;height:295" coordorigin="5548,-817" coordsize="120,295" path="m5614,-817l5602,-817,5598,-812,5598,-616,5602,-612,5614,-612,5618,-616,5618,-812,5614,-817e" filled="t" fillcolor="#000000" stroked="f">
                <v:path arrowok="t"/>
                <v:fill/>
              </v:shape>
              <v:shape style="position:absolute;left:5548;top:-817;width:120;height:295" coordorigin="5548,-817" coordsize="120,295" path="m5668,-642l5618,-642,5618,-616,5614,-612,5653,-612,5668,-642e" filled="t" fillcolor="#000000" stroked="f">
                <v:path arrowok="t"/>
                <v:fill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Алгори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стилі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дягу</w:t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4151" w:right="3559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укц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1: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2" w:after="0" w:line="254" w:lineRule="exact"/>
        <w:ind w:left="169" w:right="109" w:firstLine="566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еред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дяг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щоб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они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еально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одяг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цього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оціни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иду</w:t>
      </w:r>
    </w:p>
    <w:p>
      <w:pPr>
        <w:spacing w:before="1" w:after="0" w:line="254" w:lineRule="exact"/>
        <w:ind w:left="169" w:right="11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одяг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т.д.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ал)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ашим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одяг.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еба.</w:t>
      </w:r>
    </w:p>
    <w:p>
      <w:pPr>
        <w:spacing w:before="1" w:after="0" w:line="240" w:lineRule="auto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4151" w:right="3559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укц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2: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5" w:after="0" w:line="252" w:lineRule="exact"/>
        <w:ind w:left="169" w:right="111" w:firstLine="566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дягу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конкретн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дягу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№1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line="252" w:lineRule="exact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984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169" w:right="103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атку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лами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трошки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енше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т.д.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енша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иріб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цінні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11" w:firstLine="56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одягу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л.1.</w:t>
      </w:r>
    </w:p>
    <w:p>
      <w:pPr>
        <w:spacing w:before="0" w:after="0" w:line="240" w:lineRule="auto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бро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ню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</w:p>
    <w:p>
      <w:pPr>
        <w:spacing w:before="5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9" w:lineRule="auto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388.269989pt;margin-top:-.890466pt;width:7.92pt;height:11.28pt;mso-position-horizontal-relative:page;mso-position-vertical-relative:paragraph;z-index:-562" coordorigin="7765,-18" coordsize="158,226">
            <v:shape style="position:absolute;left:7765;top:-18;width:158;height:226" coordorigin="7765,-18" coordsize="158,226" path="m7857,54l7792,80,7767,139,7765,160,7765,174,7768,186,7775,196,7780,203,7789,208,7811,208,7821,205,7832,197,7839,189,7804,189,7799,186,7794,177,7792,167,7792,152,7809,94,7837,66,7904,66,7905,64,7878,64,7873,59,7869,57,7864,57,7857,54e" filled="t" fillcolor="#000000" stroked="f">
              <v:path arrowok="t"/>
              <v:fill/>
            </v:shape>
            <v:shape style="position:absolute;left:7765;top:-18;width:158;height:226" coordorigin="7765,-18" coordsize="158,226" path="m7881,165l7857,165,7859,167,7857,174,7857,191,7859,198,7866,205,7871,208,7885,208,7900,203,7905,198,7914,191,7883,191,7883,189,7881,186,7881,167,7881,165e" filled="t" fillcolor="#000000" stroked="f">
              <v:path arrowok="t"/>
              <v:fill/>
            </v:shape>
            <v:shape style="position:absolute;left:7765;top:-18;width:158;height:226" coordorigin="7765,-18" coordsize="158,226" path="m7914,172l7895,191,7914,191,7924,181,7914,172e" filled="t" fillcolor="#000000" stroked="f">
              <v:path arrowok="t"/>
              <v:fill/>
            </v:shape>
            <v:shape style="position:absolute;left:7765;top:-18;width:158;height:226" coordorigin="7765,-18" coordsize="158,226" path="m7904,66l7857,66,7866,71,7871,81,7871,95,7869,102,7869,109,7866,117,7866,126,7864,133,7861,138,7859,145,7854,150,7847,165,7842,169,7840,174,7835,177,7825,186,7821,186,7818,189,7839,189,7843,183,7857,165,7881,165,7883,155,7904,66e" filled="t" fillcolor="#000000" stroked="f">
              <v:path arrowok="t"/>
              <v:fill/>
            </v:shape>
            <v:shape style="position:absolute;left:7765;top:-18;width:158;height:226" coordorigin="7765,-18" coordsize="158,226" path="m7924,-18l7914,-18,7873,-15,7873,-8,7878,-8,7883,-6,7885,-6,7890,-1,7890,21,7888,23,7888,25,7878,64,7905,64,7924,-18e" filled="t" fillcolor="#000000" stroked="f">
              <v:path arrowok="t"/>
              <v:fill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цього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гу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ктерис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нак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+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2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отім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рангової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</w:p>
    <w:p>
      <w:pPr>
        <w:spacing w:before="0" w:after="0" w:line="256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265.010010pt;margin-top:40.150021pt;width:5.4pt;height:9.48pt;mso-position-horizontal-relative:page;mso-position-vertical-relative:paragraph;z-index:-559" coordorigin="5300,803" coordsize="108,190">
            <v:shape style="position:absolute;left:5300;top:803;width:108;height:190" coordorigin="5300,803" coordsize="108,190" path="m5408,983l5307,983,5307,993,5408,993,5408,983e" filled="t" fillcolor="#000000" stroked="f">
              <v:path arrowok="t"/>
              <v:fill/>
            </v:shape>
            <v:shape style="position:absolute;left:5300;top:803;width:108;height:190" coordorigin="5300,803" coordsize="108,190" path="m5387,981l5329,981,5324,983,5391,983,5387,981e" filled="t" fillcolor="#000000" stroked="f">
              <v:path arrowok="t"/>
              <v:fill/>
            </v:shape>
            <v:shape style="position:absolute;left:5300;top:803;width:108;height:190" coordorigin="5300,803" coordsize="108,190" path="m5370,834l5341,834,5346,839,5346,969,5343,971,5343,973,5336,981,5379,981,5377,978,5375,978,5375,976,5372,973,5372,971,5370,969,5370,834e" filled="t" fillcolor="#000000" stroked="f">
              <v:path arrowok="t"/>
              <v:fill/>
            </v:shape>
            <v:shape style="position:absolute;left:5300;top:803;width:108;height:190" coordorigin="5300,803" coordsize="108,190" path="m5370,803l5363,803,5300,841,5305,851,5315,846,5322,841,5336,834,5370,834,5370,803e" filled="t" fillcolor="#000000" stroked="f">
              <v:path arrowok="t"/>
              <v:fill/>
            </v:shape>
          </v:group>
          <w10:wrap type="none"/>
        </w:pict>
      </w:r>
      <w:r>
        <w:rPr/>
        <w:pict>
          <v:group style="position:absolute;margin-left:298.976349pt;margin-top:29.507399pt;width:6.233636pt;height:9.562623pt;mso-position-horizontal-relative:page;mso-position-vertical-relative:paragraph;z-index:-557" coordorigin="5980,590" coordsize="125,191">
            <v:shape style="position:absolute;left:5980;top:590;width:125;height:191" coordorigin="5980,590" coordsize="125,191" path="m6073,590l6002,633,5980,691,5980,714,5982,733,5989,752,6001,769,6018,779,6039,781,6054,781,6066,779,6085,769,6030,769,6020,765,6015,755,6008,748,6006,733,6006,702,6008,700,6008,695,6011,695,6013,690,6018,688,6020,688,6030,683,6008,683,6009,677,6039,618,6049,613,6061,606,6073,604,6087,604,6087,597,6073,590e" filled="t" fillcolor="#000000" stroked="f">
              <v:path arrowok="t"/>
              <v:fill/>
            </v:shape>
            <v:shape style="position:absolute;left:5980;top:590;width:125;height:191" coordorigin="5980,590" coordsize="125,191" path="m6092,681l6056,681,6063,685,6071,693,6075,700,6078,709,6078,736,6075,741,6075,748,6071,757,6066,760,6063,765,6054,769,6085,769,6092,762,6102,743,6104,733,6104,709,6102,700,6099,693,6095,683,6092,681e" filled="t" fillcolor="#000000" stroked="f">
              <v:path arrowok="t"/>
              <v:fill/>
            </v:shape>
            <v:shape style="position:absolute;left:5980;top:590;width:125;height:191" coordorigin="5980,590" coordsize="125,191" path="m6066,666l6047,666,6032,671,6023,673,6015,676,6008,683,6032,683,6037,681,6092,681,6090,678,6075,669,6066,666e" filled="t" fillcolor="#000000" stroked="f">
              <v:path arrowok="t"/>
              <v:fill/>
            </v:shape>
          </v:group>
          <w10:wrap type="none"/>
        </w:pict>
      </w:r>
      <w:r>
        <w:rPr/>
        <w:pict>
          <v:group style="position:absolute;margin-left:310.010010pt;margin-top:33.430023pt;width:1.56pt;height:1.68pt;mso-position-horizontal-relative:page;mso-position-vertical-relative:paragraph;z-index:-556" coordorigin="6200,669" coordsize="31,34">
            <v:shape style="position:absolute;left:6200;top:669;width:31;height:34" coordorigin="6200,669" coordsize="31,34" path="m6200,685l6231,685e" filled="f" stroked="t" strokeweight="1.78pt" strokecolor="#000000">
              <v:path arrowok="t"/>
            </v:shape>
          </v:group>
          <w10:wrap type="none"/>
        </w:pict>
      </w:r>
      <w:r>
        <w:rPr/>
        <w:pict>
          <v:group style="position:absolute;margin-left:326.211517pt;margin-top:27.050022pt;width:25.234786pt;height:15.52pt;mso-position-horizontal-relative:page;mso-position-vertical-relative:paragraph;z-index:-555" coordorigin="6524,541" coordsize="505,310">
            <v:group style="position:absolute;left:6534;top:582;width:86;height:259" coordorigin="6534,582" coordsize="86,259">
              <v:shape style="position:absolute;left:6534;top:582;width:86;height:259" coordorigin="6534,582" coordsize="86,259" path="m6611,582l6550,636,6534,716,6535,734,6567,810,6618,841,6616,830,6599,820,6584,806,6559,732,6558,709,6558,706,6568,646,6621,589,6611,582e" filled="t" fillcolor="#000000" stroked="f">
                <v:path arrowok="t"/>
                <v:fill/>
              </v:shape>
            </v:group>
            <v:group style="position:absolute;left:6642;top:582;width:139;height:199" coordorigin="6642,582" coordsize="139,199">
              <v:shape style="position:absolute;left:6642;top:582;width:139;height:199" coordorigin="6642,582" coordsize="139,199" path="m6724,645l6719,645,6707,645,6649,699,6642,753,6645,762,6649,769,6657,779,6664,781,6683,781,6690,779,6700,772,6707,767,6709,765,6678,765,6673,762,6669,753,6666,745,6666,724,6697,661,6707,657,6765,657,6766,654,6743,654,6738,649,6733,649,6724,645e" filled="t" fillcolor="#000000" stroked="f">
                <v:path arrowok="t"/>
                <v:fill/>
              </v:shape>
              <v:shape style="position:absolute;left:6642;top:582;width:139;height:199" coordorigin="6642,582" coordsize="139,199" path="m6746,743l6724,743,6726,745,6724,750,6721,757,6721,767,6724,772,6731,779,6736,781,6748,781,6755,779,6760,777,6765,772,6772,767,6748,767,6745,765,6745,762,6743,760,6743,753,6745,745,6746,743e" filled="t" fillcolor="#000000" stroked="f">
                <v:path arrowok="t"/>
                <v:fill/>
              </v:shape>
              <v:shape style="position:absolute;left:6642;top:582;width:139;height:199" coordorigin="6642,582" coordsize="139,199" path="m6774,750l6757,767,6772,767,6781,757,6774,750e" filled="t" fillcolor="#000000" stroked="f">
                <v:path arrowok="t"/>
                <v:fill/>
              </v:shape>
              <v:shape style="position:absolute;left:6642;top:582;width:139;height:199" coordorigin="6642,582" coordsize="139,199" path="m6765,657l6721,657,6729,659,6733,664,6736,671,6736,683,6733,690,6733,695,6731,702,6731,709,6729,717,6719,736,6717,738,6712,748,6707,750,6705,755,6702,757,6697,760,6695,762,6693,762,6690,765,6709,765,6714,757,6724,743,6746,743,6748,736,6765,657e" filled="t" fillcolor="#000000" stroked="f">
                <v:path arrowok="t"/>
                <v:fill/>
              </v:shape>
              <v:shape style="position:absolute;left:6642;top:582;width:139;height:199" coordorigin="6642,582" coordsize="139,199" path="m6781,582l6772,582,6738,585,6736,592,6745,592,6748,594,6750,594,6750,597,6753,599,6753,613,6750,616,6750,623,6743,654,6766,654,6781,582e" filled="t" fillcolor="#000000" stroked="f">
                <v:path arrowok="t"/>
                <v:fill/>
              </v:shape>
            </v:group>
            <v:group style="position:absolute;left:6815;top:551;width:84;height:125" coordorigin="6815,551" coordsize="84,125">
              <v:shape style="position:absolute;left:6815;top:551;width:84;height:125" coordorigin="6815,551" coordsize="84,125" path="m6887,561l6861,561,6863,563,6865,563,6873,570,6875,575,6875,594,6873,599,6868,604,6865,609,6861,613,6858,618,6853,623,6846,628,6841,633,6839,637,6834,640,6832,645,6827,649,6825,654,6822,657,6820,661,6817,664,6815,669,6815,676,6897,676,6897,659,6834,659,6841,652,6844,647,6849,645,6851,642,6853,637,6858,635,6861,633,6863,628,6868,625,6870,623,6873,618,6877,613,6882,611,6882,609,6889,601,6889,599,6894,594,6894,589,6897,587,6897,573,6894,568,6892,565,6892,563,6887,561e" filled="t" fillcolor="#000000" stroked="f">
                <v:path arrowok="t"/>
                <v:fill/>
              </v:shape>
              <v:shape style="position:absolute;left:6815;top:551;width:84;height:125" coordorigin="6815,551" coordsize="84,125" path="m6899,647l6889,647,6887,649,6887,654,6885,657,6882,657,6882,659,6897,659,6897,652,6899,647e" filled="t" fillcolor="#000000" stroked="f">
                <v:path arrowok="t"/>
                <v:fill/>
              </v:shape>
              <v:shape style="position:absolute;left:6815;top:551;width:84;height:125" coordorigin="6815,551" coordsize="84,125" path="m6870,551l6846,551,6839,553,6834,556,6825,558,6817,561,6817,580,6829,580,6834,570,6839,565,6849,561,6887,561,6885,558,6870,551e" filled="t" fillcolor="#000000" stroked="f">
                <v:path arrowok="t"/>
                <v:fill/>
              </v:shape>
            </v:group>
            <v:group style="position:absolute;left:6933;top:580;width:86;height:260" coordorigin="6933,580" coordsize="86,260">
              <v:shape style="position:absolute;left:6933;top:580;width:86;height:260" coordorigin="6933,580" coordsize="86,260" path="m6935,580l6947,596,6961,607,6973,624,6994,686,6995,715,6994,737,6966,810,6933,832,6942,839,7003,786,7019,706,7018,688,6987,611,6954,587,6935,580e" filled="t" fillcolor="#000000" stroked="f">
                <v:path arrowok="t"/>
                <v:fill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кореля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50" w:lineRule="auto"/>
        <w:ind w:left="169" w:right="112"/>
        <w:jc w:val="left"/>
        <w:tabs>
          <w:tab w:pos="86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233.669998pt;margin-top:-21.15045pt;width:11.08pt;height:10.72pt;mso-position-horizontal-relative:page;mso-position-vertical-relative:paragraph;z-index:-561" coordorigin="4673,-423" coordsize="222,214">
            <v:group style="position:absolute;left:4683;top:-413;width:98;height:134" coordorigin="4683,-413" coordsize="98,134">
              <v:shape style="position:absolute;left:4683;top:-413;width:98;height:134" coordorigin="4683,-413" coordsize="98,134" path="m4741,-286l4686,-286,4686,-279,4741,-279,4741,-286e" filled="t" fillcolor="#000000" stroked="f">
                <v:path arrowok="t"/>
                <v:fill/>
              </v:shape>
              <v:shape style="position:absolute;left:4683;top:-413;width:98;height:134" coordorigin="4683,-413" coordsize="98,134" path="m4734,-288l4691,-288,4688,-286,4736,-286,4734,-288e" filled="t" fillcolor="#000000" stroked="f">
                <v:path arrowok="t"/>
                <v:fill/>
              </v:shape>
              <v:shape style="position:absolute;left:4683;top:-413;width:98;height:134" coordorigin="4683,-413" coordsize="98,134" path="m4724,-413l4717,-413,4683,-411,4683,-403,4688,-403,4691,-401,4693,-401,4695,-399,4698,-399,4698,-396,4700,-394,4700,-298,4698,-295,4698,-293,4695,-291,4695,-288,4731,-288,4727,-293,4727,-295,4724,-298,4724,-370,4727,-372,4727,-375,4729,-379,4736,-387,4722,-387,4724,-413e" filled="t" fillcolor="#000000" stroked="f">
                <v:path arrowok="t"/>
                <v:fill/>
              </v:shape>
              <v:shape style="position:absolute;left:4683;top:-413;width:98;height:134" coordorigin="4683,-413" coordsize="98,134" path="m4782,-394l4755,-394,4758,-391,4760,-391,4765,-387,4767,-382,4782,-382,4782,-394e" filled="t" fillcolor="#000000" stroked="f">
                <v:path arrowok="t"/>
                <v:fill/>
              </v:shape>
              <v:shape style="position:absolute;left:4683;top:-413;width:98;height:134" coordorigin="4683,-413" coordsize="98,134" path="m4782,-413l4763,-413,4755,-411,4751,-411,4746,-408,4739,-401,4734,-399,4729,-394,4724,-387,4736,-387,4741,-391,4743,-391,4748,-394,4782,-394,4782,-413e" filled="t" fillcolor="#000000" stroked="f">
                <v:path arrowok="t"/>
                <v:fill/>
              </v:shape>
            </v:group>
            <v:group style="position:absolute;left:4799;top:-353;width:86;height:134" coordorigin="4799,-353" coordsize="86,134">
              <v:shape style="position:absolute;left:4799;top:-353;width:86;height:134" coordorigin="4799,-353" coordsize="86,134" path="m4859,-221l4820,-221,4825,-219,4851,-219,4859,-221e" filled="t" fillcolor="#000000" stroked="f">
                <v:path arrowok="t"/>
                <v:fill/>
              </v:shape>
              <v:shape style="position:absolute;left:4799;top:-353;width:86;height:134" coordorigin="4799,-353" coordsize="86,134" path="m4811,-252l4799,-252,4799,-223,4806,-221,4863,-221,4868,-223,4873,-228,4830,-228,4825,-231,4823,-231,4815,-238,4815,-240,4813,-245,4811,-247,4811,-252e" filled="t" fillcolor="#000000" stroked="f">
                <v:path arrowok="t"/>
                <v:fill/>
              </v:shape>
              <v:shape style="position:absolute;left:4799;top:-353;width:86;height:134" coordorigin="4799,-353" coordsize="86,134" path="m4863,-353l4835,-353,4830,-351,4823,-348,4818,-346,4815,-343,4811,-341,4806,-331,4803,-329,4801,-322,4801,-307,4803,-305,4806,-300,4806,-298,4811,-295,4813,-293,4815,-288,4830,-281,4835,-281,4842,-276,4851,-271,4854,-269,4859,-267,4859,-264,4863,-259,4863,-257,4866,-255,4866,-243,4863,-238,4859,-233,4849,-228,4873,-228,4878,-231,4880,-233,4885,-243,4885,-264,4883,-269,4883,-271,4880,-276,4875,-279,4871,-283,4861,-288,4854,-293,4849,-295,4842,-298,4837,-300,4835,-303,4830,-305,4823,-312,4823,-315,4820,-317,4820,-329,4823,-331,4823,-334,4827,-339,4830,-339,4832,-341,4835,-341,4837,-343,4883,-343,4883,-348,4878,-348,4875,-351,4866,-351,4863,-353e" filled="t" fillcolor="#000000" stroked="f">
                <v:path arrowok="t"/>
                <v:fill/>
              </v:shape>
              <v:shape style="position:absolute;left:4799;top:-353;width:86;height:134" coordorigin="4799,-353" coordsize="86,134" path="m4883,-343l4851,-343,4854,-341,4859,-341,4868,-331,4868,-329,4871,-327,4871,-322,4883,-322,4883,-343e" filled="t" fillcolor="#000000" stroked="f">
                <v:path arrowok="t"/>
                <v:fill/>
              </v:shape>
            </v:group>
            <w10:wrap type="none"/>
          </v:group>
        </w:pict>
      </w:r>
      <w:r>
        <w:rPr/>
        <w:pict>
          <v:group style="position:absolute;margin-left:250.610001pt;margin-top:-19.81045pt;width:8.4pt;height:3.84pt;mso-position-horizontal-relative:page;mso-position-vertical-relative:paragraph;z-index:-560" coordorigin="5012,-396" coordsize="168,77">
            <v:shape style="position:absolute;left:5012;top:-396;width:168;height:77" coordorigin="5012,-396" coordsize="168,77" path="m5180,-396l5012,-396,5012,-377,5180,-377,5180,-396e" filled="t" fillcolor="#000000" stroked="f">
              <v:path arrowok="t"/>
              <v:fill/>
            </v:shape>
            <v:shape style="position:absolute;left:5012;top:-396;width:168;height:77" coordorigin="5012,-396" coordsize="168,77" path="m5180,-339l5012,-339,5012,-319,5180,-319,5180,-339e" filled="t" fillcolor="#000000" stroked="f">
              <v:path arrowok="t"/>
              <v:fill/>
            </v:shape>
          </v:group>
          <w10:wrap type="none"/>
        </w:pict>
      </w:r>
      <w:r>
        <w:rPr/>
        <w:pict>
          <v:group style="position:absolute;margin-left:275.809998pt;margin-top:-18.010460pt;width:8.4pt;height:.1pt;mso-position-horizontal-relative:page;mso-position-vertical-relative:paragraph;z-index:-558" coordorigin="5516,-360" coordsize="168,2">
            <v:shape style="position:absolute;left:5516;top:-360;width:168;height:2" coordorigin="5516,-360" coordsize="168,0" path="m5516,-360l5684,-360e" filled="f" stroked="t" strokeweight="1.06002pt" strokecolor="#000000">
              <v:path arrowok="t"/>
            </v:shape>
          </v:group>
          <w10:wrap type="none"/>
        </w:pict>
      </w:r>
      <w:r>
        <w:rPr/>
        <w:pict>
          <v:group style="position:absolute;margin-left:288.649994pt;margin-top:-13.930449pt;width:9.48pt;height:9.36pt;mso-position-horizontal-relative:page;mso-position-vertical-relative:paragraph;z-index:-554" coordorigin="5773,-279" coordsize="190,187">
            <v:shape style="position:absolute;left:5773;top:-279;width:190;height:187" coordorigin="5773,-279" coordsize="190,187" path="m5823,-99l5775,-99,5773,-91,5821,-91,5823,-99e" filled="t" fillcolor="#000000" stroked="f">
              <v:path arrowok="t"/>
              <v:fill/>
            </v:shape>
            <v:shape style="position:absolute;left:5773;top:-279;width:190;height:187" coordorigin="5773,-279" coordsize="190,187" path="m5861,-252l5838,-252,5852,-209,5891,-91,5910,-91,5918,-132,5903,-132,5900,-132,5896,-151,5888,-171,5861,-252e" filled="t" fillcolor="#000000" stroked="f">
              <v:path arrowok="t"/>
              <v:fill/>
            </v:shape>
            <v:shape style="position:absolute;left:5773;top:-279;width:190;height:187" coordorigin="5773,-279" coordsize="190,187" path="m5852,-279l5809,-279,5807,-271,5811,-271,5816,-269,5819,-269,5821,-267,5821,-245,5819,-240,5819,-238,5795,-132,5792,-123,5792,-118,5790,-113,5790,-111,5787,-108,5787,-106,5780,-99,5814,-99,5811,-101,5811,-103,5809,-106,5809,-115,5811,-123,5811,-132,5823,-187,5828,-199,5831,-211,5833,-226,5835,-238,5835,-247,5838,-252,5861,-252,5852,-279e" filled="t" fillcolor="#000000" stroked="f">
              <v:path arrowok="t"/>
              <v:fill/>
            </v:shape>
            <v:shape style="position:absolute;left:5773;top:-279;width:190;height:187" coordorigin="5773,-279" coordsize="190,187" path="m5958,-271l5919,-271,5922,-269,5924,-269,5927,-267,5927,-247,5924,-238,5915,-195,5912,-185,5907,-161,5905,-147,5903,-137,5903,-132,5918,-132,5941,-238,5946,-252,5946,-257,5951,-262,5951,-264,5958,-271e" filled="t" fillcolor="#000000" stroked="f">
              <v:path arrowok="t"/>
              <v:fill/>
            </v:shape>
            <v:shape style="position:absolute;left:5773;top:-279;width:190;height:187" coordorigin="5773,-279" coordsize="190,187" path="m5963,-279l5915,-279,5915,-271,5963,-271,5963,-279e" filled="t" fillcolor="#000000" stroked="f">
              <v:path arrowok="t"/>
              <v:fill/>
            </v:shape>
          </v:group>
          <w10:wrap type="none"/>
        </w:pict>
      </w:r>
      <w:r>
        <w:rPr/>
        <w:pict>
          <v:group style="position:absolute;margin-left:302.929993pt;margin-top:-10.090449pt;width:1.56pt;height:1.68pt;mso-position-horizontal-relative:page;mso-position-vertical-relative:paragraph;z-index:-553" coordorigin="6059,-202" coordsize="31,34">
            <v:shape style="position:absolute;left:6059;top:-202;width:31;height:34" coordorigin="6059,-202" coordsize="31,34" path="m6059,-185l6090,-185e" filled="f" stroked="t" strokeweight="1.78pt" strokecolor="#000000">
              <v:path arrowok="t"/>
            </v:shape>
          </v:group>
          <w10:wrap type="none"/>
        </w:pict>
      </w:r>
      <w:r>
        <w:rPr/>
        <w:pict>
          <v:group style="position:absolute;margin-left:287.759979pt;margin-top:-18.420469pt;width:74.76402pt;height:17.470020pt;mso-position-horizontal-relative:page;mso-position-vertical-relative:paragraph;z-index:-552" coordorigin="5755,-368" coordsize="1495,349">
            <v:group style="position:absolute;left:6195;top:-288;width:87;height:259" coordorigin="6195,-288" coordsize="87,259">
              <v:shape style="position:absolute;left:6195;top:-288;width:87;height:259" coordorigin="6195,-288" coordsize="87,259" path="m6272,-288l6211,-235,6195,-155,6197,-136,6228,-60,6280,-29,6277,-40,6260,-50,6246,-64,6220,-138,6219,-161,6219,-165,6229,-225,6282,-281,6272,-288e" filled="t" fillcolor="#000000" stroked="f">
                <v:path arrowok="t"/>
                <v:fill/>
              </v:shape>
            </v:group>
            <v:group style="position:absolute;left:6297;top:-279;width:190;height:187" coordorigin="6297,-279" coordsize="190,187">
              <v:shape style="position:absolute;left:6297;top:-279;width:190;height:187" coordorigin="6297,-279" coordsize="190,187" path="m6347,-99l6299,-99,6297,-91,6345,-91,6347,-99e" filled="t" fillcolor="#000000" stroked="f">
                <v:path arrowok="t"/>
                <v:fill/>
              </v:shape>
              <v:shape style="position:absolute;left:6297;top:-279;width:190;height:187" coordorigin="6297,-279" coordsize="190,187" path="m6385,-252l6361,-252,6376,-209,6414,-91,6433,-91,6442,-132,6426,-132,6424,-132,6420,-151,6412,-171,6385,-252e" filled="t" fillcolor="#000000" stroked="f">
                <v:path arrowok="t"/>
                <v:fill/>
              </v:shape>
              <v:shape style="position:absolute;left:6297;top:-279;width:190;height:187" coordorigin="6297,-279" coordsize="190,187" path="m6376,-279l6333,-279,6330,-271,6335,-271,6340,-269,6342,-269,6345,-267,6345,-245,6342,-240,6342,-238,6318,-132,6316,-123,6316,-118,6313,-113,6313,-111,6311,-108,6311,-106,6304,-99,6337,-99,6335,-101,6335,-103,6333,-106,6333,-115,6335,-123,6335,-132,6347,-187,6352,-199,6354,-211,6357,-226,6359,-238,6359,-247,6361,-252,6385,-252,6376,-279e" filled="t" fillcolor="#000000" stroked="f">
                <v:path arrowok="t"/>
                <v:fill/>
              </v:shape>
              <v:shape style="position:absolute;left:6297;top:-279;width:190;height:187" coordorigin="6297,-279" coordsize="190,187" path="m6481,-271l6443,-271,6445,-269,6448,-269,6450,-267,6450,-247,6448,-238,6438,-195,6436,-185,6431,-161,6429,-147,6426,-137,6426,-132,6442,-132,6465,-238,6469,-252,6469,-257,6474,-262,6474,-264,6481,-271e" filled="t" fillcolor="#000000" stroked="f">
                <v:path arrowok="t"/>
                <v:fill/>
              </v:shape>
              <v:shape style="position:absolute;left:6297;top:-279;width:190;height:187" coordorigin="6297,-279" coordsize="190,187" path="m6486,-279l6438,-279,6438,-271,6486,-271,6486,-279e" filled="t" fillcolor="#000000" stroked="f">
                <v:path arrowok="t"/>
                <v:fill/>
              </v:shape>
            </v:group>
            <v:group style="position:absolute;left:6525;top:-300;width:84;height:125" coordorigin="6525,-300" coordsize="84,125">
              <v:shape style="position:absolute;left:6525;top:-300;width:84;height:125" coordorigin="6525,-300" coordsize="84,125" path="m6597,-291l6570,-291,6573,-288,6575,-288,6582,-281,6585,-276,6585,-257,6582,-252,6577,-247,6575,-243,6570,-238,6568,-233,6563,-228,6556,-223,6551,-219,6549,-214,6544,-211,6541,-207,6537,-202,6534,-197,6532,-195,6529,-190,6527,-187,6525,-183,6525,-175,6606,-175,6606,-192,6544,-192,6551,-199,6553,-204,6558,-207,6561,-209,6563,-214,6568,-216,6570,-219,6573,-223,6577,-226,6580,-228,6582,-233,6587,-238,6592,-240,6592,-243,6599,-250,6599,-252,6604,-257,6604,-262,6606,-264,6606,-279,6604,-283,6601,-286,6601,-288,6597,-291e" filled="t" fillcolor="#000000" stroked="f">
                <v:path arrowok="t"/>
                <v:fill/>
              </v:shape>
              <v:shape style="position:absolute;left:6525;top:-300;width:84;height:125" coordorigin="6525,-300" coordsize="84,125" path="m6609,-204l6599,-204,6597,-202,6597,-197,6594,-195,6592,-195,6592,-192,6606,-192,6606,-199,6609,-204e" filled="t" fillcolor="#000000" stroked="f">
                <v:path arrowok="t"/>
                <v:fill/>
              </v:shape>
              <v:shape style="position:absolute;left:6525;top:-300;width:84;height:125" coordorigin="6525,-300" coordsize="84,125" path="m6580,-300l6556,-300,6549,-298,6544,-295,6534,-293,6527,-291,6527,-271,6539,-271,6544,-281,6549,-286,6558,-291,6597,-291,6594,-293,6580,-300e" filled="t" fillcolor="#000000" stroked="f">
                <v:path arrowok="t"/>
                <v:fill/>
              </v:shape>
            </v:group>
            <v:group style="position:absolute;left:5766;top:-358;width:1474;height:2" coordorigin="5766,-358" coordsize="1474,2">
              <v:shape style="position:absolute;left:5766;top:-358;width:1474;height:2" coordorigin="5766,-358" coordsize="1474,0" path="m5766,-358l7240,-358e" filled="f" stroked="t" strokeweight="1.06002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335.950012pt;margin-top:-8.650444pt;width:8.4pt;height:.1pt;mso-position-horizontal-relative:page;mso-position-vertical-relative:paragraph;z-index:-551" coordorigin="6719,-173" coordsize="168,2">
            <v:shape style="position:absolute;left:6719;top:-173;width:168;height:2" coordorigin="6719,-173" coordsize="168,0" path="m6719,-173l6887,-173e" filled="f" stroked="t" strokeweight="1.05999pt" strokecolor="#000000">
              <v:path arrowok="t"/>
            </v:shape>
          </v:group>
          <w10:wrap type="none"/>
        </w:pict>
      </w:r>
      <w:r>
        <w:rPr/>
        <w:pict>
          <v:group style="position:absolute;margin-left:349.130005pt;margin-top:-15.030449pt;width:12.156294pt;height:13.978554pt;mso-position-horizontal-relative:page;mso-position-vertical-relative:paragraph;z-index:-550" coordorigin="6983,-301" coordsize="243,280">
            <v:group style="position:absolute;left:6993;top:-281;width:108;height:190" coordorigin="6993,-281" coordsize="108,190">
              <v:shape style="position:absolute;left:6993;top:-281;width:108;height:190" coordorigin="6993,-281" coordsize="108,190" path="m7101,-101l7000,-101,7000,-91,7101,-91,7101,-101e" filled="t" fillcolor="#000000" stroked="f">
                <v:path arrowok="t"/>
                <v:fill/>
              </v:shape>
              <v:shape style="position:absolute;left:6993;top:-281;width:108;height:190" coordorigin="6993,-281" coordsize="108,190" path="m7079,-103l7021,-103,7017,-101,7084,-101,7079,-103e" filled="t" fillcolor="#000000" stroked="f">
                <v:path arrowok="t"/>
                <v:fill/>
              </v:shape>
              <v:shape style="position:absolute;left:6993;top:-281;width:108;height:190" coordorigin="6993,-281" coordsize="108,190" path="m7062,-250l7033,-250,7038,-245,7038,-115,7036,-113,7036,-111,7029,-103,7072,-103,7069,-106,7067,-106,7067,-108,7065,-111,7065,-113,7062,-115,7062,-250e" filled="t" fillcolor="#000000" stroked="f">
                <v:path arrowok="t"/>
                <v:fill/>
              </v:shape>
              <v:shape style="position:absolute;left:6993;top:-281;width:108;height:190" coordorigin="6993,-281" coordsize="108,190" path="m7062,-281l7055,-281,6993,-243,6997,-233,7007,-238,7014,-243,7029,-250,7062,-250,7062,-281e" filled="t" fillcolor="#000000" stroked="f">
                <v:path arrowok="t"/>
                <v:fill/>
              </v:shape>
            </v:group>
            <v:group style="position:absolute;left:7129;top:-291;width:86;height:260" coordorigin="7129,-291" coordsize="86,260">
              <v:shape style="position:absolute;left:7129;top:-291;width:86;height:260" coordorigin="7129,-291" coordsize="86,260" path="m7132,-291l7144,-274,7157,-263,7170,-247,7191,-184,7192,-155,7190,-134,7162,-60,7129,-39,7139,-31,7200,-84,7216,-164,7214,-183,7183,-260,7151,-284,7132,-291e" filled="t" fillcolor="#000000" stroked="f">
                <v:path arrowok="t"/>
                <v:fill/>
              </v:shape>
            </v:group>
            <w10:wrap type="none"/>
          </v:group>
        </w:pict>
      </w:r>
      <w:r>
        <w:rPr/>
        <w:pict>
          <v:group style="position:absolute;margin-left:98.543999pt;margin-top:2.029551pt;width:6.956pt;height:9.960pt;mso-position-horizontal-relative:page;mso-position-vertical-relative:paragraph;z-index:-549" coordorigin="1971,41" coordsize="139,199">
            <v:shape style="position:absolute;left:1971;top:41;width:139;height:199" coordorigin="1971,41" coordsize="139,199" path="m2052,103l2048,103,2036,103,1978,157,1971,211,1973,221,1978,228,1985,237,1992,240,2012,240,2019,237,2028,230,2036,225,2037,223,2007,223,2002,221,2000,216,1997,211,1995,204,1995,182,1997,170,2036,115,2094,115,2094,113,2072,113,2067,108,2062,108,2052,103e" filled="t" fillcolor="#000000" stroked="f">
              <v:path arrowok="t"/>
              <v:fill/>
            </v:shape>
            <v:shape style="position:absolute;left:1971;top:41;width:139;height:199" coordorigin="1971,41" coordsize="139,199" path="m2075,201l2052,201,2055,204,2052,209,2050,216,2050,225,2052,230,2060,237,2064,240,2076,240,2084,237,2088,235,2093,230,2100,225,2076,225,2074,223,2074,221,2072,218,2072,211,2074,204,2075,201e" filled="t" fillcolor="#000000" stroked="f">
              <v:path arrowok="t"/>
              <v:fill/>
            </v:shape>
            <v:shape style="position:absolute;left:1971;top:41;width:139;height:199" coordorigin="1971,41" coordsize="139,199" path="m2103,209l2086,225,2100,225,2110,216,2103,209e" filled="t" fillcolor="#000000" stroked="f">
              <v:path arrowok="t"/>
              <v:fill/>
            </v:shape>
            <v:shape style="position:absolute;left:1971;top:41;width:139;height:199" coordorigin="1971,41" coordsize="139,199" path="m2094,115l2050,115,2057,117,2062,122,2064,129,2064,141,2062,149,2062,153,2060,161,2060,168,2057,175,2048,194,2045,197,2040,206,2036,209,2033,213,2031,216,2026,218,2024,221,2021,221,2019,223,2037,223,2043,216,2052,201,2075,201,2076,194,2094,115e" filled="t" fillcolor="#000000" stroked="f">
              <v:path arrowok="t"/>
              <v:fill/>
            </v:shape>
            <v:shape style="position:absolute;left:1971;top:41;width:139;height:199" coordorigin="1971,41" coordsize="139,199" path="m2110,41l2100,41,2067,43,2064,50,2074,50,2076,53,2079,53,2079,55,2081,57,2081,72,2079,74,2079,81,2072,113,2094,113,2110,41e" filled="t" fillcolor="#000000" stroked="f">
              <v:path arrowok="t"/>
              <v:fill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нгами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53" w:after="0" w:line="240" w:lineRule="auto"/>
        <w:ind w:left="65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90.863998pt;margin-top:3.559542pt;width:9.476pt;height:9.36pt;mso-position-horizontal-relative:page;mso-position-vertical-relative:paragraph;z-index:-548" coordorigin="1817,71" coordsize="190,187">
            <v:shape style="position:absolute;left:1817;top:71;width:190;height:187" coordorigin="1817,71" coordsize="190,187" path="m1868,251l1820,251,1817,258,1865,258,1868,251e" filled="t" fillcolor="#000000" stroked="f">
              <v:path arrowok="t"/>
              <v:fill/>
            </v:shape>
            <v:shape style="position:absolute;left:1817;top:71;width:190;height:187" coordorigin="1817,71" coordsize="190,187" path="m1905,98l1882,98,1896,141,1935,258,1954,258,1963,218,1947,218,1944,217,1940,199,1932,179,1905,98e" filled="t" fillcolor="#000000" stroked="f">
              <v:path arrowok="t"/>
              <v:fill/>
            </v:shape>
            <v:shape style="position:absolute;left:1817;top:71;width:190;height:187" coordorigin="1817,71" coordsize="190,187" path="m1896,71l1853,71,1851,78,1856,78,1860,81,1863,81,1865,83,1865,105,1863,110,1863,112,1839,218,1836,227,1836,232,1834,237,1834,239,1832,242,1832,244,1824,251,1858,251,1856,249,1856,246,1853,244,1853,234,1856,227,1856,217,1868,162,1872,150,1875,138,1877,124,1880,112,1880,102,1882,98,1905,98,1896,71e" filled="t" fillcolor="#000000" stroked="f">
              <v:path arrowok="t"/>
              <v:fill/>
            </v:shape>
            <v:shape style="position:absolute;left:1817;top:71;width:190;height:187" coordorigin="1817,71" coordsize="190,187" path="m2002,78l1964,78,1966,81,1968,81,1971,83,1971,102,1968,112,1959,155,1956,165,1952,189,1949,203,1947,213,1947,218,1963,218,1985,112,1990,98,1990,93,1995,88,1995,86,2000,81,2002,78e" filled="t" fillcolor="#000000" stroked="f">
              <v:path arrowok="t"/>
              <v:fill/>
            </v:shape>
            <v:shape style="position:absolute;left:1817;top:71;width:190;height:187" coordorigin="1817,71" coordsize="190,187" path="m2007,71l1959,71,1959,78,2007,78,2007,71e" filled="t" fillcolor="#000000" stroked="f">
              <v:path arrowok="t"/>
              <v:fill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дяг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тобто10.</w:t>
      </w:r>
    </w:p>
    <w:p>
      <w:pPr>
        <w:spacing w:line="240" w:lineRule="auto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pgMar w:header="984" w:footer="0" w:top="1220" w:bottom="280" w:left="1420" w:right="1420"/>
          <w:pgSz w:w="11920" w:h="16840"/>
        </w:sectPr>
      </w:pPr>
      <w:rPr/>
    </w:p>
    <w:p>
      <w:pPr>
        <w:spacing w:before="72" w:after="0" w:line="249" w:lineRule="exact"/>
        <w:ind w:left="3601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ерно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-1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освіти.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13.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position w:val="-1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41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line="200" w:lineRule="exact" w:after="0"/>
        <w:jc w:val="left"/>
        <w:rPr>
          <w:sz w:val="20"/>
          <w:szCs w:val="20"/>
        </w:rPr>
        <w:sectPr>
          <w:pgMar w:header="0" w:footer="0" w:top="880" w:bottom="280" w:left="2160" w:right="1480"/>
          <w:headerReference w:type="default" r:id="rId8"/>
          <w:pgSz w:w="16840" w:h="11920" w:orient="landscape"/>
        </w:sectPr>
      </w:pPr>
      <w:rPr/>
    </w:p>
    <w:p>
      <w:pPr>
        <w:spacing w:before="7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155" w:right="-73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чн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32" w:after="0" w:line="240" w:lineRule="auto"/>
        <w:ind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блиця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</w:p>
    <w:p>
      <w:pPr>
        <w:spacing w:line="240" w:lineRule="auto" w:after="0"/>
        <w:jc w:val="left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6840" w:h="11920" w:orient="landscape"/>
          <w:pgMar w:top="1220" w:bottom="280" w:left="2160" w:right="1480"/>
          <w:cols w:num="2" w:equalWidth="0">
            <w:col w:w="8368" w:space="3771"/>
            <w:col w:w="1061"/>
          </w:cols>
        </w:sectPr>
      </w:pPr>
      <w:rPr/>
    </w:p>
    <w:p>
      <w:pPr>
        <w:spacing w:before="1" w:after="0" w:line="130" w:lineRule="exact"/>
        <w:jc w:val="left"/>
        <w:rPr>
          <w:sz w:val="13"/>
          <w:szCs w:val="13"/>
        </w:rPr>
      </w:pPr>
      <w:rPr/>
      <w:r>
        <w:rPr/>
        <w:pict>
          <v:group style="position:absolute;margin-left:76.449997pt;margin-top:61.746006pt;width:689.24pt;height:4.564pt;mso-position-horizontal-relative:page;mso-position-vertical-relative:page;z-index:-547" coordorigin="1529,1235" coordsize="13785,91">
            <v:group style="position:absolute;left:1560;top:1295;width:13723;height:2" coordorigin="1560,1295" coordsize="13723,2">
              <v:shape style="position:absolute;left:1560;top:1295;width:13723;height:2" coordorigin="1560,1295" coordsize="13723,0" path="m1560,1295l15283,1295e" filled="f" stroked="t" strokeweight="3.1pt" strokecolor="#612322">
                <v:path arrowok="t"/>
              </v:shape>
            </v:group>
            <v:group style="position:absolute;left:1560;top:1243;width:13723;height:2" coordorigin="1560,1243" coordsize="13723,2">
              <v:shape style="position:absolute;left:1560;top:1243;width:13723;height:2" coordorigin="1560,1243" coordsize="13723,0" path="m1560,1243l15283,1243e" filled="f" stroked="t" strokeweight=".844pt" strokecolor="#612322">
                <v:path arrowok="t"/>
              </v:shape>
            </v:group>
            <w10:wrap type="none"/>
          </v:group>
        </w:pict>
      </w:r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2.200003" w:type="dxa"/>
      </w:tblPr>
      <w:tblGrid/>
      <w:tr>
        <w:trPr>
          <w:trHeight w:val="881" w:hRule="exact"/>
        </w:trPr>
        <w:tc>
          <w:tcPr>
            <w:tcW w:w="442" w:type="dxa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70" w:right="5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№</w:t>
            </w:r>
          </w:p>
          <w:p>
            <w:pPr>
              <w:spacing w:before="37" w:after="0" w:line="240" w:lineRule="auto"/>
              <w:ind w:left="85" w:right="68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\</w:t>
            </w:r>
          </w:p>
          <w:p>
            <w:pPr>
              <w:spacing w:before="37" w:after="0" w:line="240" w:lineRule="auto"/>
              <w:ind w:left="118" w:right="10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</w:t>
            </w:r>
          </w:p>
        </w:tc>
        <w:tc>
          <w:tcPr>
            <w:tcW w:w="3339" w:type="dxa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618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Х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тер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стика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одягу</w:t>
            </w:r>
          </w:p>
        </w:tc>
        <w:tc>
          <w:tcPr>
            <w:tcW w:w="1306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47" w:right="11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альн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</w:p>
          <w:p>
            <w:pPr>
              <w:spacing w:before="37" w:after="0" w:line="240" w:lineRule="auto"/>
              <w:ind w:left="411" w:right="37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одяг</w:t>
            </w:r>
          </w:p>
          <w:p>
            <w:pPr>
              <w:spacing w:before="37" w:after="0" w:line="240" w:lineRule="auto"/>
              <w:ind w:left="327" w:right="311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)</w:t>
            </w:r>
          </w:p>
        </w:tc>
        <w:tc>
          <w:tcPr>
            <w:tcW w:w="1304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318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Еск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</w:t>
            </w:r>
          </w:p>
          <w:p>
            <w:pPr>
              <w:spacing w:before="37" w:after="0" w:line="240" w:lineRule="auto"/>
              <w:ind w:left="36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)</w:t>
            </w:r>
          </w:p>
        </w:tc>
        <w:tc>
          <w:tcPr>
            <w:tcW w:w="1306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246" w:lineRule="exact"/>
              <w:ind w:left="301" w:right="174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Різ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</w:p>
          <w:p>
            <w:pPr>
              <w:spacing w:before="37" w:after="0" w:line="240" w:lineRule="auto"/>
              <w:ind w:left="373" w:right="244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ранг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</w:p>
          <w:p>
            <w:pPr>
              <w:spacing w:before="37" w:after="0" w:line="240" w:lineRule="auto"/>
              <w:ind w:left="608" w:right="482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</w:t>
            </w:r>
          </w:p>
        </w:tc>
        <w:tc>
          <w:tcPr>
            <w:tcW w:w="1306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321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Еск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</w:t>
            </w:r>
          </w:p>
          <w:p>
            <w:pPr>
              <w:spacing w:before="37" w:after="0" w:line="240" w:lineRule="auto"/>
              <w:ind w:left="366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)</w:t>
            </w:r>
          </w:p>
        </w:tc>
        <w:tc>
          <w:tcPr>
            <w:tcW w:w="1306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298" w:right="177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Різ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</w:p>
          <w:p>
            <w:pPr>
              <w:spacing w:before="37" w:after="0" w:line="240" w:lineRule="auto"/>
              <w:ind w:left="370" w:right="247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ранг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</w:p>
          <w:p>
            <w:pPr>
              <w:spacing w:before="37" w:after="0" w:line="240" w:lineRule="auto"/>
              <w:ind w:left="606" w:right="485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</w:t>
            </w:r>
          </w:p>
        </w:tc>
        <w:tc>
          <w:tcPr>
            <w:tcW w:w="1303" w:type="dxa"/>
            <w:tcBorders>
              <w:top w:val="single" w:sz="4.640" w:space="0" w:color="000000"/>
              <w:bottom w:val="single" w:sz="4.64008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318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Еск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3</w:t>
            </w:r>
          </w:p>
          <w:p>
            <w:pPr>
              <w:spacing w:before="37" w:after="0" w:line="240" w:lineRule="auto"/>
              <w:ind w:left="36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ран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)</w:t>
            </w:r>
          </w:p>
        </w:tc>
        <w:tc>
          <w:tcPr>
            <w:tcW w:w="1306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>
              <w:spacing w:before="0" w:after="0" w:line="246" w:lineRule="exact"/>
              <w:ind w:left="301" w:right="174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Різ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</w:p>
          <w:p>
            <w:pPr>
              <w:spacing w:before="37" w:after="0" w:line="240" w:lineRule="auto"/>
              <w:ind w:left="373" w:right="244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ранг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в</w:t>
            </w:r>
          </w:p>
          <w:p>
            <w:pPr>
              <w:spacing w:before="37" w:after="0" w:line="240" w:lineRule="auto"/>
              <w:ind w:left="608" w:right="482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3</w:t>
            </w:r>
          </w:p>
        </w:tc>
      </w:tr>
      <w:tr>
        <w:trPr>
          <w:trHeight w:val="302" w:hRule="exact"/>
        </w:trPr>
        <w:tc>
          <w:tcPr>
            <w:tcW w:w="442" w:type="dxa"/>
            <w:tcBorders>
              <w:top w:val="single" w:sz="4.6400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8" w:lineRule="exact"/>
              <w:ind w:left="121" w:right="10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</w:t>
            </w:r>
          </w:p>
        </w:tc>
        <w:tc>
          <w:tcPr>
            <w:tcW w:w="3339" w:type="dxa"/>
            <w:tcBorders>
              <w:top w:val="single" w:sz="4.64008" w:space="0" w:color="000000"/>
              <w:bottom w:val="single" w:sz="4.6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8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ч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</w:p>
        </w:tc>
        <w:tc>
          <w:tcPr>
            <w:tcW w:w="1306" w:type="dxa"/>
            <w:tcBorders>
              <w:top w:val="single" w:sz="4.64008" w:space="0" w:color="000000"/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304" w:type="dxa"/>
            <w:tcBorders>
              <w:top w:val="single" w:sz="4.64008" w:space="0" w:color="000000"/>
              <w:bottom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306" w:type="dxa"/>
            <w:tcBorders>
              <w:top w:val="single" w:sz="4.64008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306" w:type="dxa"/>
            <w:tcBorders>
              <w:top w:val="single" w:sz="4.64008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306" w:type="dxa"/>
            <w:tcBorders>
              <w:top w:val="single" w:sz="4.64008" w:space="0" w:color="000000"/>
              <w:bottom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  <w:tc>
          <w:tcPr>
            <w:tcW w:w="1303" w:type="dxa"/>
            <w:tcBorders>
              <w:top w:val="single" w:sz="4.64008" w:space="0" w:color="000000"/>
              <w:bottom w:val="single" w:sz="4.6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306" w:type="dxa"/>
            <w:tcBorders>
              <w:top w:val="single" w:sz="4.64008" w:space="0" w:color="000000"/>
              <w:bottom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301" w:hRule="exact"/>
        </w:trPr>
        <w:tc>
          <w:tcPr>
            <w:tcW w:w="442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21" w:right="10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</w:t>
            </w:r>
          </w:p>
        </w:tc>
        <w:tc>
          <w:tcPr>
            <w:tcW w:w="333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рав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й</w:t>
            </w:r>
          </w:p>
        </w:tc>
        <w:tc>
          <w:tcPr>
            <w:tcW w:w="1306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304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306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306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306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  <w:tc>
          <w:tcPr>
            <w:tcW w:w="1303" w:type="dxa"/>
            <w:tcBorders>
              <w:top w:val="single" w:sz="4.640" w:space="0" w:color="000000"/>
              <w:bottom w:val="single" w:sz="4.6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306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302" w:hRule="exact"/>
        </w:trPr>
        <w:tc>
          <w:tcPr>
            <w:tcW w:w="442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21" w:right="10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3</w:t>
            </w:r>
          </w:p>
        </w:tc>
        <w:tc>
          <w:tcPr>
            <w:tcW w:w="333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кол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</w:p>
        </w:tc>
        <w:tc>
          <w:tcPr>
            <w:tcW w:w="1306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304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306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306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306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  <w:tc>
          <w:tcPr>
            <w:tcW w:w="1303" w:type="dxa"/>
            <w:tcBorders>
              <w:top w:val="single" w:sz="4.640" w:space="0" w:color="000000"/>
              <w:bottom w:val="single" w:sz="4.6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306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300" w:hRule="exact"/>
        </w:trPr>
        <w:tc>
          <w:tcPr>
            <w:tcW w:w="442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21" w:right="10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</w:t>
            </w:r>
          </w:p>
        </w:tc>
        <w:tc>
          <w:tcPr>
            <w:tcW w:w="333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омфорт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орма</w:t>
            </w:r>
          </w:p>
        </w:tc>
        <w:tc>
          <w:tcPr>
            <w:tcW w:w="1306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304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306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306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306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  <w:tc>
          <w:tcPr>
            <w:tcW w:w="1303" w:type="dxa"/>
            <w:tcBorders>
              <w:top w:val="single" w:sz="4.640" w:space="0" w:color="000000"/>
              <w:bottom w:val="single" w:sz="4.6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306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300" w:hRule="exact"/>
        </w:trPr>
        <w:tc>
          <w:tcPr>
            <w:tcW w:w="442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21" w:right="10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5</w:t>
            </w:r>
          </w:p>
        </w:tc>
        <w:tc>
          <w:tcPr>
            <w:tcW w:w="333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Ц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каве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констр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шен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</w:p>
        </w:tc>
        <w:tc>
          <w:tcPr>
            <w:tcW w:w="1306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304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306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306" w:type="dxa"/>
            <w:tcBorders>
              <w:top w:val="single" w:sz="4.640" w:space="0" w:color="000000"/>
              <w:bottom w:val="single" w:sz="4.6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306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  <w:tc>
          <w:tcPr>
            <w:tcW w:w="1303" w:type="dxa"/>
            <w:tcBorders>
              <w:top w:val="single" w:sz="4.640" w:space="0" w:color="000000"/>
              <w:bottom w:val="single" w:sz="4.640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306" w:type="dxa"/>
            <w:tcBorders>
              <w:top w:val="single" w:sz="4.640" w:space="0" w:color="000000"/>
              <w:bottom w:val="single" w:sz="4.640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593" w:hRule="exact"/>
        </w:trPr>
        <w:tc>
          <w:tcPr>
            <w:tcW w:w="442" w:type="dxa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8" w:lineRule="exact"/>
              <w:ind w:left="121" w:right="10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6</w:t>
            </w:r>
          </w:p>
        </w:tc>
        <w:tc>
          <w:tcPr>
            <w:tcW w:w="3339" w:type="dxa"/>
            <w:tcBorders>
              <w:top w:val="single" w:sz="4.640" w:space="0" w:color="000000"/>
              <w:bottom w:val="single" w:sz="4.64008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8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неба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обли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ості</w:t>
            </w:r>
          </w:p>
          <w:p>
            <w:pPr>
              <w:spacing w:before="37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ри</w:t>
            </w:r>
          </w:p>
        </w:tc>
        <w:tc>
          <w:tcPr>
            <w:tcW w:w="1306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304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306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306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306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  <w:tc>
          <w:tcPr>
            <w:tcW w:w="1303" w:type="dxa"/>
            <w:tcBorders>
              <w:top w:val="single" w:sz="4.640" w:space="0" w:color="000000"/>
              <w:bottom w:val="single" w:sz="4.64008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306" w:type="dxa"/>
            <w:tcBorders>
              <w:top w:val="single" w:sz="4.640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300" w:hRule="exact"/>
        </w:trPr>
        <w:tc>
          <w:tcPr>
            <w:tcW w:w="442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21" w:right="10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7</w:t>
            </w:r>
          </w:p>
        </w:tc>
        <w:tc>
          <w:tcPr>
            <w:tcW w:w="3339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альна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до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ж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</w:t>
            </w:r>
          </w:p>
        </w:tc>
        <w:tc>
          <w:tcPr>
            <w:tcW w:w="1306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304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306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306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306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  <w:tc>
          <w:tcPr>
            <w:tcW w:w="1303" w:type="dxa"/>
            <w:tcBorders>
              <w:top w:val="single" w:sz="4.64008" w:space="0" w:color="000000"/>
              <w:bottom w:val="single" w:sz="4.64008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306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593" w:hRule="exact"/>
        </w:trPr>
        <w:tc>
          <w:tcPr>
            <w:tcW w:w="442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8" w:lineRule="exact"/>
              <w:ind w:left="121" w:right="10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8</w:t>
            </w:r>
          </w:p>
        </w:tc>
        <w:tc>
          <w:tcPr>
            <w:tcW w:w="3339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8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є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ться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нш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ми</w:t>
            </w:r>
          </w:p>
          <w:p>
            <w:pPr>
              <w:spacing w:before="38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ел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ме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та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м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кос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юма</w:t>
            </w:r>
          </w:p>
        </w:tc>
        <w:tc>
          <w:tcPr>
            <w:tcW w:w="1306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304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306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306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306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  <w:tc>
          <w:tcPr>
            <w:tcW w:w="1303" w:type="dxa"/>
            <w:tcBorders>
              <w:top w:val="single" w:sz="4.64008" w:space="0" w:color="000000"/>
              <w:bottom w:val="single" w:sz="4.64008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306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300" w:hRule="exact"/>
        </w:trPr>
        <w:tc>
          <w:tcPr>
            <w:tcW w:w="442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6" w:lineRule="exact"/>
              <w:ind w:left="121" w:right="106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9</w:t>
            </w:r>
          </w:p>
        </w:tc>
        <w:tc>
          <w:tcPr>
            <w:tcW w:w="3339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6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омфорт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стиль</w:t>
            </w:r>
          </w:p>
        </w:tc>
        <w:tc>
          <w:tcPr>
            <w:tcW w:w="1306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304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306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306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306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  <w:tc>
          <w:tcPr>
            <w:tcW w:w="1303" w:type="dxa"/>
            <w:tcBorders>
              <w:top w:val="single" w:sz="4.64008" w:space="0" w:color="000000"/>
              <w:bottom w:val="single" w:sz="4.64008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306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</w:tr>
      <w:tr>
        <w:trPr>
          <w:trHeight w:val="593" w:hRule="exact"/>
        </w:trPr>
        <w:tc>
          <w:tcPr>
            <w:tcW w:w="442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48" w:lineRule="exact"/>
              <w:ind w:left="10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10</w:t>
            </w:r>
          </w:p>
        </w:tc>
        <w:tc>
          <w:tcPr>
            <w:tcW w:w="3339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8" w:lineRule="exact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омфорт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ст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пінь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б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лягання</w:t>
            </w:r>
          </w:p>
          <w:p>
            <w:pPr>
              <w:spacing w:before="37" w:after="0" w:line="240" w:lineRule="auto"/>
              <w:ind w:left="10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ф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ри</w:t>
            </w:r>
          </w:p>
        </w:tc>
        <w:tc>
          <w:tcPr>
            <w:tcW w:w="1306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304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306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306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306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  <w:tc>
          <w:tcPr>
            <w:tcW w:w="1303" w:type="dxa"/>
            <w:tcBorders>
              <w:top w:val="single" w:sz="4.64008" w:space="0" w:color="000000"/>
              <w:bottom w:val="single" w:sz="4.64008" w:space="0" w:color="000000"/>
              <w:left w:val="single" w:sz="4.64032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306" w:type="dxa"/>
            <w:tcBorders>
              <w:top w:val="single" w:sz="4.64008" w:space="0" w:color="000000"/>
              <w:bottom w:val="single" w:sz="4.64008" w:space="0" w:color="000000"/>
              <w:left w:val="single" w:sz="4.639840" w:space="0" w:color="000000"/>
              <w:right w:val="single" w:sz="4.64032" w:space="0" w:color="000000"/>
            </w:tcBorders>
          </w:tcPr>
          <w:p>
            <w:pPr/>
            <w:rPr/>
          </w:p>
        </w:tc>
      </w:tr>
    </w:tbl>
    <w:p>
      <w:pPr>
        <w:spacing w:after="0"/>
        <w:sectPr>
          <w:type w:val="continuous"/>
          <w:pgSz w:w="16840" w:h="11920" w:orient="landscape"/>
          <w:pgMar w:top="1220" w:bottom="280" w:left="2160" w:right="1480"/>
        </w:sectPr>
      </w:pPr>
      <w:rPr/>
    </w:p>
    <w:p>
      <w:pPr>
        <w:spacing w:before="5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4.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сний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зул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ню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1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122.519997pt;margin-top:20.019533pt;width:12.76pt;height:11.92pt;mso-position-horizontal-relative:page;mso-position-vertical-relative:paragraph;z-index:-546" coordorigin="2450,400" coordsize="255,238">
            <v:group style="position:absolute;left:2460;top:410;width:115;height:151" coordorigin="2460,410" coordsize="115,151">
              <v:shape style="position:absolute;left:2460;top:410;width:115;height:151" coordorigin="2460,410" coordsize="115,151" path="m2525,554l2463,554,2463,562,2525,562,2525,554e" filled="t" fillcolor="#000000" stroked="f">
                <v:path arrowok="t"/>
                <v:fill/>
              </v:shape>
              <v:shape style="position:absolute;left:2460;top:410;width:115;height:151" coordorigin="2460,410" coordsize="115,151" path="m2513,550l2472,550,2472,552,2470,552,2468,554,2520,554,2516,552,2513,550e" filled="t" fillcolor="#000000" stroked="f">
                <v:path arrowok="t"/>
                <v:fill/>
              </v:shape>
              <v:shape style="position:absolute;left:2460;top:410;width:115;height:151" coordorigin="2460,410" coordsize="115,151" path="m2506,410l2496,410,2460,413,2460,420,2465,420,2470,422,2472,422,2475,425,2475,427,2477,430,2477,432,2480,434,2480,540,2477,542,2477,545,2475,547,2475,550,2511,550,2508,547,2508,542,2506,540,2506,461,2508,456,2508,454,2511,449,2520,439,2504,439,2506,410e" filled="t" fillcolor="#000000" stroked="f">
                <v:path arrowok="t"/>
                <v:fill/>
              </v:shape>
              <v:shape style="position:absolute;left:2460;top:410;width:115;height:151" coordorigin="2460,410" coordsize="115,151" path="m2576,432l2544,432,2547,434,2552,437,2556,442,2559,446,2576,446,2576,432e" filled="t" fillcolor="#000000" stroked="f">
                <v:path arrowok="t"/>
                <v:fill/>
              </v:shape>
              <v:shape style="position:absolute;left:2460;top:410;width:115;height:151" coordorigin="2460,410" coordsize="115,151" path="m2576,410l2552,410,2544,413,2540,413,2532,415,2528,420,2523,422,2518,427,2513,434,2506,439,2520,439,2523,437,2528,434,2530,434,2535,432,2576,432,2576,410e" filled="t" fillcolor="#000000" stroked="f">
                <v:path arrowok="t"/>
                <v:fill/>
              </v:shape>
            </v:group>
            <v:group style="position:absolute;left:2595;top:473;width:101;height:156" coordorigin="2595,473" coordsize="101,156">
              <v:shape style="position:absolute;left:2595;top:473;width:101;height:156" coordorigin="2595,473" coordsize="101,156" path="m2609,590l2595,590,2595,622,2604,624,2612,626,2619,626,2626,629,2657,629,2672,624,2681,619,2684,617,2631,617,2626,614,2624,614,2621,612,2616,610,2616,607,2614,602,2612,600,2612,595,2609,590e" filled="t" fillcolor="#000000" stroked="f">
                <v:path arrowok="t"/>
                <v:fill/>
              </v:shape>
              <v:shape style="position:absolute;left:2595;top:473;width:101;height:156" coordorigin="2595,473" coordsize="101,156" path="m2669,473l2636,473,2631,475,2616,480,2612,482,2607,487,2600,502,2597,509,2597,526,2600,528,2604,538,2614,547,2624,552,2631,554,2636,559,2650,564,2660,569,2662,574,2669,581,2669,583,2672,586,2672,600,2669,607,2664,610,2660,614,2652,617,2684,617,2686,614,2691,605,2696,600,2696,576,2691,566,2688,564,2686,559,2681,557,2676,552,2667,547,2660,545,2652,540,2645,538,2631,530,2621,521,2621,516,2619,514,2619,502,2621,499,2621,494,2624,492,2626,492,2628,490,2633,487,2636,487,2640,485,2691,485,2691,478,2686,478,2684,475,2672,475,2669,473e" filled="t" fillcolor="#000000" stroked="f">
                <v:path arrowok="t"/>
                <v:fill/>
              </v:shape>
              <v:shape style="position:absolute;left:2595;top:473;width:101;height:156" coordorigin="2595,473" coordsize="101,156" path="m2691,485l2655,485,2660,487,2664,487,2669,490,2674,494,2674,497,2676,502,2679,504,2679,509,2691,509,2691,485e" filled="t" fillcolor="#000000" stroked="f">
                <v:path arrowok="t"/>
                <v:fill/>
              </v:shape>
            </v:group>
            <w10:wrap type="none"/>
          </v:group>
        </w:pict>
      </w:r>
      <w:r>
        <w:rPr/>
        <w:pict>
          <v:group style="position:absolute;margin-left:148.800064pt;margin-top:18.099533pt;width:25.590566pt;height:12.4pt;mso-position-horizontal-relative:page;mso-position-vertical-relative:paragraph;z-index:-545" coordorigin="2976,362" coordsize="512,248">
            <v:group style="position:absolute;left:2986;top:372;width:120;height:192" coordorigin="2986,372" coordsize="120,192">
              <v:shape style="position:absolute;left:2986;top:372;width:120;height:192" coordorigin="2986,372" coordsize="120,192" path="m3046,372l3039,372,3029,374,2990,431,2986,471,2987,493,3023,560,3044,564,3048,564,3066,560,3077,552,3034,552,3027,545,3013,471,3012,442,3015,432,3015,422,3017,413,3022,398,3027,394,3029,389,3039,384,3081,384,3068,375,3046,372e" filled="t" fillcolor="#000000" stroked="f">
                <v:path arrowok="t"/>
                <v:fill/>
              </v:shape>
              <v:shape style="position:absolute;left:2986;top:372;width:120;height:192" coordorigin="2986,372" coordsize="120,192" path="m3081,384l3053,384,3058,386,3063,394,3071,406,3077,431,3079,451,3080,473,3079,497,3076,517,3072,533,3065,545,3058,552,3077,552,3105,488,3106,463,3105,442,3101,422,3095,404,3084,386,3081,384e" filled="t" fillcolor="#000000" stroked="f">
                <v:path arrowok="t"/>
                <v:fill/>
              </v:shape>
            </v:group>
            <v:group style="position:absolute;left:3128;top:530;width:41;height:70" coordorigin="3128,530" coordsize="41,70">
              <v:shape style="position:absolute;left:3128;top:530;width:41;height:70" coordorigin="3128,530" coordsize="41,70" path="m3166,530l3144,530,3144,564,3142,569,3142,574,3140,576,3137,581,3137,583,3128,593,3135,600,3144,593,3159,578,3164,571,3168,562,3168,538,3166,530e" filled="t" fillcolor="#000000" stroked="f">
                <v:path arrowok="t"/>
                <v:fill/>
              </v:shape>
            </v:group>
            <v:group style="position:absolute;left:3202;top:372;width:276;height:191" coordorigin="3202,372" coordsize="276,191">
              <v:shape style="position:absolute;left:3202;top:372;width:276;height:191" coordorigin="3202,372" coordsize="276,191" path="m3317,396l3298,396,3298,398,3224,554,3224,562,3243,562,3317,396e" filled="t" fillcolor="#000000" stroked="f">
                <v:path arrowok="t"/>
                <v:fill/>
              </v:shape>
              <v:shape style="position:absolute;left:3202;top:372;width:276;height:191" coordorigin="3202,372" coordsize="276,191" path="m3324,374l3204,374,3202,418,3214,418,3216,413,3216,408,3219,406,3219,403,3224,398,3228,398,3231,396,3317,396,3324,379,3324,374e" filled="t" fillcolor="#000000" stroked="f">
                <v:path arrowok="t"/>
                <v:fill/>
              </v:shape>
              <v:shape style="position:absolute;left:3202;top:372;width:276;height:191" coordorigin="3202,372" coordsize="276,191" path="m3455,384l3425,384,3432,386,3442,396,3447,410,3452,420,3452,454,3449,456,3449,458,3447,458,3437,468,3435,468,3430,470,3449,470,3449,478,3425,535,3394,550,3382,550,3382,557,3391,563,3408,560,3426,552,3469,502,3478,441,3475,421,3468,403,3456,385,3455,384e" filled="t" fillcolor="#000000" stroked="f">
                <v:path arrowok="t"/>
                <v:fill/>
              </v:shape>
              <v:shape style="position:absolute;left:3202;top:372;width:276;height:191" coordorigin="3202,372" coordsize="276,191" path="m3418,372l3408,372,3389,377,3382,379,3375,384,3370,391,3365,396,3360,403,3353,425,3353,444,3392,487,3418,487,3425,482,3435,480,3442,478,3447,473,3401,473,3394,470,3389,461,3382,454,3380,444,3380,418,3382,413,3382,406,3384,401,3389,398,3392,394,3394,391,3404,386,3411,384,3455,384,3439,375,3418,372e" filled="t" fillcolor="#000000" stroked="f">
                <v:path arrowok="t"/>
                <v:fill/>
              </v:shape>
              <v:shape style="position:absolute;left:3202;top:372;width:276;height:191" coordorigin="3202,372" coordsize="276,191" path="m3449,470l3428,470,3425,473,3447,473,3449,470e" filled="t" fillcolor="#000000" stroked="f">
                <v:path arrowok="t"/>
                <v:fill/>
              </v:shape>
            </v:group>
            <w10:wrap type="none"/>
          </v:group>
        </w:pict>
      </w:r>
      <w:r>
        <w:rPr/>
        <w:pict>
          <v:group style="position:absolute;margin-left:125.520073pt;margin-top:35.019535pt;width:25.83993pt;height:12.4pt;mso-position-horizontal-relative:page;mso-position-vertical-relative:paragraph;z-index:-544" coordorigin="2510,700" coordsize="517,248">
            <v:group style="position:absolute;left:2520;top:710;width:120;height:192" coordorigin="2520,710" coordsize="120,192">
              <v:shape style="position:absolute;left:2520;top:710;width:120;height:192" coordorigin="2520,710" coordsize="120,192" path="m2580,710l2573,710,2564,713,2524,769,2520,810,2521,832,2557,899,2578,902,2583,902,2600,898,2611,890,2568,890,2561,883,2547,810,2547,780,2549,770,2549,761,2552,751,2556,737,2561,732,2564,727,2573,722,2616,722,2602,714,2580,710e" filled="t" fillcolor="#000000" stroked="f">
                <v:path arrowok="t"/>
                <v:fill/>
              </v:shape>
              <v:shape style="position:absolute;left:2520;top:710;width:120;height:192" coordorigin="2520,710" coordsize="120,192" path="m2616,722l2588,722,2592,725,2597,732,2605,744,2611,770,2613,789,2614,812,2613,836,2611,855,2607,871,2600,883,2592,890,2611,890,2639,827,2640,801,2639,780,2636,761,2629,742,2619,725,2616,722e" filled="t" fillcolor="#000000" stroked="f">
                <v:path arrowok="t"/>
                <v:fill/>
              </v:shape>
            </v:group>
            <v:group style="position:absolute;left:2662;top:869;width:41;height:70" coordorigin="2662,869" coordsize="41,70">
              <v:shape style="position:absolute;left:2662;top:869;width:41;height:70" coordorigin="2662,869" coordsize="41,70" path="m2700,869l2679,869,2679,902,2676,907,2676,912,2674,914,2672,919,2672,922,2662,931,2669,938,2679,931,2693,917,2698,910,2703,900,2703,876,2700,869e" filled="t" fillcolor="#000000" stroked="f">
                <v:path arrowok="t"/>
                <v:fill/>
              </v:shape>
            </v:group>
            <v:group style="position:absolute;left:2734;top:711;width:283;height:191" coordorigin="2734,711" coordsize="283,191">
              <v:shape style="position:absolute;left:2734;top:711;width:283;height:191" coordorigin="2734,711" coordsize="283,191" path="m2827,711l2756,754,2735,812,2734,834,2737,854,2743,873,2756,890,2773,900,2794,902,2808,902,2820,900,2840,890,2784,890,2775,886,2770,876,2763,869,2760,854,2760,823,2763,821,2763,816,2765,816,2768,811,2772,809,2775,809,2784,804,2763,804,2763,798,2794,739,2804,734,2816,727,2828,725,2842,725,2842,718,2827,711e" filled="t" fillcolor="#000000" stroked="f">
                <v:path arrowok="t"/>
                <v:fill/>
              </v:shape>
              <v:shape style="position:absolute;left:2734;top:711;width:283;height:191" coordorigin="2734,711" coordsize="283,191" path="m2847,802l2811,802,2818,806,2825,814,2830,821,2832,830,2832,857,2830,862,2830,869,2825,878,2820,881,2818,886,2808,890,2840,890,2847,883,2856,864,2859,854,2859,830,2856,821,2854,814,2849,804,2847,802e" filled="t" fillcolor="#000000" stroked="f">
                <v:path arrowok="t"/>
                <v:fill/>
              </v:shape>
              <v:shape style="position:absolute;left:2734;top:711;width:283;height:191" coordorigin="2734,711" coordsize="283,191" path="m2820,787l2801,787,2787,792,2777,794,2770,797,2763,804,2787,804,2792,802,2847,802,2844,799,2830,790,2820,787e" filled="t" fillcolor="#000000" stroked="f">
                <v:path arrowok="t"/>
                <v:fill/>
              </v:shape>
              <v:shape style="position:absolute;left:2734;top:711;width:283;height:191" coordorigin="2734,711" coordsize="283,191" path="m3000,893l2943,893,2943,900,3000,900,3000,893e" filled="t" fillcolor="#000000" stroked="f">
                <v:path arrowok="t"/>
                <v:fill/>
              </v:shape>
              <v:shape style="position:absolute;left:2734;top:711;width:283;height:191" coordorigin="2734,711" coordsize="283,191" path="m2984,842l2960,842,2960,881,2957,883,2957,886,2950,893,2996,893,2993,890,2991,890,2986,886,2986,883,2984,881,2984,842e" filled="t" fillcolor="#000000" stroked="f">
                <v:path arrowok="t"/>
                <v:fill/>
              </v:shape>
              <v:shape style="position:absolute;left:2734;top:711;width:283;height:191" coordorigin="2734,711" coordsize="283,191" path="m2984,713l2964,713,2883,833,2883,842,3015,842,3016,830,2904,830,2904,828,2960,744,2984,744,2984,713e" filled="t" fillcolor="#000000" stroked="f">
                <v:path arrowok="t"/>
                <v:fill/>
              </v:shape>
              <v:shape style="position:absolute;left:2734;top:711;width:283;height:191" coordorigin="2734,711" coordsize="283,191" path="m2984,744l2962,744,2960,749,2960,830,2984,830,2984,744e" filled="t" fillcolor="#000000" stroked="f">
                <v:path arrowok="t"/>
                <v:fill/>
              </v:shape>
              <v:shape style="position:absolute;left:2734;top:711;width:283;height:191" coordorigin="2734,711" coordsize="283,191" path="m3017,816l3008,816,3008,821,3003,826,3003,828,3000,828,2998,830,3016,830,3017,816e" filled="t" fillcolor="#000000" stroked="f">
                <v:path arrowok="t"/>
                <v:fill/>
              </v:shape>
            </v:group>
            <w10:wrap type="none"/>
          </v:group>
        </w:pict>
      </w:r>
      <w:r>
        <w:rPr/>
        <w:pict>
          <v:group style="position:absolute;margin-left:156.259995pt;margin-top:36.719532pt;width:8.4pt;height:8.52pt;mso-position-horizontal-relative:page;mso-position-vertical-relative:paragraph;z-index:-543" coordorigin="3125,734" coordsize="168,170">
            <v:shape style="position:absolute;left:3125;top:734;width:168;height:170" coordorigin="3125,734" coordsize="168,170" path="m3293,734l3125,811,3125,830,3293,905,3293,883,3144,821,3293,756,3293,734e" filled="t" fillcolor="#000000" stroked="f">
              <v:path arrowok="t"/>
              <v:fill/>
            </v:shape>
          </v:group>
          <w10:wrap type="none"/>
        </w:pict>
      </w:r>
      <w:r>
        <w:rPr/>
        <w:pict>
          <v:group style="position:absolute;margin-left:172.800003pt;margin-top:36.939533pt;width:12.16pt;height:11.56pt;mso-position-horizontal-relative:page;mso-position-vertical-relative:paragraph;z-index:-542" coordorigin="3456,739" coordsize="243,231">
            <v:group style="position:absolute;left:3466;top:749;width:115;height:151" coordorigin="3466,749" coordsize="115,151">
              <v:shape style="position:absolute;left:3466;top:749;width:115;height:151" coordorigin="3466,749" coordsize="115,151" path="m3531,893l3468,893,3468,900,3531,900,3531,893e" filled="t" fillcolor="#000000" stroked="f">
                <v:path arrowok="t"/>
                <v:fill/>
              </v:shape>
              <v:shape style="position:absolute;left:3466;top:749;width:115;height:151" coordorigin="3466,749" coordsize="115,151" path="m3519,888l3478,888,3478,890,3476,890,3473,893,3526,893,3521,890,3519,888e" filled="t" fillcolor="#000000" stroked="f">
                <v:path arrowok="t"/>
                <v:fill/>
              </v:shape>
              <v:shape style="position:absolute;left:3466;top:749;width:115;height:151" coordorigin="3466,749" coordsize="115,151" path="m3512,749l3502,749,3466,751,3466,758,3471,758,3476,761,3478,761,3480,763,3480,766,3483,768,3483,770,3485,773,3485,878,3483,881,3483,883,3480,886,3480,888,3516,888,3514,886,3514,881,3512,878,3512,799,3514,794,3514,792,3516,787,3526,778,3509,778,3512,749e" filled="t" fillcolor="#000000" stroked="f">
                <v:path arrowok="t"/>
                <v:fill/>
              </v:shape>
              <v:shape style="position:absolute;left:3466;top:749;width:115;height:151" coordorigin="3466,749" coordsize="115,151" path="m3581,770l3550,770,3552,773,3557,775,3562,780,3564,785,3581,785,3581,770e" filled="t" fillcolor="#000000" stroked="f">
                <v:path arrowok="t"/>
                <v:fill/>
              </v:shape>
              <v:shape style="position:absolute;left:3466;top:749;width:115;height:151" coordorigin="3466,749" coordsize="115,151" path="m3581,749l3557,749,3550,751,3545,751,3538,754,3533,758,3528,761,3524,766,3519,773,3512,778,3526,778,3528,775,3533,773,3536,773,3540,770,3581,770,3581,749e" filled="t" fillcolor="#000000" stroked="f">
                <v:path arrowok="t"/>
                <v:fill/>
              </v:shape>
            </v:group>
            <v:group style="position:absolute;left:3598;top:802;width:91;height:158" coordorigin="3598,802" coordsize="91,158">
              <v:shape style="position:absolute;left:3598;top:802;width:91;height:158" coordorigin="3598,802" coordsize="91,158" path="m3610,924l3598,924,3599,955,3620,959,3639,960,3653,960,3660,958,3675,950,3632,950,3622,946,3620,943,3617,938,3615,936,3612,931,3610,924e" filled="t" fillcolor="#000000" stroked="f">
                <v:path arrowok="t"/>
                <v:fill/>
              </v:shape>
              <v:shape style="position:absolute;left:3598;top:802;width:91;height:158" coordorigin="3598,802" coordsize="91,158" path="m3668,802l3639,802,3624,806,3610,816,3605,821,3600,835,3600,850,3610,869,3615,874,3622,878,3629,881,3636,886,3646,890,3653,895,3658,898,3665,905,3668,910,3670,912,3670,931,3668,938,3658,948,3651,950,3675,950,3680,948,3682,943,3684,936,3689,931,3689,910,3687,902,3682,893,3672,883,3668,881,3660,876,3636,864,3632,859,3627,857,3624,852,3622,850,3620,845,3620,830,3622,826,3622,823,3624,818,3629,816,3632,814,3636,811,3687,811,3687,806,3680,804,3672,804,3668,802e" filled="t" fillcolor="#000000" stroked="f">
                <v:path arrowok="t"/>
                <v:fill/>
              </v:shape>
              <v:shape style="position:absolute;left:3598;top:802;width:91;height:158" coordorigin="3598,802" coordsize="91,158" path="m3687,811l3656,811,3658,814,3663,816,3668,821,3672,830,3675,838,3687,838,3687,811e" filled="t" fillcolor="#000000" stroked="f">
                <v:path arrowok="t"/>
                <v:fill/>
              </v:shape>
            </v:group>
            <w10:wrap type="none"/>
          </v:group>
        </w:pict>
      </w:r>
      <w:r>
        <w:rPr/>
        <w:pict>
          <v:group style="position:absolute;margin-left:198.270065pt;margin-top:35.019535pt;width:25.590566pt;height:12.4pt;mso-position-horizontal-relative:page;mso-position-vertical-relative:paragraph;z-index:-541" coordorigin="3965,700" coordsize="512,248">
            <v:group style="position:absolute;left:3975;top:710;width:120;height:192" coordorigin="3975,710" coordsize="120,192">
              <v:shape style="position:absolute;left:3975;top:710;width:120;height:192" coordorigin="3975,710" coordsize="120,192" path="m4035,710l4028,710,4019,713,3979,769,3975,810,3976,832,4012,899,4033,902,4038,902,4055,898,4066,890,4023,890,4016,883,4002,810,4002,780,4004,770,4004,761,4007,751,4011,737,4016,732,4019,727,4028,722,4071,722,4057,714,4035,710e" filled="t" fillcolor="#000000" stroked="f">
                <v:path arrowok="t"/>
                <v:fill/>
              </v:shape>
              <v:shape style="position:absolute;left:3975;top:710;width:120;height:192" coordorigin="3975,710" coordsize="120,192" path="m4071,722l4043,722,4047,725,4052,732,4060,744,4066,770,4068,789,4069,812,4068,836,4066,855,4062,871,4055,883,4047,890,4066,890,4094,827,4095,801,4094,780,4091,761,4084,742,4074,725,4071,722e" filled="t" fillcolor="#000000" stroked="f">
                <v:path arrowok="t"/>
                <v:fill/>
              </v:shape>
            </v:group>
            <v:group style="position:absolute;left:4117;top:869;width:41;height:70" coordorigin="4117,869" coordsize="41,70">
              <v:shape style="position:absolute;left:4117;top:869;width:41;height:70" coordorigin="4117,869" coordsize="41,70" path="m4155,869l4134,869,4134,902,4131,907,4131,912,4129,914,4127,919,4127,922,4117,931,4124,938,4134,931,4148,917,4153,910,4158,900,4158,876,4155,869e" filled="t" fillcolor="#000000" stroked="f">
                <v:path arrowok="t"/>
                <v:fill/>
              </v:shape>
            </v:group>
            <v:group style="position:absolute;left:4191;top:710;width:276;height:191" coordorigin="4191,710" coordsize="276,191">
              <v:shape style="position:absolute;left:4191;top:710;width:276;height:191" coordorigin="4191,710" coordsize="276,191" path="m4306,734l4287,734,4287,737,4213,893,4213,900,4232,900,4306,734e" filled="t" fillcolor="#000000" stroked="f">
                <v:path arrowok="t"/>
                <v:fill/>
              </v:shape>
              <v:shape style="position:absolute;left:4191;top:710;width:276;height:191" coordorigin="4191,710" coordsize="276,191" path="m4314,713l4194,713,4191,756,4203,756,4206,751,4206,746,4208,744,4208,742,4213,737,4218,737,4220,734,4306,734,4314,718,4314,713e" filled="t" fillcolor="#000000" stroked="f">
                <v:path arrowok="t"/>
                <v:fill/>
              </v:shape>
              <v:shape style="position:absolute;left:4191;top:710;width:276;height:191" coordorigin="4191,710" coordsize="276,191" path="m4444,722l4415,722,4422,725,4431,734,4436,749,4441,758,4441,792,4439,794,4439,797,4436,797,4427,806,4424,806,4419,809,4439,809,4438,816,4415,874,4383,888,4371,888,4371,895,4381,902,4398,898,4416,890,4458,841,4467,779,4465,760,4458,741,4446,723,4444,722e" filled="t" fillcolor="#000000" stroked="f">
                <v:path arrowok="t"/>
                <v:fill/>
              </v:shape>
              <v:shape style="position:absolute;left:4191;top:710;width:276;height:191" coordorigin="4191,710" coordsize="276,191" path="m4407,710l4398,710,4379,715,4371,718,4364,722,4359,730,4355,734,4350,742,4343,763,4343,782,4381,826,4407,826,4415,821,4424,818,4431,816,4436,811,4391,811,4383,809,4379,799,4371,792,4369,782,4369,756,4371,751,4371,744,4374,739,4379,737,4381,732,4383,730,4393,725,4400,722,4444,722,4428,714,4407,710e" filled="t" fillcolor="#000000" stroked="f">
                <v:path arrowok="t"/>
                <v:fill/>
              </v:shape>
              <v:shape style="position:absolute;left:4191;top:710;width:276;height:191" coordorigin="4191,710" coordsize="276,191" path="m4439,809l4417,809,4415,811,4436,811,4439,809e" filled="t" fillcolor="#000000" stroked="f">
                <v:path arrowok="t"/>
                <v:fill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орт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ана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сно.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position w:val="-1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position w:val="-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нк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position w:val="-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-1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4" w:after="0" w:line="30" w:lineRule="exact"/>
        <w:jc w:val="left"/>
        <w:rPr>
          <w:sz w:val="3"/>
          <w:szCs w:val="3"/>
        </w:rPr>
      </w:pPr>
      <w:rPr/>
      <w:r>
        <w:rPr>
          <w:sz w:val="3"/>
          <w:szCs w:val="3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695.599976" w:type="dxa"/>
      </w:tblPr>
      <w:tblGrid/>
      <w:tr>
        <w:trPr>
          <w:trHeight w:val="380" w:hRule="exact"/>
        </w:trPr>
        <w:tc>
          <w:tcPr>
            <w:tcW w:w="5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2" w:after="0" w:line="240" w:lineRule="auto"/>
              <w:ind w:left="4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1)</w:t>
            </w:r>
          </w:p>
        </w:tc>
        <w:tc>
          <w:tcPr>
            <w:tcW w:w="47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2" w:after="0" w:line="240" w:lineRule="auto"/>
              <w:ind w:left="156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≥</w:t>
            </w:r>
          </w:p>
        </w:tc>
        <w:tc>
          <w:tcPr>
            <w:tcW w:w="33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424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2" w:after="0" w:line="240" w:lineRule="auto"/>
              <w:ind w:left="104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исокий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ріве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</w:tc>
      </w:tr>
      <w:tr>
        <w:trPr>
          <w:trHeight w:val="332" w:hRule="exact"/>
        </w:trPr>
        <w:tc>
          <w:tcPr>
            <w:tcW w:w="5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1" w:after="0" w:line="240" w:lineRule="auto"/>
              <w:ind w:left="4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2)</w:t>
            </w:r>
          </w:p>
        </w:tc>
        <w:tc>
          <w:tcPr>
            <w:tcW w:w="47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33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424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1" w:after="0" w:line="240" w:lineRule="auto"/>
              <w:ind w:left="337" w:right="-20"/>
              <w:jc w:val="left"/>
              <w:tabs>
                <w:tab w:pos="1080" w:val="left"/>
              </w:tabs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≥</w:t>
              <w:tab/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сере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д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ній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ень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</w:tc>
      </w:tr>
      <w:tr>
        <w:trPr>
          <w:trHeight w:val="328" w:hRule="exact"/>
        </w:trPr>
        <w:tc>
          <w:tcPr>
            <w:tcW w:w="5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5" w:after="0" w:line="240" w:lineRule="auto"/>
              <w:ind w:left="40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3)</w:t>
            </w:r>
          </w:p>
        </w:tc>
        <w:tc>
          <w:tcPr>
            <w:tcW w:w="47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33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5" w:after="0" w:line="240" w:lineRule="auto"/>
              <w:ind w:left="194" w:right="-51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≥</w:t>
            </w:r>
          </w:p>
        </w:tc>
        <w:tc>
          <w:tcPr>
            <w:tcW w:w="424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5" w:after="0" w:line="240" w:lineRule="auto"/>
              <w:ind w:left="613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и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ий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р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1"/>
                <w:w w:val="100"/>
              </w:rPr>
              <w:t>і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ень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К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;</w:t>
            </w:r>
          </w:p>
        </w:tc>
      </w:tr>
      <w:tr>
        <w:trPr>
          <w:trHeight w:val="318" w:hRule="exact"/>
        </w:trPr>
        <w:tc>
          <w:tcPr>
            <w:tcW w:w="5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6" w:after="0" w:line="240" w:lineRule="auto"/>
              <w:ind w:left="18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4)</w:t>
            </w:r>
          </w:p>
        </w:tc>
        <w:tc>
          <w:tcPr>
            <w:tcW w:w="47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33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4241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6" w:after="0" w:line="240" w:lineRule="auto"/>
              <w:ind w:left="22" w:right="-2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по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не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аперечен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н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я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з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апро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1"/>
                <w:w w:val="100"/>
              </w:rPr>
              <w:t>п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оно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в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аного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одяг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-2"/>
                <w:w w:val="100"/>
              </w:rPr>
              <w:t>у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spacing w:val="0"/>
                <w:w w:val="100"/>
              </w:rPr>
              <w:t>.</w:t>
            </w:r>
          </w:p>
        </w:tc>
      </w:tr>
    </w:tbl>
    <w:p>
      <w:pPr>
        <w:spacing w:before="0" w:after="0" w:line="225" w:lineRule="exact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120.500069pt;margin-top:-30.236403pt;width:5.999338pt;height:9.6pt;mso-position-horizontal-relative:page;mso-position-vertical-relative:paragraph;z-index:-540" coordorigin="2410,-605" coordsize="120,192">
            <v:shape style="position:absolute;left:2410;top:-605;width:120;height:192" coordorigin="2410,-605" coordsize="120,192" path="m2470,-605l2463,-605,2453,-602,2414,-546,2410,-505,2411,-484,2447,-416,2468,-413,2472,-413,2490,-417,2501,-425,2458,-425,2451,-432,2437,-505,2436,-535,2439,-545,2439,-555,2441,-564,2446,-578,2451,-583,2453,-588,2463,-593,2505,-593,2492,-601,2470,-605e" filled="t" fillcolor="#000000" stroked="f">
              <v:path arrowok="t"/>
              <v:fill/>
            </v:shape>
            <v:shape style="position:absolute;left:2410;top:-605;width:120;height:192" coordorigin="2410,-605" coordsize="120,192" path="m2505,-593l2477,-593,2482,-590,2487,-583,2495,-571,2501,-545,2503,-526,2504,-503,2503,-480,2500,-460,2496,-444,2489,-432,2482,-425,2501,-425,2529,-488,2530,-514,2529,-535,2525,-555,2519,-573,2508,-591,2505,-593e" filled="t" fillcolor="#000000" stroked="f">
              <v:path arrowok="t"/>
              <v:fill/>
            </v:shape>
          </v:group>
          <w10:wrap type="none"/>
        </w:pict>
      </w:r>
      <w:r>
        <w:rPr/>
        <w:pict>
          <v:group style="position:absolute;margin-left:132.380005pt;margin-top:-29.036402pt;width:8.4pt;height:8.52pt;mso-position-horizontal-relative:page;mso-position-vertical-relative:paragraph;z-index:-539" coordorigin="2648,-581" coordsize="168,170">
            <v:shape style="position:absolute;left:2648;top:-581;width:168;height:170" coordorigin="2648,-581" coordsize="168,170" path="m2816,-581l2648,-504,2648,-485,2816,-410,2816,-432,2667,-494,2816,-559,2816,-581e" filled="t" fillcolor="#000000" stroked="f">
              <v:path arrowok="t"/>
              <v:fill/>
            </v:shape>
          </v:group>
          <w10:wrap type="none"/>
        </w:pict>
      </w:r>
      <w:r>
        <w:rPr/>
        <w:pict>
          <v:group style="position:absolute;margin-left:148.800003pt;margin-top:-28.816402pt;width:12.16pt;height:11.56pt;mso-position-horizontal-relative:page;mso-position-vertical-relative:paragraph;z-index:-538" coordorigin="2976,-576" coordsize="243,231">
            <v:group style="position:absolute;left:2986;top:-566;width:115;height:151" coordorigin="2986,-566" coordsize="115,151">
              <v:shape style="position:absolute;left:2986;top:-566;width:115;height:151" coordorigin="2986,-566" coordsize="115,151" path="m3051,-422l2988,-422,2988,-415,3051,-415,3051,-422e" filled="t" fillcolor="#000000" stroked="f">
                <v:path arrowok="t"/>
                <v:fill/>
              </v:shape>
              <v:shape style="position:absolute;left:2986;top:-566;width:115;height:151" coordorigin="2986,-566" coordsize="115,151" path="m3039,-427l2998,-427,2998,-425,2996,-425,2993,-422,3046,-422,3041,-425,3039,-427e" filled="t" fillcolor="#000000" stroked="f">
                <v:path arrowok="t"/>
                <v:fill/>
              </v:shape>
              <v:shape style="position:absolute;left:2986;top:-566;width:115;height:151" coordorigin="2986,-566" coordsize="115,151" path="m3032,-566l3022,-566,2986,-564,2986,-557,2991,-557,2996,-554,2998,-554,3000,-552,3000,-550,3003,-547,3003,-545,3005,-542,3005,-437,3003,-434,3003,-432,3000,-430,3000,-427,3036,-427,3034,-430,3034,-434,3032,-437,3032,-516,3034,-521,3034,-523,3036,-528,3046,-538,3029,-538,3032,-566e" filled="t" fillcolor="#000000" stroked="f">
                <v:path arrowok="t"/>
                <v:fill/>
              </v:shape>
              <v:shape style="position:absolute;left:2986;top:-566;width:115;height:151" coordorigin="2986,-566" coordsize="115,151" path="m3101,-545l3070,-545,3072,-542,3077,-540,3082,-535,3084,-530,3101,-530,3101,-545e" filled="t" fillcolor="#000000" stroked="f">
                <v:path arrowok="t"/>
                <v:fill/>
              </v:shape>
              <v:shape style="position:absolute;left:2986;top:-566;width:115;height:151" coordorigin="2986,-566" coordsize="115,151" path="m3101,-566l3077,-566,3070,-564,3065,-564,3058,-562,3053,-557,3048,-554,3044,-550,3039,-542,3032,-538,3046,-538,3048,-540,3053,-542,3056,-542,3060,-545,3101,-545,3101,-566e" filled="t" fillcolor="#000000" stroked="f">
                <v:path arrowok="t"/>
                <v:fill/>
              </v:shape>
            </v:group>
            <v:group style="position:absolute;left:3118;top:-514;width:91;height:158" coordorigin="3118,-514" coordsize="91,158">
              <v:shape style="position:absolute;left:3118;top:-514;width:91;height:158" coordorigin="3118,-514" coordsize="91,158" path="m3130,-391l3118,-391,3119,-360,3140,-357,3159,-355,3173,-355,3180,-358,3195,-365,3152,-365,3142,-370,3140,-372,3137,-377,3135,-379,3132,-384,3130,-391e" filled="t" fillcolor="#000000" stroked="f">
                <v:path arrowok="t"/>
                <v:fill/>
              </v:shape>
              <v:shape style="position:absolute;left:3118;top:-514;width:91;height:158" coordorigin="3118,-514" coordsize="91,158" path="m3188,-514l3159,-514,3144,-509,3130,-499,3125,-494,3120,-480,3120,-466,3130,-446,3135,-442,3142,-437,3149,-434,3156,-430,3166,-425,3173,-420,3178,-418,3185,-410,3188,-406,3190,-403,3190,-384,3188,-377,3178,-367,3171,-365,3195,-365,3200,-367,3202,-372,3204,-379,3209,-384,3209,-406,3207,-413,3202,-422,3192,-432,3188,-434,3180,-439,3156,-451,3152,-456,3147,-458,3144,-463,3142,-466,3140,-470,3140,-485,3142,-490,3142,-492,3144,-497,3149,-499,3152,-502,3156,-504,3207,-504,3207,-509,3200,-511,3192,-511,3188,-514e" filled="t" fillcolor="#000000" stroked="f">
                <v:path arrowok="t"/>
                <v:fill/>
              </v:shape>
              <v:shape style="position:absolute;left:3118;top:-514;width:91;height:158" coordorigin="3118,-514" coordsize="91,158" path="m3207,-504l3176,-504,3178,-502,3183,-499,3188,-494,3192,-485,3195,-478,3207,-478,3207,-504e" filled="t" fillcolor="#000000" stroked="f">
                <v:path arrowok="t"/>
                <v:fill/>
              </v:shape>
            </v:group>
            <w10:wrap type="none"/>
          </v:group>
        </w:pict>
      </w:r>
      <w:r>
        <w:rPr/>
        <w:pict>
          <v:group style="position:absolute;margin-left:174.360077pt;margin-top:-30.736403pt;width:25.86993pt;height:12.4pt;mso-position-horizontal-relative:page;mso-position-vertical-relative:paragraph;z-index:-537" coordorigin="3487,-615" coordsize="517,248">
            <v:group style="position:absolute;left:3497;top:-605;width:120;height:192" coordorigin="3497,-605" coordsize="120,192">
              <v:shape style="position:absolute;left:3497;top:-605;width:120;height:192" coordorigin="3497,-605" coordsize="120,192" path="m3557,-605l3550,-605,3540,-602,3501,-546,3497,-505,3498,-484,3534,-416,3555,-413,3560,-413,3577,-417,3588,-425,3545,-425,3538,-432,3524,-505,3524,-535,3526,-545,3526,-555,3528,-564,3533,-578,3538,-583,3540,-588,3550,-593,3592,-593,3579,-601,3557,-605e" filled="t" fillcolor="#000000" stroked="f">
                <v:path arrowok="t"/>
                <v:fill/>
              </v:shape>
              <v:shape style="position:absolute;left:3497;top:-605;width:120;height:192" coordorigin="3497,-605" coordsize="120,192" path="m3592,-593l3564,-593,3569,-590,3574,-583,3582,-571,3588,-545,3590,-526,3591,-503,3590,-480,3588,-460,3584,-444,3576,-432,3569,-425,3588,-425,3616,-488,3617,-514,3616,-535,3612,-555,3606,-573,3596,-591,3592,-593e" filled="t" fillcolor="#000000" stroked="f">
                <v:path arrowok="t"/>
                <v:fill/>
              </v:shape>
            </v:group>
            <v:group style="position:absolute;left:3639;top:-446;width:41;height:70" coordorigin="3639,-446" coordsize="41,70">
              <v:shape style="position:absolute;left:3639;top:-446;width:41;height:70" coordorigin="3639,-446" coordsize="41,70" path="m3677,-446l3656,-446,3656,-413,3653,-408,3653,-403,3651,-401,3648,-396,3648,-394,3639,-384,3646,-377,3656,-384,3670,-398,3675,-406,3680,-415,3680,-439,3677,-446e" filled="t" fillcolor="#000000" stroked="f">
                <v:path arrowok="t"/>
                <v:fill/>
              </v:shape>
            </v:group>
            <v:group style="position:absolute;left:3711;top:-604;width:284;height:191" coordorigin="3711,-604" coordsize="284,191">
              <v:shape style="position:absolute;left:3711;top:-604;width:284;height:191" coordorigin="3711,-604" coordsize="284,191" path="m3804,-604l3733,-561,3712,-503,3711,-480,3714,-460,3720,-442,3733,-424,3750,-415,3771,-413,3786,-413,3798,-415,3817,-425,3762,-425,3752,-430,3747,-439,3740,-446,3737,-460,3737,-492,3740,-494,3740,-499,3743,-499,3745,-504,3750,-506,3752,-506,3762,-511,3740,-511,3740,-517,3771,-576,3781,-581,3793,-588,3805,-590,3819,-590,3819,-598,3804,-604e" filled="t" fillcolor="#000000" stroked="f">
                <v:path arrowok="t"/>
                <v:fill/>
              </v:shape>
              <v:shape style="position:absolute;left:3711;top:-604;width:284;height:191" coordorigin="3711,-604" coordsize="284,191" path="m3824,-514l3788,-514,3795,-509,3803,-502,3807,-494,3810,-485,3810,-458,3807,-454,3807,-446,3803,-437,3798,-434,3795,-430,3786,-425,3817,-425,3824,-432,3834,-451,3836,-460,3836,-485,3834,-494,3831,-502,3827,-511,3824,-514e" filled="t" fillcolor="#000000" stroked="f">
                <v:path arrowok="t"/>
                <v:fill/>
              </v:shape>
              <v:shape style="position:absolute;left:3711;top:-604;width:284;height:191" coordorigin="3711,-604" coordsize="284,191" path="m3798,-528l3779,-528,3764,-523,3755,-521,3747,-518,3740,-511,3764,-511,3769,-514,3824,-514,3822,-516,3807,-526,3798,-528e" filled="t" fillcolor="#000000" stroked="f">
                <v:path arrowok="t"/>
                <v:fill/>
              </v:shape>
              <v:shape style="position:absolute;left:3711;top:-604;width:284;height:191" coordorigin="3711,-604" coordsize="284,191" path="m3978,-422l3920,-422,3920,-415,3978,-415,3978,-422e" filled="t" fillcolor="#000000" stroked="f">
                <v:path arrowok="t"/>
                <v:fill/>
              </v:shape>
              <v:shape style="position:absolute;left:3711;top:-604;width:284;height:191" coordorigin="3711,-604" coordsize="284,191" path="m3961,-473l3937,-473,3937,-434,3935,-432,3935,-430,3927,-422,3973,-422,3971,-425,3968,-425,3963,-430,3963,-432,3961,-434,3961,-473e" filled="t" fillcolor="#000000" stroked="f">
                <v:path arrowok="t"/>
                <v:fill/>
              </v:shape>
              <v:shape style="position:absolute;left:3711;top:-604;width:284;height:191" coordorigin="3711,-604" coordsize="284,191" path="m3961,-602l3942,-602,3860,-482,3860,-473,3992,-473,3993,-485,3882,-485,3882,-487,3937,-571,3961,-571,3961,-602e" filled="t" fillcolor="#000000" stroked="f">
                <v:path arrowok="t"/>
                <v:fill/>
              </v:shape>
              <v:shape style="position:absolute;left:3711;top:-604;width:284;height:191" coordorigin="3711,-604" coordsize="284,191" path="m3961,-571l3939,-571,3937,-566,3937,-485,3961,-485,3961,-571e" filled="t" fillcolor="#000000" stroked="f">
                <v:path arrowok="t"/>
                <v:fill/>
              </v:shape>
              <v:shape style="position:absolute;left:3711;top:-604;width:284;height:191" coordorigin="3711,-604" coordsize="284,191" path="m3995,-499l3985,-499,3985,-494,3980,-490,3980,-487,3978,-487,3975,-485,3993,-485,3995,-499e" filled="t" fillcolor="#000000" stroked="f">
                <v:path arrowok="t"/>
                <v:fill/>
              </v:shape>
            </v:group>
            <w10:wrap type="none"/>
          </v:group>
        </w:pict>
      </w:r>
      <w:r>
        <w:rPr/>
        <w:pict>
          <v:group style="position:absolute;margin-left:129.600006pt;margin-top:-11.536402pt;width:11.08pt;height:10.72pt;mso-position-horizontal-relative:page;mso-position-vertical-relative:paragraph;z-index:-536" coordorigin="2592,-231" coordsize="222,214">
            <v:group style="position:absolute;left:2602;top:-221;width:98;height:134" coordorigin="2602,-221" coordsize="98,134">
              <v:shape style="position:absolute;left:2602;top:-221;width:98;height:134" coordorigin="2602,-221" coordsize="98,134" path="m2660,-94l2604,-94,2604,-86,2660,-86,2660,-94e" filled="t" fillcolor="#000000" stroked="f">
                <v:path arrowok="t"/>
                <v:fill/>
              </v:shape>
              <v:shape style="position:absolute;left:2602;top:-221;width:98;height:134" coordorigin="2602,-221" coordsize="98,134" path="m2652,-96l2609,-96,2607,-94,2655,-94,2652,-96e" filled="t" fillcolor="#000000" stroked="f">
                <v:path arrowok="t"/>
                <v:fill/>
              </v:shape>
              <v:shape style="position:absolute;left:2602;top:-221;width:98;height:134" coordorigin="2602,-221" coordsize="98,134" path="m2643,-221l2636,-221,2602,-218,2602,-211,2607,-211,2609,-209,2612,-209,2614,-206,2616,-206,2616,-204,2619,-202,2619,-106,2616,-103,2616,-101,2614,-98,2614,-96,2650,-96,2645,-101,2645,-103,2643,-106,2643,-178,2645,-180,2645,-182,2648,-187,2655,-194,2640,-194,2643,-221e" filled="t" fillcolor="#000000" stroked="f">
                <v:path arrowok="t"/>
                <v:fill/>
              </v:shape>
              <v:shape style="position:absolute;left:2602;top:-221;width:98;height:134" coordorigin="2602,-221" coordsize="98,134" path="m2700,-202l2674,-202,2676,-199,2679,-199,2684,-194,2686,-190,2700,-190,2700,-202e" filled="t" fillcolor="#000000" stroked="f">
                <v:path arrowok="t"/>
                <v:fill/>
              </v:shape>
              <v:shape style="position:absolute;left:2602;top:-221;width:98;height:134" coordorigin="2602,-221" coordsize="98,134" path="m2700,-221l2681,-221,2674,-218,2669,-218,2664,-216,2657,-209,2652,-206,2648,-202,2643,-194,2655,-194,2660,-199,2662,-199,2667,-202,2700,-202,2700,-221e" filled="t" fillcolor="#000000" stroked="f">
                <v:path arrowok="t"/>
                <v:fill/>
              </v:shape>
            </v:group>
            <v:group style="position:absolute;left:2717;top:-161;width:86;height:134" coordorigin="2717,-161" coordsize="86,134">
              <v:shape style="position:absolute;left:2717;top:-161;width:86;height:134" coordorigin="2717,-161" coordsize="86,134" path="m2777,-29l2739,-29,2744,-26,2770,-26,2777,-29e" filled="t" fillcolor="#000000" stroked="f">
                <v:path arrowok="t"/>
                <v:fill/>
              </v:shape>
              <v:shape style="position:absolute;left:2717;top:-161;width:86;height:134" coordorigin="2717,-161" coordsize="86,134" path="m2729,-60l2717,-60,2717,-31,2724,-29,2782,-29,2787,-31,2792,-36,2748,-36,2744,-38,2741,-38,2734,-46,2734,-48,2732,-53,2729,-55,2729,-60e" filled="t" fillcolor="#000000" stroked="f">
                <v:path arrowok="t"/>
                <v:fill/>
              </v:shape>
              <v:shape style="position:absolute;left:2717;top:-161;width:86;height:134" coordorigin="2717,-161" coordsize="86,134" path="m2782,-161l2753,-161,2748,-158,2741,-156,2736,-154,2734,-151,2729,-149,2724,-139,2722,-137,2720,-130,2720,-115,2722,-113,2724,-108,2724,-106,2729,-103,2732,-101,2734,-96,2748,-89,2753,-89,2760,-84,2770,-79,2772,-77,2777,-74,2777,-72,2782,-67,2782,-65,2784,-62,2784,-50,2782,-46,2777,-41,2768,-36,2792,-36,2796,-38,2799,-41,2804,-50,2804,-72,2801,-77,2801,-79,2799,-84,2794,-86,2789,-91,2780,-96,2772,-101,2768,-103,2760,-106,2756,-108,2753,-110,2748,-113,2741,-120,2741,-122,2739,-125,2739,-137,2741,-139,2741,-142,2746,-146,2748,-146,2751,-149,2753,-149,2756,-151,2801,-151,2801,-156,2796,-156,2794,-158,2784,-158,2782,-161e" filled="t" fillcolor="#000000" stroked="f">
                <v:path arrowok="t"/>
                <v:fill/>
              </v:shape>
              <v:shape style="position:absolute;left:2717;top:-161;width:86;height:134" coordorigin="2717,-161" coordsize="86,134" path="m2801,-151l2770,-151,2772,-149,2777,-149,2787,-139,2787,-137,2789,-134,2789,-130,2801,-130,2801,-151e" filled="t" fillcolor="#000000" stroked="f">
                <v:path arrowok="t"/>
                <v:fill/>
              </v:shape>
            </v:group>
            <w10:wrap type="none"/>
          </v:group>
        </w:pict>
      </w:r>
      <w:r>
        <w:rPr/>
        <w:pict>
          <v:group style="position:absolute;margin-left:149.539993pt;margin-top:-12.596402pt;width:8.4pt;height:8.52pt;mso-position-horizontal-relative:page;mso-position-vertical-relative:paragraph;z-index:-535" coordorigin="2991,-252" coordsize="168,170">
            <v:shape style="position:absolute;left:2991;top:-252;width:168;height:170" coordorigin="2991,-252" coordsize="168,170" path="m3159,-252l2991,-175,2991,-156,3159,-82,3159,-103,3010,-166,3159,-230,3159,-252e" filled="t" fillcolor="#000000" stroked="f">
              <v:path arrowok="t"/>
              <v:fill/>
            </v:shape>
          </v:group>
          <w10:wrap type="none"/>
        </w:pict>
      </w:r>
      <w:r>
        <w:rPr/>
        <w:pict>
          <v:group style="position:absolute;margin-left:163.580063pt;margin-top:-13.796402pt;width:5.999338pt;height:9.6pt;mso-position-horizontal-relative:page;mso-position-vertical-relative:paragraph;z-index:-534" coordorigin="3272,-276" coordsize="120,192">
            <v:shape style="position:absolute;left:3272;top:-276;width:120;height:192" coordorigin="3272,-276" coordsize="120,192" path="m3332,-276l3324,-276,3315,-274,3276,-217,3272,-177,3273,-155,3308,-88,3329,-84,3334,-84,3351,-88,3362,-96,3320,-96,3312,-103,3298,-177,3298,-206,3300,-216,3300,-226,3303,-235,3308,-250,3312,-254,3315,-259,3324,-264,3367,-264,3354,-273,3332,-276e" filled="t" fillcolor="#000000" stroked="f">
              <v:path arrowok="t"/>
              <v:fill/>
            </v:shape>
            <v:shape style="position:absolute;left:3272;top:-276;width:120;height:192" coordorigin="3272,-276" coordsize="120,192" path="m3367,-264l3339,-264,3344,-262,3349,-254,3356,-242,3362,-216,3364,-197,3365,-175,3364,-151,3362,-131,3358,-115,3351,-103,3344,-96,3362,-96,3391,-160,3392,-185,3390,-206,3387,-226,3380,-244,3370,-262,3367,-264e" filled="t" fillcolor="#000000" stroked="f">
              <v:path arrowok="t"/>
              <v:fill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персп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1" w:after="0" w:line="254" w:lineRule="exact"/>
        <w:ind w:left="169" w:right="105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иліс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таких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гармо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пом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ормою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цінка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одяг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1" w:after="0" w:line="254" w:lineRule="exact"/>
        <w:ind w:left="169" w:right="107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оцінюван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льтатів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оціню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877" w:right="11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ерспекти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ьших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</w:p>
    <w:p>
      <w:pPr>
        <w:spacing w:before="5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256" w:right="2665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писок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5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69" w:right="86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 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256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52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 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ихологи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бие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</w:p>
    <w:p>
      <w:pPr>
        <w:spacing w:before="1" w:after="0" w:line="240" w:lineRule="auto"/>
        <w:ind w:left="889" w:right="236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ева.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96.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889" w:right="104" w:firstLine="-720"/>
        <w:jc w:val="both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харак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ера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нешнем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оробце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0" w:after="0" w:line="252" w:lineRule="exact"/>
        <w:ind w:left="889" w:right="475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аранск,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1996.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62–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64.</w:t>
      </w:r>
    </w:p>
    <w:p>
      <w:pPr>
        <w:spacing w:before="0" w:after="0" w:line="252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 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5" w:after="0" w:line="252" w:lineRule="exact"/>
        <w:ind w:left="88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мкие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хнологии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тез.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конф.,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июня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1998.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45.</w:t>
      </w:r>
    </w:p>
    <w:p>
      <w:pPr>
        <w:spacing w:before="2" w:after="0" w:line="252" w:lineRule="exact"/>
        <w:ind w:left="889" w:right="108" w:firstLine="-720"/>
        <w:jc w:val="both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сихотех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ктах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оробце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ные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лемы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льной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2" w:after="0" w:line="252" w:lineRule="exact"/>
        <w:ind w:left="889" w:right="105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ленности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л.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конф.,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15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98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РосЗ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98.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23.</w:t>
      </w:r>
    </w:p>
    <w:p>
      <w:pPr>
        <w:spacing w:before="0" w:after="0" w:line="249" w:lineRule="exact"/>
        <w:ind w:left="169" w:right="11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 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оробце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</w:p>
    <w:p>
      <w:pPr>
        <w:spacing w:before="1" w:after="0" w:line="240" w:lineRule="auto"/>
        <w:ind w:left="88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оробце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1998.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36–</w:t>
      </w:r>
    </w:p>
    <w:p>
      <w:pPr>
        <w:spacing w:before="0" w:after="0" w:line="252" w:lineRule="exact"/>
        <w:ind w:left="889" w:right="784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37.</w:t>
      </w:r>
    </w:p>
    <w:p>
      <w:pPr>
        <w:spacing w:before="5" w:after="0" w:line="252" w:lineRule="exact"/>
        <w:ind w:left="889" w:right="104" w:firstLine="-720"/>
        <w:jc w:val="both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оробце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ию.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подход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качест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лий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ева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о.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0" w:after="0" w:line="249" w:lineRule="exact"/>
        <w:ind w:left="889" w:right="589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35.</w:t>
      </w:r>
    </w:p>
    <w:p>
      <w:pPr>
        <w:spacing w:before="2" w:after="0" w:line="240" w:lineRule="auto"/>
        <w:ind w:left="889" w:right="105" w:firstLine="-720"/>
        <w:jc w:val="both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оробце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арадиг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пресси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оробце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ромыш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окл.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конф.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МГУ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000.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889" w:right="784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75.</w:t>
      </w:r>
    </w:p>
    <w:p>
      <w:pPr>
        <w:spacing w:before="1" w:after="0" w:line="240" w:lineRule="auto"/>
        <w:ind w:left="169" w:right="11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 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оробце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ы: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ный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поход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огр.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889" w:right="409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оробце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2001.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–160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1" w:after="0" w:line="254" w:lineRule="exact"/>
        <w:ind w:left="889" w:right="103" w:firstLine="-720"/>
        <w:jc w:val="both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оробце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проектиро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</w:p>
    <w:p>
      <w:pPr>
        <w:spacing w:before="0" w:after="0" w:line="249" w:lineRule="exact"/>
        <w:ind w:left="88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кой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нар.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1" w:after="0" w:line="240" w:lineRule="auto"/>
        <w:ind w:left="889" w:right="368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МГУ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00.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320.</w:t>
      </w:r>
    </w:p>
    <w:p>
      <w:pPr>
        <w:spacing w:line="240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0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889" w:right="104" w:firstLine="-720"/>
        <w:jc w:val="both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11.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оробце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проек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проблемы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равлен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оробце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2005: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енологи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третьего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2005.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889" w:right="106" w:firstLine="-720"/>
        <w:jc w:val="both"/>
        <w:tabs>
          <w:tab w:pos="8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12.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риклад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каз.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аоч.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6.010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4.24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Ч.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52" w:lineRule="exact"/>
        <w:ind w:left="88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могляд.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12.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8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69" w:right="744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Зимогл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псих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лог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проц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авч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иліст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54" w:lineRule="exact"/>
        <w:ind w:left="169" w:right="110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казано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цесі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стилі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0" w:after="0" w:line="249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оцінці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етапи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5" w:after="0" w:line="252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одяг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пом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льтатів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оцінюван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4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одяг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ранг.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744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Зимогл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111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холог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комфор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процессе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истов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9" w:lineRule="exact"/>
        <w:ind w:left="877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статье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показа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можность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</w:p>
    <w:p>
      <w:pPr>
        <w:spacing w:before="1" w:after="0" w:line="239" w:lineRule="auto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отан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мфорт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ащий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разрабо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гармо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шности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рмой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клиен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качест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5" w:after="0" w:line="252" w:lineRule="exact"/>
        <w:ind w:left="169" w:right="112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дика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сты,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76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ad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105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Ass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sment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ho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com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ort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our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69" w:right="107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use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q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hm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cal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ony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body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oped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q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oped.</w:t>
      </w:r>
    </w:p>
    <w:p>
      <w:pPr>
        <w:spacing w:before="0" w:after="0" w:line="256" w:lineRule="exact"/>
        <w:ind w:left="169" w:right="112" w:firstLine="7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q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493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.10.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01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3р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sectPr>
      <w:pgMar w:header="0" w:footer="0" w:top="1220" w:bottom="280" w:left="1420" w:right="1420"/>
      <w:pgSz w:w="1192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04"/>
    <w:family w:val="roman"/>
    <w:pitch w:val="variable"/>
  </w:font>
  <w:font w:name="Arial">
    <w:altName w:val="Arial"/>
    <w:charset w:val="204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76.473999pt;margin-top:61.749985pt;width:442.61pt;height:4.54pt;mso-position-horizontal-relative:page;mso-position-vertical-relative:page;z-index:-563" coordorigin="1529,1235" coordsize="8852,91">
          <v:group style="position:absolute;left:1560;top:1295;width:8790;height:2" coordorigin="1560,1295" coordsize="8790,2">
            <v:shape style="position:absolute;left:1560;top:1295;width:8790;height:2" coordorigin="1560,1295" coordsize="8790,0" path="m1560,1295l10351,1295e" filled="f" stroked="t" strokeweight="3.1pt" strokecolor="#612322">
              <v:path arrowok="t"/>
            </v:shape>
          </v:group>
          <v:group style="position:absolute;left:1560;top:1243;width:8790;height:2" coordorigin="1560,1243" coordsize="8790,2">
            <v:shape style="position:absolute;left:1560;top:1243;width:8790;height:2" coordorigin="1560,1243" coordsize="8790,0" path="m1560,1243l10351,1243e" filled="f" stroked="t" strokeweight=".82pt" strokecolor="#612322">
              <v:path arrowok="t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63.660004pt;margin-top:48.196384pt;width:267.970001pt;height:13.04pt;mso-position-horizontal-relative:page;mso-position-vertical-relative:page;z-index:-562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Times New Roman" w:hAnsi="Times New Roman" w:cs="Times New Roman" w:eastAsia="Times New Roman"/>
                    <w:sz w:val="22"/>
                    <w:szCs w:val="22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П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робл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ми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нж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ерн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педа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ч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ної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освіти.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2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13.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41</w:t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header" Target="header1.xml"/><Relationship Id="rId8" Type="http://schemas.openxmlformats.org/officeDocument/2006/relationships/header" Target="header2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</dc:creator>
  <dcterms:created xsi:type="dcterms:W3CDTF">2015-01-27T12:20:56Z</dcterms:created>
  <dcterms:modified xsi:type="dcterms:W3CDTF">2015-01-27T12:20:56Z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2014-01-30T00:00:00Z</vt:filetime>
  </property>
  <property fmtid="{D5CDD505-2E9C-101B-9397-08002B2CF9AE}" pid="3" name="LastSaved">
    <vt:filetime>2015-01-27T00:00:00Z</vt:filetime>
  </property>
</Properties>
</file>