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6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</w:p>
    <w:p>
      <w:pPr>
        <w:spacing w:before="0" w:after="0" w:line="252" w:lineRule="exact"/>
        <w:ind w:left="169" w:right="75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М.В.</w:t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2" w:lineRule="exact"/>
        <w:ind w:left="726" w:right="70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оналення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4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</w:p>
    <w:p>
      <w:pPr>
        <w:spacing w:before="1" w:after="0" w:line="240" w:lineRule="auto"/>
        <w:ind w:left="169" w:right="70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3" w:after="0" w:line="252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</w:p>
    <w:p>
      <w:pPr>
        <w:spacing w:before="2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169" w:right="478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рашньо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реальною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еважна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</w:p>
    <w:p>
      <w:pPr>
        <w:spacing w:before="0" w:after="0" w:line="249" w:lineRule="exact"/>
        <w:ind w:left="169" w:right="136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1" w:after="0" w:line="240" w:lineRule="auto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апарат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гшен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54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цілей,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лик,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лейко,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Є.Є.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ної,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оломій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М.П.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остюче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сової,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.М.Риба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</w:p>
    <w:p>
      <w:pPr>
        <w:spacing w:before="2" w:after="0" w:line="252" w:lineRule="exact"/>
        <w:ind w:left="169" w:right="110"/>
        <w:jc w:val="left"/>
        <w:tabs>
          <w:tab w:pos="60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Р.М.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аченко,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М.А.Ч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Д.Яки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2" w:after="0" w:line="252" w:lineRule="exact"/>
        <w:ind w:left="169" w:right="105" w:firstLine="5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на),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лейко,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Р.М.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лець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top="98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М.А.Ч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Д.Яки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3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0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2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ання.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2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52" w:lineRule="exact"/>
        <w:ind w:left="169" w:right="612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3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тері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лець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своєму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структ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</w:p>
    <w:p>
      <w:pPr>
        <w:spacing w:before="0" w:after="0" w:line="249" w:lineRule="exact"/>
        <w:ind w:left="169" w:right="696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</w:p>
    <w:p>
      <w:pPr>
        <w:spacing w:before="0" w:after="0" w:line="249" w:lineRule="exact"/>
        <w:ind w:left="169" w:right="1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3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" w:after="0" w:line="249" w:lineRule="exact"/>
        <w:ind w:left="169" w:right="8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3,7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41" w:lineRule="auto"/>
        <w:ind w:left="169" w:right="106" w:firstLine="566"/>
        <w:jc w:val="left"/>
        <w:tabs>
          <w:tab w:pos="7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нієї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1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інтег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ки;</w:t>
      </w:r>
    </w:p>
    <w:p>
      <w:pPr>
        <w:spacing w:before="5" w:after="0" w:line="252" w:lineRule="exact"/>
        <w:ind w:left="169" w:right="108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стю;</w:t>
      </w:r>
    </w:p>
    <w:p>
      <w:pPr>
        <w:spacing w:before="2" w:after="0" w:line="252" w:lineRule="exact"/>
        <w:ind w:left="169" w:right="108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сть;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10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лягає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</w:p>
    <w:p>
      <w:pPr>
        <w:spacing w:before="5" w:after="0" w:line="252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2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0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есь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40" w:lineRule="auto"/>
        <w:ind w:left="169" w:right="32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11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0" w:after="0" w:line="249" w:lineRule="exact"/>
        <w:ind w:left="169" w:right="47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пріоритет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тальніс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сть;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генера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5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світогл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ика»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блочн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якої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першому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38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" w:after="0" w:line="254" w:lineRule="exact"/>
        <w:ind w:left="169" w:right="112" w:firstLine="62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огляду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мах,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40" w:lineRule="auto"/>
        <w:ind w:left="169" w:right="49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одику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</w:p>
    <w:p>
      <w:pPr>
        <w:spacing w:before="0" w:after="0" w:line="249" w:lineRule="exact"/>
        <w:ind w:left="169" w:right="799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4" w:lineRule="exact"/>
        <w:ind w:left="169" w:right="103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1" w:after="0" w:line="239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аху»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авколишн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ретьому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1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2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</w:p>
    <w:p>
      <w:pPr>
        <w:spacing w:before="0" w:after="0" w:line="252" w:lineRule="exact"/>
        <w:ind w:left="169" w:right="36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</w:p>
    <w:p>
      <w:pPr>
        <w:spacing w:before="0" w:after="0" w:line="252" w:lineRule="exact"/>
        <w:ind w:left="169" w:right="64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колишнє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ще;</w:t>
      </w:r>
    </w:p>
    <w:p>
      <w:pPr>
        <w:spacing w:before="5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цесам,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0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1" w:after="0" w:line="240" w:lineRule="auto"/>
        <w:ind w:left="169" w:right="822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хногенн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770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лля.</w:t>
      </w:r>
    </w:p>
    <w:p>
      <w:pPr>
        <w:spacing w:before="1" w:after="0" w:line="254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аху»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«Мон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колишнь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ища»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апредме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</w:t>
      </w:r>
    </w:p>
    <w:p>
      <w:pPr>
        <w:spacing w:before="2" w:after="0" w:line="252" w:lineRule="exact"/>
        <w:ind w:left="169" w:right="108"/>
        <w:jc w:val="left"/>
        <w:tabs>
          <w:tab w:pos="2860" w:val="left"/>
          <w:tab w:pos="3260" w:val="left"/>
          <w:tab w:pos="4560" w:val="left"/>
          <w:tab w:pos="5800" w:val="left"/>
          <w:tab w:pos="7100" w:val="left"/>
          <w:tab w:pos="7420" w:val="left"/>
          <w:tab w:pos="84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52" w:lineRule="exact"/>
        <w:ind w:left="169" w:right="558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а)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3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</w:p>
    <w:p>
      <w:pPr>
        <w:spacing w:before="2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рамам;</w:t>
      </w:r>
    </w:p>
    <w:p>
      <w:pPr>
        <w:spacing w:before="2" w:after="0" w:line="252" w:lineRule="exact"/>
        <w:ind w:left="169" w:right="111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0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40" w:lineRule="auto"/>
        <w:ind w:left="169" w:right="70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ки;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ть;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дненість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ень;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ть;</w:t>
      </w:r>
    </w:p>
    <w:p>
      <w:pPr>
        <w:spacing w:before="1" w:after="0" w:line="254" w:lineRule="exact"/>
        <w:ind w:left="169" w:right="107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line="254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699" w:right="342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спеціально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</w:p>
    <w:p>
      <w:pPr>
        <w:spacing w:before="2" w:after="0" w:line="252" w:lineRule="exact"/>
        <w:ind w:left="169" w:right="105" w:firstLine="54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дової,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2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50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40" w:lineRule="auto"/>
        <w:ind w:left="169" w:right="276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2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730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</w:p>
    <w:p>
      <w:pPr>
        <w:spacing w:before="1" w:after="0" w:line="254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оломій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ретельний</w:t>
      </w:r>
    </w:p>
    <w:p>
      <w:pPr>
        <w:spacing w:before="1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поелемен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ць),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ць).</w:t>
      </w:r>
    </w:p>
    <w:p>
      <w:pPr>
        <w:spacing w:before="1" w:after="0" w:line="254" w:lineRule="exact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бляти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</w:p>
    <w:p>
      <w:pPr>
        <w:spacing w:before="0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before="0" w:after="0" w:line="252" w:lineRule="exact"/>
        <w:ind w:left="169" w:right="6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надавати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окрема.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поеле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79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2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</w:p>
    <w:p>
      <w:pPr>
        <w:spacing w:before="0" w:after="0" w:line="249" w:lineRule="exact"/>
        <w:ind w:left="169" w:right="330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4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раметри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ретельний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ретросп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положен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2" w:after="0" w:line="249" w:lineRule="exact"/>
        <w:ind w:left="3175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араме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інт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32" w:after="0" w:line="240" w:lineRule="auto"/>
        <w:ind w:left="1285" w:right="-5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9" w:lineRule="exact"/>
        <w:ind w:left="1489" w:right="14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параметри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2" w:after="0" w:line="240" w:lineRule="auto"/>
        <w:ind w:left="-37" w:right="-5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9" w:lineRule="exact"/>
        <w:ind w:left="88" w:right="6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параметри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2" w:after="0" w:line="240" w:lineRule="auto"/>
        <w:ind w:left="-37" w:right="40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9" w:lineRule="exact"/>
        <w:ind w:left="295" w:right="73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center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980" w:bottom="280" w:left="1420" w:right="1420"/>
          <w:cols w:num="3" w:equalWidth="0">
            <w:col w:w="2713" w:space="1494"/>
            <w:col w:w="1233" w:space="1258"/>
            <w:col w:w="2382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64" w:lineRule="exact"/>
        <w:ind w:left="3489" w:right="-20"/>
        <w:jc w:val="left"/>
        <w:tabs>
          <w:tab w:pos="4100" w:val="left"/>
          <w:tab w:pos="4720" w:val="left"/>
          <w:tab w:pos="5300" w:val="left"/>
          <w:tab w:pos="594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1"/>
        </w:rPr>
        <w:t>Т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1"/>
        </w:rPr>
        <w:t>Т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2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1"/>
        </w:rPr>
        <w:t>Т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3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….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1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3"/>
        </w:rPr>
        <w:t>n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line="260" w:lineRule="exact" w:after="0"/>
        <w:jc w:val="left"/>
        <w:rPr>
          <w:sz w:val="26"/>
          <w:szCs w:val="26"/>
        </w:rPr>
        <w:sectPr>
          <w:type w:val="continuous"/>
          <w:pgSz w:w="11920" w:h="16840"/>
          <w:pgMar w:top="980" w:bottom="280" w:left="1420" w:right="1420"/>
        </w:sectPr>
      </w:pPr>
      <w:rPr/>
    </w:p>
    <w:p>
      <w:pPr>
        <w:spacing w:before="33" w:after="0" w:line="265" w:lineRule="exact"/>
        <w:ind w:left="920" w:right="-76"/>
        <w:jc w:val="left"/>
        <w:tabs>
          <w:tab w:pos="1520" w:val="left"/>
          <w:tab w:pos="2140" w:val="left"/>
          <w:tab w:pos="2760" w:val="left"/>
          <w:tab w:pos="338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F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F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>2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F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>3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0"/>
        </w:rPr>
        <w:t>…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  <w:t>.</w:t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F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>k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0"/>
        </w:rPr>
      </w:r>
    </w:p>
    <w:p>
      <w:pPr>
        <w:spacing w:before="32" w:after="0" w:line="265" w:lineRule="exact"/>
        <w:ind w:right="-20"/>
        <w:jc w:val="left"/>
        <w:tabs>
          <w:tab w:pos="600" w:val="left"/>
          <w:tab w:pos="1220" w:val="left"/>
          <w:tab w:pos="1820" w:val="left"/>
          <w:tab w:pos="246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1"/>
        </w:rPr>
        <w:t>О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1"/>
        </w:rPr>
        <w:t>О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>2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О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>3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1"/>
        </w:rPr>
        <w:t>….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1"/>
        </w:rPr>
        <w:t>О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-2"/>
        </w:rPr>
        <w:t>с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0"/>
        </w:rPr>
      </w:r>
    </w:p>
    <w:p>
      <w:pPr>
        <w:spacing w:line="265" w:lineRule="exact"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1920" w:h="16840"/>
          <w:pgMar w:top="980" w:bottom="280" w:left="1420" w:right="1420"/>
          <w:cols w:num="2" w:equalWidth="0">
            <w:col w:w="3581" w:space="2491"/>
            <w:col w:w="3008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2" w:after="0" w:line="249" w:lineRule="exact"/>
        <w:ind w:left="247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кційні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type w:val="continuous"/>
          <w:pgSz w:w="11920" w:h="16840"/>
          <w:pgMar w:top="980" w:bottom="280" w:left="1420" w:right="1420"/>
        </w:sectPr>
      </w:pPr>
      <w:rPr/>
    </w:p>
    <w:p>
      <w:pPr>
        <w:spacing w:before="32" w:after="0" w:line="251" w:lineRule="exact"/>
        <w:ind w:left="992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05.650002pt;margin-top:-303.850494pt;width:414.1pt;height:275.4pt;mso-position-horizontal-relative:page;mso-position-vertical-relative:paragraph;z-index:-361" coordorigin="2113,-6077" coordsize="8282,5508">
            <v:group style="position:absolute;left:2128;top:-6062;width:8252;height:457" coordorigin="2128,-6062" coordsize="8252,457">
              <v:shape style="position:absolute;left:2128;top:-6062;width:8252;height:457" coordorigin="2128,-6062" coordsize="8252,457" path="m2128,-5605l10380,-5605,10380,-6062,2128,-6062,2128,-5605xe" filled="f" stroked="t" strokeweight="1.5pt" strokecolor="#000000">
                <v:path arrowok="t"/>
              </v:shape>
            </v:group>
            <v:group style="position:absolute;left:2128;top:-5377;width:2620;height:913" coordorigin="2128,-5377" coordsize="2620,913">
              <v:shape style="position:absolute;left:2128;top:-5377;width:2620;height:913" coordorigin="2128,-5377" coordsize="2620,913" path="m2128,-4464l4748,-4464,4748,-5377,2128,-5377,2128,-4464xe" filled="f" stroked="t" strokeweight="1.5pt" strokecolor="#000000">
                <v:path arrowok="t"/>
              </v:shape>
            </v:group>
            <v:group style="position:absolute;left:3763;top:-5615;width:120;height:238" coordorigin="3763,-5615" coordsize="120,238">
              <v:shape style="position:absolute;left:3763;top:-5615;width:120;height:238" coordorigin="3763,-5615" coordsize="120,238" path="m3813,-5497l3763,-5497,3823,-5377,3868,-5467,3817,-5467,3813,-5471,3813,-5497e" filled="t" fillcolor="#000000" stroked="f">
                <v:path arrowok="t"/>
                <v:fill/>
              </v:shape>
              <v:shape style="position:absolute;left:3763;top:-5615;width:120;height:238" coordorigin="3763,-5615" coordsize="120,238" path="m3829,-5615l3817,-5615,3813,-5611,3813,-5471,3817,-5467,3829,-5467,3833,-5471,3833,-5611,3829,-5615e" filled="t" fillcolor="#000000" stroked="f">
                <v:path arrowok="t"/>
                <v:fill/>
              </v:shape>
              <v:shape style="position:absolute;left:3763;top:-5615;width:120;height:238" coordorigin="3763,-5615" coordsize="120,238" path="m3883,-5497l3833,-5497,3833,-5471,3829,-5467,3868,-5467,3883,-5497e" filled="t" fillcolor="#000000" stroked="f">
                <v:path arrowok="t"/>
                <v:fill/>
              </v:shape>
            </v:group>
            <v:group style="position:absolute;left:8495;top:-5615;width:120;height:238" coordorigin="8495,-5615" coordsize="120,238">
              <v:shape style="position:absolute;left:8495;top:-5615;width:120;height:238" coordorigin="8495,-5615" coordsize="120,238" path="m8545,-5497l8495,-5497,8555,-5377,8600,-5467,8549,-5467,8545,-5471,8545,-5497e" filled="t" fillcolor="#000000" stroked="f">
                <v:path arrowok="t"/>
                <v:fill/>
              </v:shape>
              <v:shape style="position:absolute;left:8495;top:-5615;width:120;height:238" coordorigin="8495,-5615" coordsize="120,238" path="m8561,-5615l8549,-5615,8545,-5611,8545,-5471,8549,-5467,8561,-5467,8565,-5471,8565,-5611,8561,-5615e" filled="t" fillcolor="#000000" stroked="f">
                <v:path arrowok="t"/>
                <v:fill/>
              </v:shape>
              <v:shape style="position:absolute;left:8495;top:-5615;width:120;height:238" coordorigin="8495,-5615" coordsize="120,238" path="m8615,-5497l8565,-5497,8565,-5471,8561,-5467,8600,-5467,8615,-5497e" filled="t" fillcolor="#000000" stroked="f">
                <v:path arrowok="t"/>
                <v:fill/>
              </v:shape>
            </v:group>
            <v:group style="position:absolute;left:2330;top:-4474;width:120;height:1836" coordorigin="2330,-4474" coordsize="120,1836">
              <v:shape style="position:absolute;left:2330;top:-4474;width:120;height:1836" coordorigin="2330,-4474" coordsize="120,1836" path="m2380,-2758l2330,-2758,2390,-2638,2435,-2728,2384,-2728,2380,-2732,2380,-2758e" filled="t" fillcolor="#000000" stroked="f">
                <v:path arrowok="t"/>
                <v:fill/>
              </v:shape>
              <v:shape style="position:absolute;left:2330;top:-4474;width:120;height:1836" coordorigin="2330,-4474" coordsize="120,1836" path="m2396,-4474l2384,-4474,2380,-4470,2380,-2732,2384,-2728,2396,-2728,2400,-2732,2400,-4470,2396,-4474e" filled="t" fillcolor="#000000" stroked="f">
                <v:path arrowok="t"/>
                <v:fill/>
              </v:shape>
              <v:shape style="position:absolute;left:2330;top:-4474;width:120;height:1836" coordorigin="2330,-4474" coordsize="120,1836" path="m2450,-2758l2400,-2758,2400,-2732,2396,-2728,2435,-2728,2450,-2758e" filled="t" fillcolor="#000000" stroked="f">
                <v:path arrowok="t"/>
                <v:fill/>
              </v:shape>
            </v:group>
            <v:group style="position:absolute;left:10036;top:-4474;width:120;height:1836" coordorigin="10036,-4474" coordsize="120,1836">
              <v:shape style="position:absolute;left:10036;top:-4474;width:120;height:1836" coordorigin="10036,-4474" coordsize="120,1836" path="m10086,-2758l10036,-2758,10096,-2638,10141,-2728,10090,-2728,10086,-2732,10086,-2758e" filled="t" fillcolor="#000000" stroked="f">
                <v:path arrowok="t"/>
                <v:fill/>
              </v:shape>
              <v:shape style="position:absolute;left:10036;top:-4474;width:120;height:1836" coordorigin="10036,-4474" coordsize="120,1836" path="m10102,-4474l10090,-4474,10086,-4470,10086,-2732,10090,-2728,10102,-2728,10106,-2732,10106,-4470,10102,-4474e" filled="t" fillcolor="#000000" stroked="f">
                <v:path arrowok="t"/>
                <v:fill/>
              </v:shape>
              <v:shape style="position:absolute;left:10036;top:-4474;width:120;height:1836" coordorigin="10036,-4474" coordsize="120,1836" path="m10156,-2758l10106,-2758,10106,-2732,10102,-2728,10141,-2728,10156,-2758e" filled="t" fillcolor="#000000" stroked="f">
                <v:path arrowok="t"/>
                <v:fill/>
              </v:shape>
            </v:group>
            <v:group style="position:absolute;left:4933;top:-5377;width:2620;height:913" coordorigin="4933,-5377" coordsize="2620,913">
              <v:shape style="position:absolute;left:4933;top:-5377;width:2620;height:913" coordorigin="4933,-5377" coordsize="2620,913" path="m4933,-4464l7553,-4464,7553,-5377,4933,-5377,4933,-4464xe" filled="f" stroked="t" strokeweight="1.5pt" strokecolor="#000000">
                <v:path arrowok="t"/>
              </v:shape>
            </v:group>
            <v:group style="position:absolute;left:7760;top:-5377;width:2620;height:913" coordorigin="7760,-5377" coordsize="2620,913">
              <v:shape style="position:absolute;left:7760;top:-5377;width:2620;height:913" coordorigin="7760,-5377" coordsize="2620,913" path="m7760,-4464l10380,-4464,10380,-5377,7760,-5377,7760,-4464xe" filled="f" stroked="t" strokeweight="1.5pt" strokecolor="#000000">
                <v:path arrowok="t"/>
              </v:shape>
            </v:group>
            <v:group style="position:absolute;left:6106;top:-5615;width:120;height:238" coordorigin="6106,-5615" coordsize="120,238">
              <v:shape style="position:absolute;left:6106;top:-5615;width:120;height:238" coordorigin="6106,-5615" coordsize="120,238" path="m6156,-5497l6106,-5497,6166,-5377,6211,-5467,6160,-5467,6156,-5471,6156,-5497e" filled="t" fillcolor="#000000" stroked="f">
                <v:path arrowok="t"/>
                <v:fill/>
              </v:shape>
              <v:shape style="position:absolute;left:6106;top:-5615;width:120;height:238" coordorigin="6106,-5615" coordsize="120,238" path="m6172,-5615l6160,-5615,6156,-5611,6156,-5471,6160,-5467,6172,-5467,6176,-5471,6176,-5611,6172,-5615e" filled="t" fillcolor="#000000" stroked="f">
                <v:path arrowok="t"/>
                <v:fill/>
              </v:shape>
              <v:shape style="position:absolute;left:6106;top:-5615;width:120;height:238" coordorigin="6106,-5615" coordsize="120,238" path="m6226,-5497l6176,-5497,6176,-5471,6172,-5467,6211,-5467,6226,-5497e" filled="t" fillcolor="#000000" stroked="f">
                <v:path arrowok="t"/>
                <v:fill/>
              </v:shape>
            </v:group>
            <v:group style="position:absolute;left:2128;top:-1953;width:8252;height:685" coordorigin="2128,-1953" coordsize="8252,685">
              <v:shape style="position:absolute;left:2128;top:-1953;width:8252;height:685" coordorigin="2128,-1953" coordsize="8252,685" path="m10380,-1953l10360,-1871,10326,-1820,10277,-1773,10214,-1730,10140,-1693,10055,-1662,9960,-1638,9858,-1621,9749,-1612,9692,-1611,6942,-1611,6885,-1609,6776,-1601,6674,-1584,6579,-1559,6494,-1528,6420,-1491,6357,-1448,6308,-1401,6274,-1350,6254,-1268,6252,-1296,6219,-1376,6177,-1425,6121,-1470,6053,-1510,5972,-1545,5882,-1572,5784,-1593,5678,-1606,5566,-1611,2816,-1611,2759,-1612,2650,-1621,2548,-1638,2453,-1662,2368,-1693,2294,-1730,2231,-1773,2182,-1820,2148,-1871,2130,-1925,2128,-1953e" filled="f" stroked="t" strokeweight=".75pt" strokecolor="#000000">
                <v:path arrowok="t"/>
              </v:shape>
            </v:group>
            <v:group style="position:absolute;left:2929;top:-1268;width:6704;height:684" coordorigin="2929,-1268" coordsize="6704,684">
              <v:shape style="position:absolute;left:2929;top:-1268;width:6704;height:684" coordorigin="2929,-1268" coordsize="6704,684" path="m2929,-584l9633,-584,9633,-1268,2929,-1268,2929,-584xe" filled="f" stroked="t" strokeweight="1.5pt" strokecolor="#000000">
                <v:path arrowok="t"/>
              </v:shape>
            </v:group>
            <v:group style="position:absolute;left:2128;top:-2638;width:616;height:685" coordorigin="2128,-2638" coordsize="616,685">
              <v:shape style="position:absolute;left:2128;top:-2638;width:616;height:685" coordorigin="2128,-2638" coordsize="616,685" path="m2128,-1953l2744,-1953,2744,-2638,2128,-2638,2128,-1953xe" filled="f" stroked="t" strokeweight="1.5pt" strokecolor="#000000">
                <v:path arrowok="t"/>
              </v:shape>
            </v:group>
            <v:group style="position:absolute;left:2744;top:-2638;width:617;height:685" coordorigin="2744,-2638" coordsize="617,685">
              <v:shape style="position:absolute;left:2744;top:-2638;width:617;height:685" coordorigin="2744,-2638" coordsize="617,685" path="m2744,-1953l3361,-1953,3361,-2638,2744,-2638,2744,-1953xe" filled="f" stroked="t" strokeweight="1.5pt" strokecolor="#000000">
                <v:path arrowok="t"/>
              </v:shape>
            </v:group>
            <v:group style="position:absolute;left:3361;top:-2638;width:616;height:685" coordorigin="3361,-2638" coordsize="616,685">
              <v:shape style="position:absolute;left:3361;top:-2638;width:616;height:685" coordorigin="3361,-2638" coordsize="616,685" path="m3361,-1953l3977,-1953,3977,-2638,3361,-2638,3361,-1953xe" filled="f" stroked="t" strokeweight="1.5pt" strokecolor="#000000">
                <v:path arrowok="t"/>
              </v:shape>
            </v:group>
            <v:group style="position:absolute;left:3977;top:-2638;width:617;height:685" coordorigin="3977,-2638" coordsize="617,685">
              <v:shape style="position:absolute;left:3977;top:-2638;width:617;height:685" coordorigin="3977,-2638" coordsize="617,685" path="m3977,-1953l4594,-1953,4594,-2638,3977,-2638,3977,-1953xe" filled="f" stroked="t" strokeweight="1.5pt" strokecolor="#000000">
                <v:path arrowok="t"/>
              </v:shape>
            </v:group>
            <v:group style="position:absolute;left:4594;top:-2638;width:616;height:685" coordorigin="4594,-2638" coordsize="616,685">
              <v:shape style="position:absolute;left:4594;top:-2638;width:616;height:685" coordorigin="4594,-2638" coordsize="616,685" path="m4594,-1953l5210,-1953,5210,-2638,4594,-2638,4594,-1953xe" filled="f" stroked="t" strokeweight="1.5pt" strokecolor="#000000">
                <v:path arrowok="t"/>
              </v:shape>
            </v:group>
            <v:group style="position:absolute;left:4702;top:-4007;width:616;height:684" coordorigin="4702,-4007" coordsize="616,684">
              <v:shape style="position:absolute;left:4702;top:-4007;width:616;height:684" coordorigin="4702,-4007" coordsize="616,684" path="m4702,-3323l5318,-3323,5318,-4007,4702,-4007,4702,-3323xe" filled="f" stroked="t" strokeweight="1.5pt" strokecolor="#000000">
                <v:path arrowok="t"/>
              </v:shape>
            </v:group>
            <v:group style="position:absolute;left:5318;top:-4007;width:617;height:684" coordorigin="5318,-4007" coordsize="617,684">
              <v:shape style="position:absolute;left:5318;top:-4007;width:617;height:684" coordorigin="5318,-4007" coordsize="617,684" path="m5318,-3323l5935,-3323,5935,-4007,5318,-4007,5318,-3323xe" filled="f" stroked="t" strokeweight="1.5pt" strokecolor="#000000">
                <v:path arrowok="t"/>
              </v:shape>
            </v:group>
            <v:group style="position:absolute;left:5935;top:-4007;width:616;height:684" coordorigin="5935,-4007" coordsize="616,684">
              <v:shape style="position:absolute;left:5935;top:-4007;width:616;height:684" coordorigin="5935,-4007" coordsize="616,684" path="m5935,-3323l6551,-3323,6551,-4007,5935,-4007,5935,-3323xe" filled="f" stroked="t" strokeweight="1.5pt" strokecolor="#000000">
                <v:path arrowok="t"/>
              </v:shape>
            </v:group>
            <v:group style="position:absolute;left:6551;top:-4007;width:617;height:684" coordorigin="6551,-4007" coordsize="617,684">
              <v:shape style="position:absolute;left:6551;top:-4007;width:617;height:684" coordorigin="6551,-4007" coordsize="617,684" path="m6551,-3323l7168,-3323,7168,-4007,6551,-4007,6551,-3323xe" filled="f" stroked="t" strokeweight="1.5pt" strokecolor="#000000">
                <v:path arrowok="t"/>
              </v:shape>
            </v:group>
            <v:group style="position:absolute;left:7168;top:-4007;width:616;height:684" coordorigin="7168,-4007" coordsize="616,684">
              <v:shape style="position:absolute;left:7168;top:-4007;width:616;height:684" coordorigin="7168,-4007" coordsize="616,684" path="m7168,-3323l7784,-3323,7784,-4007,7168,-4007,7168,-3323xe" filled="f" stroked="t" strokeweight="1.5pt" strokecolor="#000000">
                <v:path arrowok="t"/>
              </v:shape>
            </v:group>
            <v:group style="position:absolute;left:7298;top:-2638;width:616;height:685" coordorigin="7298,-2638" coordsize="616,685">
              <v:shape style="position:absolute;left:7298;top:-2638;width:616;height:685" coordorigin="7298,-2638" coordsize="616,685" path="m7298,-1953l7914,-1953,7914,-2638,7298,-2638,7298,-1953xe" filled="f" stroked="t" strokeweight="1.5pt" strokecolor="#000000">
                <v:path arrowok="t"/>
              </v:shape>
            </v:group>
            <v:group style="position:absolute;left:7914;top:-2638;width:617;height:685" coordorigin="7914,-2638" coordsize="617,685">
              <v:shape style="position:absolute;left:7914;top:-2638;width:617;height:685" coordorigin="7914,-2638" coordsize="617,685" path="m7914,-1953l8531,-1953,8531,-2638,7914,-2638,7914,-1953xe" filled="f" stroked="t" strokeweight="1.5pt" strokecolor="#000000">
                <v:path arrowok="t"/>
              </v:shape>
            </v:group>
            <v:group style="position:absolute;left:8531;top:-2638;width:616;height:685" coordorigin="8531,-2638" coordsize="616,685">
              <v:shape style="position:absolute;left:8531;top:-2638;width:616;height:685" coordorigin="8531,-2638" coordsize="616,685" path="m8531,-1953l9147,-1953,9147,-2638,8531,-2638,8531,-1953xe" filled="f" stroked="t" strokeweight="1.5pt" strokecolor="#000000">
                <v:path arrowok="t"/>
              </v:shape>
            </v:group>
            <v:group style="position:absolute;left:9147;top:-2638;width:617;height:685" coordorigin="9147,-2638" coordsize="617,685">
              <v:shape style="position:absolute;left:9147;top:-2638;width:617;height:685" coordorigin="9147,-2638" coordsize="617,685" path="m9147,-1953l9764,-1953,9764,-2638,9147,-2638,9147,-1953xe" filled="f" stroked="t" strokeweight="1.5pt" strokecolor="#000000">
                <v:path arrowok="t"/>
              </v:shape>
            </v:group>
            <v:group style="position:absolute;left:9764;top:-2638;width:616;height:685" coordorigin="9764,-2638" coordsize="616,685">
              <v:shape style="position:absolute;left:9764;top:-2638;width:616;height:685" coordorigin="9764,-2638" coordsize="616,685" path="m9764,-1953l10380,-1953,10380,-2638,9764,-2638,9764,-1953xe" filled="f" stroked="t" strokeweight="1.5pt" strokecolor="#000000">
                <v:path arrowok="t"/>
              </v:shape>
            </v:group>
            <v:group style="position:absolute;left:6106;top:-4474;width:120;height:467" coordorigin="6106,-4474" coordsize="120,467">
              <v:shape style="position:absolute;left:6106;top:-4474;width:120;height:467" coordorigin="6106,-4474" coordsize="120,467" path="m6156,-4127l6106,-4127,6166,-4007,6211,-4097,6160,-4097,6156,-4101,6156,-4127e" filled="t" fillcolor="#000000" stroked="f">
                <v:path arrowok="t"/>
                <v:fill/>
              </v:shape>
              <v:shape style="position:absolute;left:6106;top:-4474;width:120;height:467" coordorigin="6106,-4474" coordsize="120,467" path="m6172,-4474l6160,-4474,6156,-4470,6156,-4101,6160,-4097,6172,-4097,6176,-4101,6176,-4470,6172,-4474e" filled="t" fillcolor="#000000" stroked="f">
                <v:path arrowok="t"/>
                <v:fill/>
              </v:shape>
              <v:shape style="position:absolute;left:6106;top:-4474;width:120;height:467" coordorigin="6106,-4474" coordsize="120,467" path="m6226,-4127l6176,-4127,6176,-4101,6172,-4097,6211,-4097,6226,-4127e" filled="t" fillcolor="#000000" stroked="f">
                <v:path arrowok="t"/>
                <v:fill/>
              </v:shape>
            </v:group>
            <v:group style="position:absolute;left:2911;top:-3931;width:1791;height:1317" coordorigin="2911,-3931" coordsize="1791,1317">
              <v:shape style="position:absolute;left:2911;top:-3931;width:1791;height:1317" coordorigin="2911,-3931" coordsize="1791,1317" path="m4562,-3817l2935,-2630,2947,-2614,4574,-3801,4562,-3817e" filled="t" fillcolor="#000000" stroked="f">
                <v:path arrowok="t"/>
                <v:fill/>
              </v:shape>
              <v:shape style="position:absolute;left:2911;top:-3931;width:1791;height:1317" coordorigin="2911,-3931" coordsize="1791,1317" path="m4539,-3849l2911,-2662,2923,-2646,4551,-3833,4539,-3849e" filled="t" fillcolor="#000000" stroked="f">
                <v:path arrowok="t"/>
                <v:fill/>
              </v:shape>
              <v:shape style="position:absolute;left:2911;top:-3931;width:1791;height:1317" coordorigin="2911,-3931" coordsize="1791,1317" path="m4652,-3835l4587,-3835,4598,-3818,4574,-3801,4610,-3752,4652,-3835e" filled="t" fillcolor="#000000" stroked="f">
                <v:path arrowok="t"/>
                <v:fill/>
              </v:shape>
              <v:shape style="position:absolute;left:2911;top:-3931;width:1791;height:1317" coordorigin="2911,-3931" coordsize="1791,1317" path="m4587,-3835l4562,-3817,4574,-3801,4598,-3818,4587,-3835e" filled="t" fillcolor="#000000" stroked="f">
                <v:path arrowok="t"/>
                <v:fill/>
              </v:shape>
              <v:shape style="position:absolute;left:2911;top:-3931;width:1791;height:1317" coordorigin="2911,-3931" coordsize="1791,1317" path="m4669,-3867l4563,-3867,4575,-3851,4551,-3833,4562,-3817,4587,-3835,4652,-3835,4669,-3867e" filled="t" fillcolor="#000000" stroked="f">
                <v:path arrowok="t"/>
                <v:fill/>
              </v:shape>
              <v:shape style="position:absolute;left:2911;top:-3931;width:1791;height:1317" coordorigin="2911,-3931" coordsize="1791,1317" path="m4563,-3867l4539,-3849,4551,-3833,4575,-3851,4563,-3867e" filled="t" fillcolor="#000000" stroked="f">
                <v:path arrowok="t"/>
                <v:fill/>
              </v:shape>
              <v:shape style="position:absolute;left:2911;top:-3931;width:1791;height:1317" coordorigin="2911,-3931" coordsize="1791,1317" path="m4702,-3931l4504,-3898,4539,-3849,4563,-3867,4669,-3867,4702,-3931e" filled="t" fillcolor="#000000" stroked="f">
                <v:path arrowok="t"/>
                <v:fill/>
              </v:shape>
            </v:group>
            <v:group style="position:absolute;left:7767;top:-3913;width:1866;height:1275" coordorigin="7767,-3913" coordsize="1866,1275">
              <v:shape style="position:absolute;left:7767;top:-3913;width:1866;height:1275" coordorigin="7767,-3913" coordsize="1866,1275" path="m9467,-2714l9433,-2664,9633,-2638,9600,-2697,9492,-2697,9467,-2714e" filled="t" fillcolor="#000000" stroked="f">
                <v:path arrowok="t"/>
                <v:fill/>
              </v:shape>
              <v:shape style="position:absolute;left:7767;top:-3913;width:1866;height:1275" coordorigin="7767,-3913" coordsize="1866,1275" path="m9478,-2731l9467,-2714,9492,-2697,9503,-2714,9478,-2731e" filled="t" fillcolor="#000000" stroked="f">
                <v:path arrowok="t"/>
                <v:fill/>
              </v:shape>
              <v:shape style="position:absolute;left:7767;top:-3913;width:1866;height:1275" coordorigin="7767,-3913" coordsize="1866,1275" path="m9489,-2747l9478,-2731,9503,-2714,9492,-2697,9600,-2697,9581,-2730,9514,-2730,9489,-2747e" filled="t" fillcolor="#000000" stroked="f">
                <v:path arrowok="t"/>
                <v:fill/>
              </v:shape>
              <v:shape style="position:absolute;left:7767;top:-3913;width:1866;height:1275" coordorigin="7767,-3913" coordsize="1866,1275" path="m7778,-3880l7767,-3863,9467,-2714,9478,-2731,7778,-3880e" filled="t" fillcolor="#000000" stroked="f">
                <v:path arrowok="t"/>
                <v:fill/>
              </v:shape>
              <v:shape style="position:absolute;left:7767;top:-3913;width:1866;height:1275" coordorigin="7767,-3913" coordsize="1866,1275" path="m9501,-2764l9489,-2747,9514,-2730,9526,-2747,9501,-2764e" filled="t" fillcolor="#000000" stroked="f">
                <v:path arrowok="t"/>
                <v:fill/>
              </v:shape>
              <v:shape style="position:absolute;left:7767;top:-3913;width:1866;height:1275" coordorigin="7767,-3913" coordsize="1866,1275" path="m9534,-2813l9501,-2764,9526,-2747,9514,-2730,9581,-2730,9534,-2813e" filled="t" fillcolor="#000000" stroked="f">
                <v:path arrowok="t"/>
                <v:fill/>
              </v:shape>
              <v:shape style="position:absolute;left:7767;top:-3913;width:1866;height:1275" coordorigin="7767,-3913" coordsize="1866,1275" path="m7801,-3913l7790,-3896,9489,-2747,9501,-2764,7801,-3913e" filled="t" fillcolor="#000000" stroked="f">
                <v:path arrowok="t"/>
                <v:fill/>
              </v:shape>
            </v:group>
            <v:group style="position:absolute;left:5203;top:-2500;width:2080;height:180" coordorigin="5203,-2500" coordsize="2080,180">
              <v:shape style="position:absolute;left:5203;top:-2500;width:2080;height:180" coordorigin="5203,-2500" coordsize="2080,180" path="m5383,-2500l5203,-2410,5383,-2320,5383,-2380,5353,-2380,5353,-2400,5383,-2400,5383,-2420,5353,-2420,5353,-2440,5383,-2440,5383,-2500e" filled="t" fillcolor="#000000" stroked="f">
                <v:path arrowok="t"/>
                <v:fill/>
              </v:shape>
              <v:shape style="position:absolute;left:5203;top:-2500;width:2080;height:180" coordorigin="5203,-2500" coordsize="2080,180" path="m5383,-2400l5353,-2400,5353,-2380,5383,-2380,5383,-2400e" filled="t" fillcolor="#000000" stroked="f">
                <v:path arrowok="t"/>
                <v:fill/>
              </v:shape>
              <v:shape style="position:absolute;left:5203;top:-2500;width:2080;height:180" coordorigin="5203,-2500" coordsize="2080,180" path="m7283,-2400l5383,-2400,5383,-2380,7283,-2380,7283,-2400e" filled="t" fillcolor="#000000" stroked="f">
                <v:path arrowok="t"/>
                <v:fill/>
              </v:shape>
              <v:shape style="position:absolute;left:5203;top:-2500;width:2080;height:180" coordorigin="5203,-2500" coordsize="2080,180" path="m5383,-2440l5353,-2440,5353,-2420,5383,-2420,5383,-2440e" filled="t" fillcolor="#000000" stroked="f">
                <v:path arrowok="t"/>
                <v:fill/>
              </v:shape>
              <v:shape style="position:absolute;left:5203;top:-2500;width:2080;height:180" coordorigin="5203,-2500" coordsize="2080,180" path="m7283,-2440l5383,-2440,5383,-2420,7283,-2420,7283,-2440e" filled="t" fillcolor="#000000" stroked="f">
                <v:path arrowok="t"/>
                <v:fill/>
              </v:shape>
            </v:group>
            <v:group style="position:absolute;left:3430;top:-3575;width:1289;height:937" coordorigin="3430,-3575" coordsize="1289,937">
              <v:shape style="position:absolute;left:3430;top:-3575;width:1289;height:937" coordorigin="3430,-3575" coordsize="1289,937" path="m4708,-3543l4513,-3403,4525,-3387,4719,-3527,4708,-3543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4685,-3575l4490,-3435,4501,-3419,4696,-3559,4685,-3575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4367,-3298l4172,-3158,4183,-3142,4378,-3282,4367,-3298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4343,-3330l4148,-3191,4160,-3174,4355,-3314,4343,-3330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4025,-3053l3830,-2913,3842,-2897,4037,-3037,4025,-3053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4002,-3086l3807,-2946,3819,-2929,4014,-3069,4002,-3086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3524,-2816l3430,-2638,3629,-2670,3606,-2701,3569,-2701,3558,-2717,3580,-2734,3546,-2734,3534,-2750,3559,-2767,3524,-2816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3582,-2735l3558,-2717,3569,-2701,3594,-2719,3582,-2735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3594,-2719l3569,-2701,3606,-2701,3594,-2719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3684,-2808l3582,-2735,3594,-2719,3696,-2792,3684,-2808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3559,-2767l3534,-2750,3546,-2734,3570,-2751,3559,-2767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3570,-2751l3546,-2734,3580,-2734,3582,-2735,3570,-2751e" filled="t" fillcolor="#000000" stroked="f">
                <v:path arrowok="t"/>
                <v:fill/>
              </v:shape>
              <v:shape style="position:absolute;left:3430;top:-3575;width:1289;height:937" coordorigin="3430,-3575" coordsize="1289,937" path="m3661,-2841l3559,-2767,3570,-2751,3673,-2824,3661,-2841e" filled="t" fillcolor="#000000" stroked="f">
                <v:path arrowok="t"/>
                <v:fill/>
              </v:shape>
            </v:group>
            <v:group style="position:absolute;left:7787;top:-3551;width:1441;height:938" coordorigin="7787,-3551" coordsize="1441,938">
              <v:shape style="position:absolute;left:7787;top:-3551;width:1441;height:938" coordorigin="7787,-3551" coordsize="1441,938" path="m9005,-2759l8994,-2742,9196,-2613,9207,-2630,9005,-2759e" filled="t" fillcolor="#000000" stroked="f">
                <v:path arrowok="t"/>
                <v:fill/>
              </v:shape>
              <v:shape style="position:absolute;left:7787;top:-3551;width:1441;height:938" coordorigin="7787,-3551" coordsize="1441,938" path="m9026,-2793l9015,-2776,9217,-2646,9228,-2663,9026,-2793e" filled="t" fillcolor="#000000" stroked="f">
                <v:path arrowok="t"/>
                <v:fill/>
              </v:shape>
              <v:shape style="position:absolute;left:7787;top:-3551;width:1441;height:938" coordorigin="7787,-3551" coordsize="1441,938" path="m8651,-2986l8640,-2969,8842,-2839,8853,-2856,8651,-2986e" filled="t" fillcolor="#000000" stroked="f">
                <v:path arrowok="t"/>
                <v:fill/>
              </v:shape>
              <v:shape style="position:absolute;left:7787;top:-3551;width:1441;height:938" coordorigin="7787,-3551" coordsize="1441,938" path="m8672,-3019l8662,-3002,8864,-2873,8875,-2890,8672,-3019e" filled="t" fillcolor="#000000" stroked="f">
                <v:path arrowok="t"/>
                <v:fill/>
              </v:shape>
              <v:shape style="position:absolute;left:7787;top:-3551;width:1441;height:938" coordorigin="7787,-3551" coordsize="1441,938" path="m8297,-3212l8286,-3195,8489,-3066,8499,-3083,8297,-3212e" filled="t" fillcolor="#000000" stroked="f">
                <v:path arrowok="t"/>
                <v:fill/>
              </v:shape>
              <v:shape style="position:absolute;left:7787;top:-3551;width:1441;height:938" coordorigin="7787,-3551" coordsize="1441,938" path="m8319,-3246l8308,-3229,8510,-3100,8521,-3116,8319,-3246e" filled="t" fillcolor="#000000" stroked="f">
                <v:path arrowok="t"/>
                <v:fill/>
              </v:shape>
              <v:shape style="position:absolute;left:7787;top:-3551;width:1441;height:938" coordorigin="7787,-3551" coordsize="1441,938" path="m7944,-3439l7933,-3422,8135,-3292,8146,-3309,7944,-3439e" filled="t" fillcolor="#000000" stroked="f">
                <v:path arrowok="t"/>
                <v:fill/>
              </v:shape>
              <v:shape style="position:absolute;left:7787;top:-3551;width:1441;height:938" coordorigin="7787,-3551" coordsize="1441,938" path="m7965,-3472l7954,-3456,8156,-3326,8167,-3343,7965,-3472e" filled="t" fillcolor="#000000" stroked="f">
                <v:path arrowok="t"/>
                <v:fill/>
              </v:shape>
              <v:shape style="position:absolute;left:7787;top:-3551;width:1441;height:938" coordorigin="7787,-3551" coordsize="1441,938" path="m7787,-3551l7890,-3378,7987,-3530,7787,-3551e" filled="t" fillcolor="#000000" stroked="f">
                <v:path arrowok="t"/>
                <v:fill/>
              </v:shape>
            </v:group>
            <v:group style="position:absolute;left:5203;top:-2211;width:2080;height:120" coordorigin="5203,-2211" coordsize="2080,120">
              <v:shape style="position:absolute;left:5203;top:-2211;width:2080;height:120" coordorigin="5203,-2211" coordsize="2080,120" path="m5443,-2211l5203,-2211,5203,-2191,5443,-2191,5443,-221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5443,-2171l5203,-2171,5203,-2151,5443,-2151,5443,-217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5863,-2211l5623,-2211,5623,-2191,5863,-2191,5863,-221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5863,-2171l5623,-2171,5623,-2151,5863,-2151,5863,-217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6283,-2211l6043,-2211,6043,-2191,6283,-2191,6283,-221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6283,-2171l6043,-2171,6043,-2151,6283,-2151,6283,-217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6703,-2211l6463,-2211,6463,-2191,6703,-2191,6703,-221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6703,-2171l6463,-2171,6463,-2151,6703,-2151,6703,-217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7103,-2271l7103,-2091,7223,-2151,7123,-2151,7123,-2171,7263,-2171,7283,-2181,7263,-2191,7123,-2191,7123,-2211,7223,-2211,7103,-227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7103,-2171l6883,-2171,6883,-2151,7103,-2151,7103,-217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7263,-2171l7123,-2171,7123,-2151,7223,-2151,7263,-217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7103,-2211l6883,-2211,6883,-2191,7103,-2191,7103,-2211e" filled="t" fillcolor="#000000" stroked="f">
                <v:path arrowok="t"/>
                <v:fill/>
              </v:shape>
              <v:shape style="position:absolute;left:5203;top:-2211;width:2080;height:120" coordorigin="5203,-2211" coordsize="2080,120" path="m7223,-2211l7123,-2211,7123,-2191,7263,-2191,7223,-2211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34" w:after="0" w:line="249" w:lineRule="exact"/>
        <w:ind w:right="-20"/>
        <w:jc w:val="left"/>
        <w:tabs>
          <w:tab w:pos="27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980" w:bottom="280" w:left="1420" w:right="1420"/>
          <w:cols w:num="2" w:equalWidth="0">
            <w:col w:w="2074" w:space="1395"/>
            <w:col w:w="5611"/>
          </w:cols>
        </w:sectPr>
      </w:pPr>
      <w:rPr/>
    </w:p>
    <w:p>
      <w:pPr>
        <w:spacing w:before="42" w:after="0" w:line="240" w:lineRule="auto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00.399994pt;margin-top:-13.590466pt;width:30.85pt;height:9pt;mso-position-horizontal-relative:page;mso-position-vertical-relative:paragraph;z-index:-360" coordorigin="4008,-272" coordsize="617,180">
            <v:shape style="position:absolute;left:4008;top:-272;width:617;height:180" coordorigin="4008,-272" coordsize="617,180" path="m4445,-272l4445,-92,4565,-152,4475,-152,4475,-172,4605,-172,4625,-182,4605,-192,4475,-192,4475,-212,4565,-212,4445,-272e" filled="t" fillcolor="#000000" stroked="f">
              <v:path arrowok="t"/>
              <v:fill/>
            </v:shape>
            <v:shape style="position:absolute;left:4008;top:-272;width:617;height:180" coordorigin="4008,-272" coordsize="617,180" path="m4445,-172l4008,-172,4008,-152,4445,-152,4445,-172e" filled="t" fillcolor="#000000" stroked="f">
              <v:path arrowok="t"/>
              <v:fill/>
            </v:shape>
            <v:shape style="position:absolute;left:4008;top:-272;width:617;height:180" coordorigin="4008,-272" coordsize="617,180" path="m4605,-172l4475,-172,4475,-152,4565,-152,4605,-172e" filled="t" fillcolor="#000000" stroked="f">
              <v:path arrowok="t"/>
              <v:fill/>
            </v:shape>
            <v:shape style="position:absolute;left:4008;top:-272;width:617;height:180" coordorigin="4008,-272" coordsize="617,180" path="m4445,-212l4008,-212,4008,-192,4445,-192,4445,-212e" filled="t" fillcolor="#000000" stroked="f">
              <v:path arrowok="t"/>
              <v:fill/>
            </v:shape>
            <v:shape style="position:absolute;left:4008;top:-272;width:617;height:180" coordorigin="4008,-272" coordsize="617,180" path="m4565,-212l4475,-212,4475,-192,4605,-192,4565,-212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337.200012pt;margin-top:-10.590466pt;width:26.95pt;height:6pt;mso-position-horizontal-relative:page;mso-position-vertical-relative:paragraph;z-index:-359" coordorigin="6744,-212" coordsize="539,120">
            <v:shape style="position:absolute;left:6744;top:-212;width:539;height:120" coordorigin="6744,-212" coordsize="539,120" path="m6984,-212l6744,-212,6744,-192,6984,-192,6984,-212e" filled="t" fillcolor="#000000" stroked="f">
              <v:path arrowok="t"/>
              <v:fill/>
            </v:shape>
            <v:shape style="position:absolute;left:6744;top:-212;width:539;height:120" coordorigin="6744,-212" coordsize="539,120" path="m6984,-172l6744,-172,6744,-152,6984,-152,6984,-172e" filled="t" fillcolor="#000000" stroked="f">
              <v:path arrowok="t"/>
              <v:fill/>
            </v:shape>
            <v:shape style="position:absolute;left:6744;top:-212;width:539;height:120" coordorigin="6744,-212" coordsize="539,120" path="m7103,-272l7103,-92,7283,-182,7103,-272e" filled="t" fillcolor="#000000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авдань.</w:t>
      </w:r>
    </w:p>
    <w:p>
      <w:pPr>
        <w:spacing w:before="5" w:after="0" w:line="252" w:lineRule="exact"/>
        <w:ind w:left="169" w:right="106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кційні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9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алі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8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9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7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7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7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ег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8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8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міс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ег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раці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6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7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дб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6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бе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посер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дньо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7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6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8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6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міс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6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6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алі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нкретної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ційні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алі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3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оляють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482.619995pt;margin-top:11.759551pt;width:33.480pt;height:.1pt;mso-position-horizontal-relative:page;mso-position-vertical-relative:paragraph;z-index:-362" coordorigin="9652,235" coordsize="670,2">
            <v:shape style="position:absolute;left:9652;top:235;width:670;height:2" coordorigin="9652,235" coordsize="670,0" path="m9652,235l10322,235e" filled="f" stroked="t" strokeweight=".579980pt" strokecolor="#0000F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8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ніс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8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етрам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  <w:t>тоб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3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ег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аці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4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4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3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3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4"/>
          <w:w w:val="100"/>
          <w:u w:val="single" w:color="0000FF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4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44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2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8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тосо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8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7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9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7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6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9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7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28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5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5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"/>
          <w:w w:val="10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3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u w:val="single" w:color="0000FF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u w:val="single" w:color="0000FF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u w:val="single" w:color="0000FF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онкретн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u w:val="single" w:color="0000FF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u w:val="single" w:color="0000FF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2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u w:val="single" w:color="0000FF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-3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аці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u w:val="single" w:color="0000FF"/>
        </w:rPr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  <w:u w:val="single" w:color="0000FF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1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</w:rPr>
      </w:r>
    </w:p>
    <w:p>
      <w:pPr>
        <w:spacing w:before="1" w:after="0" w:line="254" w:lineRule="exact"/>
        <w:ind w:left="169" w:right="107" w:firstLine="54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рис.1.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1888" w:right="252" w:firstLine="-10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Рис.1.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розр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8" w:after="0" w:line="240" w:lineRule="auto"/>
        <w:ind w:left="331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980" w:bottom="280" w:left="1420" w:right="142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596" w:right="106" w:firstLine="-427"/>
        <w:jc w:val="both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hyperlink r:id="rId8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1.</w:t>
          <w:tab/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Б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ле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ц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ь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2"/>
            <w:szCs w:val="22"/>
            <w:spacing w:val="42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Г.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2"/>
            <w:szCs w:val="22"/>
            <w:spacing w:val="43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2"/>
            <w:szCs w:val="22"/>
            <w:spacing w:val="4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П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г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ог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2"/>
            <w:szCs w:val="22"/>
            <w:spacing w:val="42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мо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2"/>
            <w:szCs w:val="22"/>
            <w:spacing w:val="45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г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р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ац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ї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2"/>
            <w:szCs w:val="22"/>
            <w:spacing w:val="4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ф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ндамен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альн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х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2"/>
            <w:szCs w:val="22"/>
            <w:spacing w:val="41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 </w:t>
        </w:r>
        <w:r>
          <w:rPr>
            <w:rFonts w:ascii="Times New Roman" w:hAnsi="Times New Roman" w:cs="Times New Roman" w:eastAsia="Times New Roman"/>
            <w:sz w:val="22"/>
            <w:szCs w:val="22"/>
            <w:spacing w:val="42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профе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с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й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</w:hyperlink>
      <w:hyperlink r:id="rId9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ор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є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х</w:t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сц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плін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пі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гото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ці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ло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г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ав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оре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ф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дис.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на</w:t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об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ен.</w:t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ст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</w:hyperlink>
      <w:hyperlink r:id="rId10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канд.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д.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на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спе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ц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13.00.04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«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р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5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м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тодика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р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ф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й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ї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ос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»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1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Г.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</w:hyperlink>
      <w:hyperlink r:id="rId11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Б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ле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ц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ь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а.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-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ц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,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2004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-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20с.</w:t>
        </w:r>
      </w:hyperlink>
    </w:p>
    <w:p>
      <w:pPr>
        <w:spacing w:before="0" w:after="0" w:line="252" w:lineRule="exact"/>
        <w:ind w:left="169" w:right="-20"/>
        <w:jc w:val="left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596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5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before="3" w:after="0" w:line="252" w:lineRule="exact"/>
        <w:ind w:left="596" w:right="108" w:firstLine="-427"/>
        <w:jc w:val="both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т,1999.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596" w:right="104" w:firstLine="-427"/>
        <w:jc w:val="both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5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освіта: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596" w:right="106" w:firstLine="-427"/>
        <w:jc w:val="both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hyperlink r:id="rId12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5.</w:t>
          <w:tab/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ев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г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рац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п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риродн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-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ма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емат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ної</w:t>
        </w:r>
        <w:r>
          <w:rPr>
            <w:rFonts w:ascii="Times New Roman" w:hAnsi="Times New Roman" w:cs="Times New Roman" w:eastAsia="Times New Roman"/>
            <w:sz w:val="22"/>
            <w:szCs w:val="22"/>
            <w:spacing w:val="5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та</w:t>
        </w:r>
        <w:r>
          <w:rPr>
            <w:rFonts w:ascii="Times New Roman" w:hAnsi="Times New Roman" w:cs="Times New Roman" w:eastAsia="Times New Roman"/>
            <w:sz w:val="22"/>
            <w:szCs w:val="22"/>
            <w:spacing w:val="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спе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ц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ьної</w:t>
        </w:r>
        <w:r>
          <w:rPr>
            <w:rFonts w:ascii="Times New Roman" w:hAnsi="Times New Roman" w:cs="Times New Roman" w:eastAsia="Times New Roman"/>
            <w:sz w:val="22"/>
            <w:szCs w:val="22"/>
            <w:spacing w:val="5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пі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гото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ки</w:t>
        </w:r>
        <w:r>
          <w:rPr>
            <w:rFonts w:ascii="Times New Roman" w:hAnsi="Times New Roman" w:cs="Times New Roman" w:eastAsia="Times New Roman"/>
            <w:sz w:val="22"/>
            <w:szCs w:val="22"/>
            <w:spacing w:val="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ма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й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б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х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</w:hyperlink>
      <w:hyperlink r:id="rId13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оно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м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ст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3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3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ищ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х</w:t>
        </w:r>
        <w:r>
          <w:rPr>
            <w:rFonts w:ascii="Times New Roman" w:hAnsi="Times New Roman" w:cs="Times New Roman" w:eastAsia="Times New Roman"/>
            <w:sz w:val="22"/>
            <w:szCs w:val="22"/>
            <w:spacing w:val="3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г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р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арн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х</w:t>
        </w:r>
        <w:r>
          <w:rPr>
            <w:rFonts w:ascii="Times New Roman" w:hAnsi="Times New Roman" w:cs="Times New Roman" w:eastAsia="Times New Roman"/>
            <w:sz w:val="22"/>
            <w:szCs w:val="22"/>
            <w:spacing w:val="3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на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альн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х</w:t>
        </w:r>
        <w:r>
          <w:rPr>
            <w:rFonts w:ascii="Times New Roman" w:hAnsi="Times New Roman" w:cs="Times New Roman" w:eastAsia="Times New Roman"/>
            <w:sz w:val="22"/>
            <w:szCs w:val="22"/>
            <w:spacing w:val="3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ла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ах:</w:t>
        </w:r>
        <w:r>
          <w:rPr>
            <w:rFonts w:ascii="Times New Roman" w:hAnsi="Times New Roman" w:cs="Times New Roman" w:eastAsia="Times New Roman"/>
            <w:sz w:val="22"/>
            <w:szCs w:val="22"/>
            <w:spacing w:val="4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ав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ор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ф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3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с.</w:t>
        </w:r>
        <w:r>
          <w:rPr>
            <w:rFonts w:ascii="Times New Roman" w:hAnsi="Times New Roman" w:cs="Times New Roman" w:eastAsia="Times New Roman"/>
            <w:sz w:val="22"/>
            <w:szCs w:val="22"/>
            <w:spacing w:val="39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на</w:t>
        </w:r>
        <w:r>
          <w:rPr>
            <w:rFonts w:ascii="Times New Roman" w:hAnsi="Times New Roman" w:cs="Times New Roman" w:eastAsia="Times New Roman"/>
            <w:sz w:val="22"/>
            <w:szCs w:val="22"/>
            <w:spacing w:val="3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б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3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ен.</w:t>
        </w:r>
      </w:hyperlink>
    </w:p>
    <w:p>
      <w:pPr>
        <w:spacing w:before="2" w:after="0" w:line="252" w:lineRule="exact"/>
        <w:ind w:left="596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hyperlink r:id="rId14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ст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п.</w:t>
        </w:r>
        <w:r>
          <w:rPr>
            <w:rFonts w:ascii="Times New Roman" w:hAnsi="Times New Roman" w:cs="Times New Roman" w:eastAsia="Times New Roman"/>
            <w:sz w:val="22"/>
            <w:szCs w:val="22"/>
            <w:spacing w:val="2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канд.</w:t>
        </w:r>
        <w:r>
          <w:rPr>
            <w:rFonts w:ascii="Times New Roman" w:hAnsi="Times New Roman" w:cs="Times New Roman" w:eastAsia="Times New Roman"/>
            <w:sz w:val="22"/>
            <w:szCs w:val="22"/>
            <w:spacing w:val="2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пед.</w:t>
        </w:r>
        <w:r>
          <w:rPr>
            <w:rFonts w:ascii="Times New Roman" w:hAnsi="Times New Roman" w:cs="Times New Roman" w:eastAsia="Times New Roman"/>
            <w:sz w:val="22"/>
            <w:szCs w:val="22"/>
            <w:spacing w:val="2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2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2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с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пе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ц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2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13.00.04</w:t>
        </w:r>
        <w:r>
          <w:rPr>
            <w:rFonts w:ascii="Times New Roman" w:hAnsi="Times New Roman" w:cs="Times New Roman" w:eastAsia="Times New Roman"/>
            <w:sz w:val="22"/>
            <w:szCs w:val="22"/>
            <w:spacing w:val="2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5"/>
            <w:w w:val="100"/>
          </w:rPr>
          <w:t>«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еор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2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2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м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етод</w:t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ка</w:t>
        </w:r>
        <w:r>
          <w:rPr>
            <w:rFonts w:ascii="Times New Roman" w:hAnsi="Times New Roman" w:cs="Times New Roman" w:eastAsia="Times New Roman"/>
            <w:sz w:val="22"/>
            <w:szCs w:val="22"/>
            <w:spacing w:val="2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про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ф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с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й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ої</w:t>
        </w:r>
        <w:r>
          <w:rPr>
            <w:rFonts w:ascii="Times New Roman" w:hAnsi="Times New Roman" w:cs="Times New Roman" w:eastAsia="Times New Roman"/>
            <w:sz w:val="22"/>
            <w:szCs w:val="22"/>
            <w:spacing w:val="2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св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»</w:t>
        </w:r>
        <w:r>
          <w:rPr>
            <w:rFonts w:ascii="Times New Roman" w:hAnsi="Times New Roman" w:cs="Times New Roman" w:eastAsia="Times New Roman"/>
            <w:sz w:val="22"/>
            <w:szCs w:val="22"/>
            <w:spacing w:val="22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2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2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</w:hyperlink>
      <w:hyperlink r:id="rId15"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ев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–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ц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,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2008.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596" w:right="105" w:firstLine="-427"/>
        <w:jc w:val="both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анфилов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анфило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596" w:right="104" w:firstLine="-427"/>
        <w:jc w:val="both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hyperlink r:id="rId16"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С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об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29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2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М.</w:t>
        </w:r>
        <w:r>
          <w:rPr>
            <w:rFonts w:ascii="Times New Roman" w:hAnsi="Times New Roman" w:cs="Times New Roman" w:eastAsia="Times New Roman"/>
            <w:sz w:val="22"/>
            <w:szCs w:val="22"/>
            <w:spacing w:val="29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г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р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ня</w:t>
        </w:r>
        <w:r>
          <w:rPr>
            <w:rFonts w:ascii="Times New Roman" w:hAnsi="Times New Roman" w:cs="Times New Roman" w:eastAsia="Times New Roman"/>
            <w:sz w:val="22"/>
            <w:szCs w:val="22"/>
            <w:spacing w:val="2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на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ь</w:t>
        </w:r>
        <w:r>
          <w:rPr>
            <w:rFonts w:ascii="Times New Roman" w:hAnsi="Times New Roman" w:cs="Times New Roman" w:eastAsia="Times New Roman"/>
            <w:sz w:val="22"/>
            <w:szCs w:val="22"/>
            <w:spacing w:val="29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нів</w:t>
        </w:r>
        <w:r>
          <w:rPr>
            <w:rFonts w:ascii="Times New Roman" w:hAnsi="Times New Roman" w:cs="Times New Roman" w:eastAsia="Times New Roman"/>
            <w:sz w:val="22"/>
            <w:szCs w:val="22"/>
            <w:spacing w:val="2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2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ф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ної</w:t>
        </w:r>
        <w:r>
          <w:rPr>
            <w:rFonts w:ascii="Times New Roman" w:hAnsi="Times New Roman" w:cs="Times New Roman" w:eastAsia="Times New Roman"/>
            <w:sz w:val="22"/>
            <w:szCs w:val="22"/>
            <w:spacing w:val="29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тро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ки</w:t>
        </w:r>
        <w:r>
          <w:rPr>
            <w:rFonts w:ascii="Times New Roman" w:hAnsi="Times New Roman" w:cs="Times New Roman" w:eastAsia="Times New Roman"/>
            <w:sz w:val="22"/>
            <w:szCs w:val="22"/>
            <w:spacing w:val="2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2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П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2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ра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отех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г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</w:hyperlink>
      <w:hyperlink r:id="rId17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проф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ю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дис.</w:t>
        </w:r>
        <w:r>
          <w:rPr>
            <w:rFonts w:ascii="Times New Roman" w:hAnsi="Times New Roman" w:cs="Times New Roman" w:eastAsia="Times New Roman"/>
            <w:sz w:val="22"/>
            <w:szCs w:val="22"/>
            <w:spacing w:val="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...</w:t>
        </w:r>
        <w:r>
          <w:rPr>
            <w:rFonts w:ascii="Times New Roman" w:hAnsi="Times New Roman" w:cs="Times New Roman" w:eastAsia="Times New Roman"/>
            <w:sz w:val="22"/>
            <w:szCs w:val="22"/>
            <w:spacing w:val="5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канд.</w:t>
        </w:r>
        <w:r>
          <w:rPr>
            <w:rFonts w:ascii="Times New Roman" w:hAnsi="Times New Roman" w:cs="Times New Roman" w:eastAsia="Times New Roman"/>
            <w:sz w:val="22"/>
            <w:szCs w:val="22"/>
            <w:spacing w:val="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п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д.</w:t>
        </w:r>
        <w:r>
          <w:rPr>
            <w:rFonts w:ascii="Times New Roman" w:hAnsi="Times New Roman" w:cs="Times New Roman" w:eastAsia="Times New Roman"/>
            <w:sz w:val="22"/>
            <w:szCs w:val="22"/>
            <w:spacing w:val="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на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к:</w:t>
        </w:r>
        <w:r>
          <w:rPr>
            <w:rFonts w:ascii="Times New Roman" w:hAnsi="Times New Roman" w:cs="Times New Roman" w:eastAsia="Times New Roman"/>
            <w:sz w:val="22"/>
            <w:szCs w:val="22"/>
            <w:spacing w:val="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13.00.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0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4</w:t>
        </w:r>
        <w:r>
          <w:rPr>
            <w:rFonts w:ascii="Times New Roman" w:hAnsi="Times New Roman" w:cs="Times New Roman" w:eastAsia="Times New Roman"/>
            <w:sz w:val="22"/>
            <w:szCs w:val="22"/>
            <w:spacing w:val="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ро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с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М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кси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м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ич</w:t>
        </w:r>
        <w:r>
          <w:rPr>
            <w:rFonts w:ascii="Times New Roman" w:hAnsi="Times New Roman" w:cs="Times New Roman" w:eastAsia="Times New Roman"/>
            <w:sz w:val="22"/>
            <w:szCs w:val="22"/>
            <w:spacing w:val="6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С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об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о.</w:t>
        </w:r>
        <w:r>
          <w:rPr>
            <w:rFonts w:ascii="Times New Roman" w:hAnsi="Times New Roman" w:cs="Times New Roman" w:eastAsia="Times New Roman"/>
            <w:sz w:val="22"/>
            <w:szCs w:val="22"/>
            <w:spacing w:val="12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—</w:t>
        </w:r>
        <w:r>
          <w:rPr>
            <w:rFonts w:ascii="Times New Roman" w:hAnsi="Times New Roman" w:cs="Times New Roman" w:eastAsia="Times New Roman"/>
            <w:sz w:val="22"/>
            <w:szCs w:val="22"/>
            <w:spacing w:val="5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.,</w:t>
        </w:r>
        <w:r>
          <w:rPr>
            <w:rFonts w:ascii="Times New Roman" w:hAnsi="Times New Roman" w:cs="Times New Roman" w:eastAsia="Times New Roman"/>
            <w:sz w:val="22"/>
            <w:szCs w:val="22"/>
            <w:spacing w:val="7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1996.</w:t>
        </w:r>
        <w:r>
          <w:rPr>
            <w:rFonts w:ascii="Times New Roman" w:hAnsi="Times New Roman" w:cs="Times New Roman" w:eastAsia="Times New Roman"/>
            <w:sz w:val="22"/>
            <w:szCs w:val="22"/>
            <w:spacing w:val="8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—</w:t>
        </w:r>
      </w:hyperlink>
    </w:p>
    <w:p>
      <w:pPr>
        <w:spacing w:before="0" w:after="0" w:line="252" w:lineRule="exact"/>
        <w:ind w:left="59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hyperlink r:id="rId18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207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с.</w:t>
        </w:r>
      </w:hyperlink>
    </w:p>
    <w:p>
      <w:pPr>
        <w:spacing w:before="3" w:after="0" w:line="252" w:lineRule="exact"/>
        <w:ind w:left="594" w:right="108" w:firstLine="-425"/>
        <w:jc w:val="both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...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</w:p>
    <w:p>
      <w:pPr>
        <w:spacing w:before="0" w:after="0" w:line="252" w:lineRule="exact"/>
        <w:ind w:left="594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483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596" w:right="107" w:firstLine="-427"/>
        <w:jc w:val="both"/>
        <w:tabs>
          <w:tab w:pos="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596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опов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еформ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звар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опов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tabs>
          <w:tab w:pos="2360" w:val="left"/>
          <w:tab w:pos="4720" w:val="left"/>
          <w:tab w:pos="6500" w:val="left"/>
          <w:tab w:pos="80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егриро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рке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аллов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7"/>
        <w:jc w:val="left"/>
        <w:tabs>
          <w:tab w:pos="17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сварке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Popov.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Thermod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orm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ces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odel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15.11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732" w:footer="0" w:top="98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  <w:font w:name="Calibri">
    <w:altName w:val="Calibri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49.149982pt;width:442.61pt;height:4.54pt;mso-position-horizontal-relative:page;mso-position-vertical-relative:page;z-index:-362" coordorigin="1529,983" coordsize="8852,91">
          <v:group style="position:absolute;left:1560;top:1043;width:8790;height:2" coordorigin="1560,1043" coordsize="8790,2">
            <v:shape style="position:absolute;left:1560;top:1043;width:8790;height:2" coordorigin="1560,1043" coordsize="8790,0" path="m1560,1043l10351,1043e" filled="f" stroked="t" strokeweight="3.1pt" strokecolor="#612322">
              <v:path arrowok="t"/>
            </v:shape>
          </v:group>
          <v:group style="position:absolute;left:1560;top:991;width:8790;height:2" coordorigin="1560,991" coordsize="8790,2">
            <v:shape style="position:absolute;left:1560;top:991;width:8790;height:2" coordorigin="1560,991" coordsize="8790,0" path="m1560,991l10351,991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35.596386pt;width:267.970001pt;height:13.04pt;mso-position-horizontal-relative:page;mso-position-vertical-relative:page;z-index:-361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yperlink" Target="http://www.lib.ua-ru.net/diss/cont/36096.html" TargetMode="External"/><Relationship Id="rId9" Type="http://schemas.openxmlformats.org/officeDocument/2006/relationships/hyperlink" Target="http://www.lib.ua-ru.net/diss/cont/36096.html" TargetMode="External"/><Relationship Id="rId10" Type="http://schemas.openxmlformats.org/officeDocument/2006/relationships/hyperlink" Target="http://www.lib.ua-ru.net/diss/cont/36096.html" TargetMode="External"/><Relationship Id="rId11" Type="http://schemas.openxmlformats.org/officeDocument/2006/relationships/hyperlink" Target="http://www.lib.ua-ru.net/diss/cont/36096.html" TargetMode="External"/><Relationship Id="rId12" Type="http://schemas.openxmlformats.org/officeDocument/2006/relationships/hyperlink" Target="http://www.lib.ua-ru.net/diss/cont/343352.html" TargetMode="External"/><Relationship Id="rId13" Type="http://schemas.openxmlformats.org/officeDocument/2006/relationships/hyperlink" Target="http://www.lib.ua-ru.net/diss/cont/343352.html" TargetMode="External"/><Relationship Id="rId14" Type="http://schemas.openxmlformats.org/officeDocument/2006/relationships/hyperlink" Target="http://www.lib.ua-ru.net/diss/cont/343352.html" TargetMode="External"/><Relationship Id="rId15" Type="http://schemas.openxmlformats.org/officeDocument/2006/relationships/hyperlink" Target="http://www.lib.ua-ru.net/diss/cont/343352.html" TargetMode="External"/><Relationship Id="rId16" Type="http://schemas.openxmlformats.org/officeDocument/2006/relationships/hyperlink" Target="http://disser.com.ua/content/268718.html" TargetMode="External"/><Relationship Id="rId17" Type="http://schemas.openxmlformats.org/officeDocument/2006/relationships/hyperlink" Target="http://disser.com.ua/content/268718.html" TargetMode="External"/><Relationship Id="rId18" Type="http://schemas.openxmlformats.org/officeDocument/2006/relationships/hyperlink" Target="http://disser.com.ua/content/268718.html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2015-01-27T12:16:50Z</dcterms:created>
  <dcterms:modified xsi:type="dcterms:W3CDTF">2015-01-27T12:16:50Z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