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04.9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493" w:right="435" w:firstLine="11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РИЄМ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52" w:lineRule="exact"/>
        <w:ind w:left="558" w:right="53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РГІ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3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ачалося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крема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Електро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тійн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9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1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49" w:lineRule="exact"/>
        <w:ind w:left="169" w:right="-20"/>
        <w:jc w:val="left"/>
        <w:tabs>
          <w:tab w:pos="8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ь;</w:t>
      </w:r>
    </w:p>
    <w:p>
      <w:pPr>
        <w:spacing w:before="0" w:after="0" w:line="252" w:lineRule="exact"/>
        <w:ind w:left="169" w:right="-20"/>
        <w:jc w:val="left"/>
        <w:tabs>
          <w:tab w:pos="8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тійн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й;</w:t>
      </w:r>
    </w:p>
    <w:p>
      <w:pPr>
        <w:spacing w:before="1" w:after="0" w:line="240" w:lineRule="auto"/>
        <w:ind w:left="169" w:right="-20"/>
        <w:jc w:val="left"/>
        <w:tabs>
          <w:tab w:pos="8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1" w:after="0" w:line="254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2]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ні: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</w:p>
    <w:p>
      <w:pPr>
        <w:spacing w:before="1" w:after="0" w:line="254" w:lineRule="exact"/>
        <w:ind w:left="16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</w:p>
    <w:p>
      <w:pPr>
        <w:spacing w:before="3" w:after="0" w:line="252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</w:p>
    <w:p>
      <w:pPr>
        <w:spacing w:before="2" w:after="0" w:line="252" w:lineRule="exact"/>
        <w:ind w:left="169" w:right="1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казки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міла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сягн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тійн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2" w:after="0" w:line="254" w:lineRule="exact"/>
        <w:ind w:left="169" w:right="11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" w:after="0" w:line="254" w:lineRule="exact"/>
        <w:ind w:left="169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одику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4,6,7,8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нів.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709" w:right="-20"/>
        <w:jc w:val="left"/>
        <w:tabs>
          <w:tab w:pos="2040" w:val="left"/>
          <w:tab w:pos="2960" w:val="left"/>
          <w:tab w:pos="4160" w:val="left"/>
          <w:tab w:pos="5300" w:val="left"/>
          <w:tab w:pos="6600" w:val="left"/>
          <w:tab w:pos="7380" w:val="left"/>
          <w:tab w:pos="78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торська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</w:p>
    <w:p>
      <w:pPr>
        <w:spacing w:before="1" w:after="0" w:line="254" w:lineRule="exact"/>
        <w:ind w:left="169" w:right="107"/>
        <w:jc w:val="left"/>
        <w:tabs>
          <w:tab w:pos="2620" w:val="left"/>
          <w:tab w:pos="3040" w:val="left"/>
          <w:tab w:pos="5820" w:val="left"/>
          <w:tab w:pos="6580" w:val="left"/>
          <w:tab w:pos="7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Електро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еси»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тійн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54" w:lineRule="exact"/>
        <w:ind w:left="16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4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NumType w:start="1"/>
          <w:pgMar w:header="996" w:footer="983" w:top="1220" w:bottom="1180" w:left="1420" w:right="1420"/>
          <w:headerReference w:type="default" r:id="rId7"/>
          <w:footerReference w:type="default" r:id="rId8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трьох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етьої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</w:p>
    <w:p>
      <w:pPr>
        <w:spacing w:before="4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1" w:after="0" w:line="254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80.900002pt;margin-top:25.410009pt;width:325.2pt;height:74.990pt;mso-position-horizontal-relative:page;mso-position-vertical-relative:paragraph;z-index:-558" type="#_x0000_t75">
            <v:imagedata r:id="rId9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,7,8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80.900002pt;margin-top:25.579529pt;width:386.4pt;height:83.39pt;mso-position-horizontal-relative:page;mso-position-vertical-relative:paragraph;z-index:-557" type="#_x0000_t75">
            <v:imagedata r:id="rId10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80.900002pt;margin-top:25.559538pt;width:360.6pt;height:87.56pt;mso-position-horizontal-relative:page;mso-position-vertical-relative:paragraph;z-index:-556" type="#_x0000_t75">
            <v:imagedata r:id="rId11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39" w:lineRule="auto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огляду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96" w:footer="983" w:top="1240" w:bottom="1180" w:left="1420" w:right="1420"/>
          <w:pgSz w:w="11920" w:h="16840"/>
        </w:sectPr>
      </w:pPr>
      <w:rPr/>
    </w:p>
    <w:p>
      <w:pPr>
        <w:spacing w:before="82" w:after="0" w:line="240" w:lineRule="auto"/>
        <w:ind w:left="3721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6.449997pt;margin-top:62.370007pt;width:689.24pt;height:4.54pt;mso-position-horizontal-relative:page;mso-position-vertical-relative:page;z-index:-555" coordorigin="1529,1247" coordsize="13785,91">
            <v:group style="position:absolute;left:1560;top:1307;width:13723;height:2" coordorigin="1560,1307" coordsize="13723,2">
              <v:shape style="position:absolute;left:1560;top:1307;width:13723;height:2" coordorigin="1560,1307" coordsize="13723,0" path="m1560,1307l15283,1307e" filled="f" stroked="t" strokeweight="3.1pt" strokecolor="#612322">
                <v:path arrowok="t"/>
              </v:shape>
            </v:group>
            <v:group style="position:absolute;left:1560;top:1256;width:13723;height:2" coordorigin="1560,1256" coordsize="13723,2">
              <v:shape style="position:absolute;left:1560;top:1256;width:13723;height:2" coordorigin="1560,1256" coordsize="13723,0" path="m1560,1256l15283,1256e" filled="f" stroked="t" strokeweight=".82pt" strokecolor="#612322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41</w:t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613.799772pt;height:389.58pt;mso-position-horizontal-relative:char;mso-position-vertical-relative:line" type="#_x0000_t75">
            <v:imagedata r:id="rId14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92" w:after="0" w:line="252" w:lineRule="exact"/>
        <w:ind w:left="5643" w:right="256" w:firstLine="-534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треть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16" w:after="0" w:line="240" w:lineRule="auto"/>
        <w:ind w:right="88"/>
        <w:jc w:val="righ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</w:p>
    <w:p>
      <w:pPr>
        <w:spacing w:line="240" w:lineRule="auto" w:after="0"/>
        <w:jc w:val="right"/>
        <w:rPr>
          <w:rFonts w:ascii="Calibri" w:hAnsi="Calibri" w:cs="Calibri" w:eastAsia="Calibri"/>
          <w:sz w:val="22"/>
          <w:szCs w:val="22"/>
        </w:rPr>
        <w:sectPr>
          <w:pgMar w:header="0" w:footer="0" w:top="880" w:bottom="280" w:left="2040" w:right="1480"/>
          <w:headerReference w:type="default" r:id="rId12"/>
          <w:footerReference w:type="default" r:id="rId13"/>
          <w:pgSz w:w="16840" w:h="11920" w:orient="landscape"/>
        </w:sectPr>
      </w:pPr>
      <w:rPr/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1.1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остачан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14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</w:p>
    <w:p>
      <w:pPr>
        <w:spacing w:before="3" w:after="0" w:line="252" w:lineRule="exact"/>
        <w:ind w:left="3583" w:right="857" w:firstLine="-212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арактер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58.68" w:type="dxa"/>
      </w:tblPr>
      <w:tblGrid/>
      <w:tr>
        <w:trPr>
          <w:trHeight w:val="264" w:hRule="exact"/>
        </w:trPr>
        <w:tc>
          <w:tcPr>
            <w:tcW w:w="4501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есту</w:t>
            </w:r>
          </w:p>
        </w:tc>
        <w:tc>
          <w:tcPr>
            <w:tcW w:w="4290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сти</w:t>
            </w:r>
          </w:p>
        </w:tc>
      </w:tr>
      <w:tr>
        <w:trPr>
          <w:trHeight w:val="262" w:hRule="exact"/>
        </w:trPr>
        <w:tc>
          <w:tcPr>
            <w:tcW w:w="8790" w:type="dxa"/>
            <w:gridSpan w:val="2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</w:tr>
      <w:tr>
        <w:trPr>
          <w:trHeight w:val="365" w:hRule="exact"/>
        </w:trPr>
        <w:tc>
          <w:tcPr>
            <w:tcW w:w="8790" w:type="dxa"/>
            <w:gridSpan w:val="2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45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</w:p>
        </w:tc>
      </w:tr>
      <w:tr>
        <w:trPr>
          <w:trHeight w:val="1073" w:hRule="exact"/>
        </w:trPr>
        <w:tc>
          <w:tcPr>
            <w:tcW w:w="4501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23" w:after="0" w:line="252" w:lineRule="exact"/>
              <w:ind w:left="102" w:right="284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агал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атаці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3" w:after="0" w:line="252" w:lineRule="exact"/>
              <w:ind w:left="102" w:right="56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Конкре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роботи.</w:t>
            </w:r>
          </w:p>
        </w:tc>
        <w:tc>
          <w:tcPr>
            <w:tcW w:w="4290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19" w:after="0" w:line="240" w:lineRule="auto"/>
              <w:ind w:left="102" w:right="9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Тест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ив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Чи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дноси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атацій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аварін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роботи?</w:t>
            </w:r>
          </w:p>
        </w:tc>
      </w:tr>
      <w:tr>
        <w:trPr>
          <w:trHeight w:val="1073" w:hRule="exact"/>
        </w:trPr>
        <w:tc>
          <w:tcPr>
            <w:tcW w:w="4501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23" w:after="0" w:line="252" w:lineRule="exact"/>
              <w:ind w:left="102" w:right="747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Конкре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роткочасн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перех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2" w:after="0" w:line="252" w:lineRule="exact"/>
              <w:ind w:left="102" w:right="769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агал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ава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роботи.</w:t>
            </w:r>
          </w:p>
        </w:tc>
        <w:tc>
          <w:tcPr>
            <w:tcW w:w="429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19" w:after="0" w:line="239" w:lineRule="auto"/>
              <w:ind w:left="102" w:right="445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Тест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ук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ив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у: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Чи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ротк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асн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перех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дним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?</w:t>
            </w:r>
          </w:p>
        </w:tc>
      </w:tr>
    </w:tbl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1.3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14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1.3.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position w:val="-1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моги,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ляються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58.68" w:type="dxa"/>
      </w:tblPr>
      <w:tblGrid/>
      <w:tr>
        <w:trPr>
          <w:trHeight w:val="262" w:hRule="exact"/>
        </w:trPr>
        <w:tc>
          <w:tcPr>
            <w:tcW w:w="4501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есту</w:t>
            </w:r>
          </w:p>
        </w:tc>
        <w:tc>
          <w:tcPr>
            <w:tcW w:w="429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сти</w:t>
            </w:r>
          </w:p>
        </w:tc>
      </w:tr>
      <w:tr>
        <w:trPr>
          <w:trHeight w:val="264" w:hRule="exact"/>
        </w:trPr>
        <w:tc>
          <w:tcPr>
            <w:tcW w:w="8790" w:type="dxa"/>
            <w:gridSpan w:val="2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</w:tr>
      <w:tr>
        <w:trPr>
          <w:trHeight w:val="365" w:hRule="exact"/>
        </w:trPr>
        <w:tc>
          <w:tcPr>
            <w:tcW w:w="8790" w:type="dxa"/>
            <w:gridSpan w:val="2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43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</w:p>
        </w:tc>
      </w:tr>
      <w:tr>
        <w:trPr>
          <w:trHeight w:val="1073" w:hRule="exact"/>
        </w:trPr>
        <w:tc>
          <w:tcPr>
            <w:tcW w:w="450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17" w:after="0" w:line="241" w:lineRule="auto"/>
              <w:ind w:left="102" w:right="54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агал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моги,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пред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0" w:after="0" w:line="251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Конкре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пека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кспл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  <w:tc>
          <w:tcPr>
            <w:tcW w:w="4290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17" w:after="0" w:line="240" w:lineRule="auto"/>
              <w:ind w:left="102" w:right="465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Тест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ив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Чи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дноси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пред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?</w:t>
            </w:r>
          </w:p>
        </w:tc>
      </w:tr>
      <w:tr>
        <w:trPr>
          <w:trHeight w:val="1070" w:hRule="exact"/>
        </w:trPr>
        <w:tc>
          <w:tcPr>
            <w:tcW w:w="450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17" w:after="0" w:line="241" w:lineRule="auto"/>
              <w:ind w:left="102" w:right="118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Конкре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опоста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1" w:after="0" w:line="252" w:lineRule="exact"/>
              <w:ind w:left="102" w:right="54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агал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моги,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пред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  <w:tc>
          <w:tcPr>
            <w:tcW w:w="4290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17" w:after="0" w:line="239" w:lineRule="auto"/>
              <w:ind w:left="102" w:right="244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Тест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ук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ив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у: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Чи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стачан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ачів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пред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?</w:t>
            </w:r>
          </w:p>
        </w:tc>
      </w:tr>
    </w:tbl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2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кроком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NumType w:start="4"/>
          <w:pgMar w:footer="971" w:header="0" w:top="1240" w:bottom="1160" w:left="1420" w:right="1420"/>
          <w:footerReference w:type="default" r:id="rId15"/>
          <w:pgSz w:w="11920" w:h="16840"/>
        </w:sectPr>
      </w:pPr>
      <w:rPr/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right="14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</w:p>
    <w:p>
      <w:pPr>
        <w:spacing w:before="1" w:after="0" w:line="254" w:lineRule="exact"/>
        <w:ind w:left="3583" w:right="759" w:firstLine="-222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1.1.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58.68" w:type="dxa"/>
      </w:tblPr>
      <w:tblGrid/>
      <w:tr>
        <w:trPr>
          <w:trHeight w:val="262" w:hRule="exact"/>
        </w:trPr>
        <w:tc>
          <w:tcPr>
            <w:tcW w:w="4112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есту</w:t>
            </w:r>
          </w:p>
        </w:tc>
        <w:tc>
          <w:tcPr>
            <w:tcW w:w="4679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сти</w:t>
            </w:r>
          </w:p>
        </w:tc>
      </w:tr>
      <w:tr>
        <w:trPr>
          <w:trHeight w:val="264" w:hRule="exact"/>
        </w:trPr>
        <w:tc>
          <w:tcPr>
            <w:tcW w:w="8790" w:type="dxa"/>
            <w:gridSpan w:val="2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ня</w:t>
            </w:r>
          </w:p>
        </w:tc>
      </w:tr>
      <w:tr>
        <w:trPr>
          <w:trHeight w:val="365" w:hRule="exact"/>
        </w:trPr>
        <w:tc>
          <w:tcPr>
            <w:tcW w:w="8790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43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</w:p>
        </w:tc>
      </w:tr>
      <w:tr>
        <w:trPr>
          <w:trHeight w:val="2792" w:hRule="exact"/>
        </w:trPr>
        <w:tc>
          <w:tcPr>
            <w:tcW w:w="4112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агал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</w:p>
          <w:p>
            <w:pPr>
              <w:spacing w:before="1" w:after="0" w:line="254" w:lineRule="exact"/>
              <w:ind w:left="102" w:right="1446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харак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ерист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системи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опоста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0" w:after="0" w:line="249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Конкре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ктерис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ки;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ерист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и;</w:t>
            </w:r>
          </w:p>
          <w:p>
            <w:pPr>
              <w:spacing w:before="0" w:after="0" w:line="253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нкціон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5" w:after="0" w:line="252" w:lineRule="exact"/>
              <w:ind w:left="102" w:right="30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характерис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ика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рмал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роботи;</w:t>
            </w:r>
          </w:p>
          <w:p>
            <w:pPr>
              <w:spacing w:before="2" w:after="0" w:line="252" w:lineRule="exact"/>
              <w:ind w:left="102" w:right="899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ки;</w:t>
            </w:r>
          </w:p>
        </w:tc>
        <w:tc>
          <w:tcPr>
            <w:tcW w:w="4679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79" w:after="0" w:line="239" w:lineRule="auto"/>
              <w:ind w:left="102" w:right="6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Тест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ив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ви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днося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харак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ерист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систем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опоста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:</w:t>
            </w:r>
          </w:p>
          <w:p>
            <w:pPr>
              <w:spacing w:before="16" w:after="0" w:line="255" w:lineRule="auto"/>
              <w:ind w:left="102" w:right="2087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ктерис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ки;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нкціон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0" w:after="0" w:line="248" w:lineRule="auto"/>
              <w:ind w:left="102" w:right="224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харак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ерист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ки;</w:t>
            </w:r>
          </w:p>
        </w:tc>
      </w:tr>
      <w:tr>
        <w:trPr>
          <w:trHeight w:val="3128" w:hRule="exact"/>
        </w:trPr>
        <w:tc>
          <w:tcPr>
            <w:tcW w:w="4112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39" w:lineRule="auto"/>
              <w:ind w:left="102" w:right="174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Конкре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кому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переб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система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льтаті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агаль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аварій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оботи;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короткочасн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  <w:tc>
          <w:tcPr>
            <w:tcW w:w="4679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Тест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ив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ви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у: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3" w:after="0" w:line="252" w:lineRule="exact"/>
              <w:ind w:left="102" w:right="479" w:firstLine="54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«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кому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переб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система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льтаті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  <w:p>
            <w:pPr>
              <w:spacing w:before="2" w:after="0" w:line="252" w:lineRule="exact"/>
              <w:ind w:left="102" w:right="58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авар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  <w:p>
            <w:pPr>
              <w:spacing w:before="2" w:after="0" w:line="252" w:lineRule="exact"/>
              <w:ind w:left="102" w:right="208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дноси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:</w:t>
            </w:r>
          </w:p>
          <w:p>
            <w:pPr>
              <w:spacing w:before="10" w:after="0" w:line="255" w:lineRule="auto"/>
              <w:ind w:left="102" w:right="1417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аварій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боти;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боти;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короткочасн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им</w:t>
            </w:r>
          </w:p>
        </w:tc>
      </w:tr>
    </w:tbl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0" w:firstLine="540"/>
        <w:jc w:val="left"/>
        <w:tabs>
          <w:tab w:pos="1960" w:val="left"/>
          <w:tab w:pos="2840" w:val="left"/>
          <w:tab w:pos="4040" w:val="left"/>
          <w:tab w:pos="4560" w:val="left"/>
          <w:tab w:pos="5940" w:val="left"/>
          <w:tab w:pos="7000" w:val="left"/>
          <w:tab w:pos="7520" w:val="left"/>
          <w:tab w:pos="86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кроком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моги,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0" w:footer="971" w:top="1240" w:bottom="116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right="14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</w:p>
    <w:p>
      <w:pPr>
        <w:spacing w:before="0" w:after="0" w:line="252" w:lineRule="exact"/>
        <w:ind w:left="100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1.3.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before="1" w:after="0" w:line="249" w:lineRule="exact"/>
        <w:ind w:left="4223" w:right="4199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58.68" w:type="dxa"/>
      </w:tblPr>
      <w:tblGrid/>
      <w:tr>
        <w:trPr>
          <w:trHeight w:val="262" w:hRule="exact"/>
        </w:trPr>
        <w:tc>
          <w:tcPr>
            <w:tcW w:w="4112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есту</w:t>
            </w:r>
          </w:p>
        </w:tc>
        <w:tc>
          <w:tcPr>
            <w:tcW w:w="4679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сти</w:t>
            </w:r>
          </w:p>
        </w:tc>
      </w:tr>
      <w:tr>
        <w:trPr>
          <w:trHeight w:val="264" w:hRule="exact"/>
        </w:trPr>
        <w:tc>
          <w:tcPr>
            <w:tcW w:w="8790" w:type="dxa"/>
            <w:gridSpan w:val="2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ня</w:t>
            </w:r>
          </w:p>
        </w:tc>
      </w:tr>
      <w:tr>
        <w:trPr>
          <w:trHeight w:val="365" w:hRule="exact"/>
        </w:trPr>
        <w:tc>
          <w:tcPr>
            <w:tcW w:w="8790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43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</w:p>
        </w:tc>
      </w:tr>
      <w:tr>
        <w:trPr>
          <w:trHeight w:val="3805" w:hRule="exact"/>
        </w:trPr>
        <w:tc>
          <w:tcPr>
            <w:tcW w:w="4112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агал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ги,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що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пред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" w:after="0" w:line="240" w:lineRule="auto"/>
              <w:ind w:left="102" w:right="111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Конкре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ропоста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можли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0" w:after="0" w:line="253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5" w:after="0" w:line="252" w:lineRule="exact"/>
              <w:ind w:left="102" w:right="70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2" w:after="0" w:line="252" w:lineRule="exact"/>
              <w:ind w:left="102" w:right="97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пека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обов’я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дова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а;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" w:after="0" w:line="254" w:lineRule="exact"/>
              <w:ind w:left="102" w:right="114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обов’я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ориста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перет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  <w:tc>
          <w:tcPr>
            <w:tcW w:w="4679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39" w:lineRule="auto"/>
              <w:ind w:left="102" w:right="29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Тест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ив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ви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днося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мог,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пред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: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ропоста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можли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0" w:after="0" w:line="253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пека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обов’я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дова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дпри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а;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5" w:after="0" w:line="252" w:lineRule="exact"/>
              <w:ind w:left="102" w:right="207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обов’я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ориста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перет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  <w:tr>
        <w:trPr>
          <w:trHeight w:val="3900" w:hRule="exact"/>
        </w:trPr>
        <w:tc>
          <w:tcPr>
            <w:tcW w:w="411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39" w:lineRule="auto"/>
              <w:ind w:left="102" w:right="174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Конкре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кому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находи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стема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льтаті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" w:after="0" w:line="239" w:lineRule="auto"/>
              <w:ind w:left="102" w:right="355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агаль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треть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алому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корот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асно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«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  <w:tc>
          <w:tcPr>
            <w:tcW w:w="4679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Тест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ив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ви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у: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1" w:after="0" w:line="242" w:lineRule="auto"/>
              <w:ind w:left="102" w:right="314" w:firstLine="54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«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ачі,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опост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ей,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биток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пошко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кції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ким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битком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дноси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треть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3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алому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6" w:after="0" w:line="246" w:lineRule="auto"/>
              <w:ind w:left="102" w:right="964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корот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асно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8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6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«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</w:tbl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1" w:lineRule="auto"/>
        <w:ind w:left="169" w:right="110" w:firstLine="36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кроком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цію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иду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арактер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41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0" w:footer="971" w:top="1220" w:bottom="116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right="14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2" w:lineRule="exact"/>
        <w:ind w:left="169" w:right="109" w:firstLine="540"/>
        <w:jc w:val="left"/>
        <w:tabs>
          <w:tab w:pos="1460" w:val="left"/>
          <w:tab w:pos="1900" w:val="left"/>
          <w:tab w:pos="3400" w:val="left"/>
          <w:tab w:pos="4780" w:val="left"/>
          <w:tab w:pos="5860" w:val="left"/>
          <w:tab w:pos="6400" w:val="left"/>
          <w:tab w:pos="82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58.68" w:type="dxa"/>
      </w:tblPr>
      <w:tblGrid/>
      <w:tr>
        <w:trPr>
          <w:trHeight w:val="264" w:hRule="exact"/>
        </w:trPr>
        <w:tc>
          <w:tcPr>
            <w:tcW w:w="4112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есту</w:t>
            </w:r>
          </w:p>
        </w:tc>
        <w:tc>
          <w:tcPr>
            <w:tcW w:w="4679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сти</w:t>
            </w:r>
          </w:p>
        </w:tc>
      </w:tr>
      <w:tr>
        <w:trPr>
          <w:trHeight w:val="262" w:hRule="exact"/>
        </w:trPr>
        <w:tc>
          <w:tcPr>
            <w:tcW w:w="8790" w:type="dxa"/>
            <w:gridSpan w:val="3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</w:p>
        </w:tc>
      </w:tr>
      <w:tr>
        <w:trPr>
          <w:trHeight w:val="365" w:hRule="exact"/>
        </w:trPr>
        <w:tc>
          <w:tcPr>
            <w:tcW w:w="8790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45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</w:p>
        </w:tc>
      </w:tr>
      <w:tr>
        <w:trPr>
          <w:trHeight w:val="5305" w:hRule="exact"/>
        </w:trPr>
        <w:tc>
          <w:tcPr>
            <w:tcW w:w="3970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7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26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агал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харак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ерист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оги,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ляються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  <w:p>
            <w:pPr>
              <w:spacing w:before="1" w:after="0" w:line="254" w:lineRule="exact"/>
              <w:ind w:left="102" w:right="17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Конкре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Еконо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0" w:after="0" w:line="249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Еколо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  <w:p>
            <w:pPr>
              <w:spacing w:before="1" w:after="0" w:line="254" w:lineRule="exact"/>
              <w:ind w:left="102" w:right="134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сляа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0" w:after="0" w:line="249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5" w:after="0" w:line="252" w:lineRule="exact"/>
              <w:ind w:left="102" w:right="1524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нкціон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2" w:after="0" w:line="252" w:lineRule="exact"/>
              <w:ind w:left="102" w:right="587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пека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атаці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ормальн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0" w:after="0" w:line="249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  <w:tc>
          <w:tcPr>
            <w:tcW w:w="4820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0" w:right="18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Тест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i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аси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i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кац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ук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i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ив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i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днося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хар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ктерис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мог,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пред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:</w:t>
            </w:r>
          </w:p>
        </w:tc>
      </w:tr>
    </w:tbl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7" w:firstLine="36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82.960022pt;margin-top:-201.08046pt;width:229.63995pt;height:178.20001pt;mso-position-horizontal-relative:page;mso-position-vertical-relative:paragraph;z-index:-554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64" w:hRule="exact"/>
                    </w:trPr>
                    <w:tc>
                      <w:tcPr>
                        <w:tcW w:w="1731" w:type="dxa"/>
                        <w:vMerge w:val="restart"/>
                        <w:tcBorders>
                          <w:top w:val="single" w:sz="4.64008" w:space="0" w:color="000000"/>
                          <w:left w:val="single" w:sz="4.639840" w:space="0" w:color="000000"/>
                          <w:right w:val="single" w:sz="4.64008" w:space="0" w:color="000000"/>
                        </w:tcBorders>
                      </w:tcPr>
                      <w:p>
                        <w:pPr>
                          <w:spacing w:before="0" w:after="0" w:line="248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сно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в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ні</w:t>
                        </w:r>
                      </w:p>
                      <w:p>
                        <w:pPr>
                          <w:spacing w:before="0" w:after="0" w:line="252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харак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3"/>
                            <w:w w:val="100"/>
                          </w:rPr>
                          <w:t>т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ерист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ки</w:t>
                        </w:r>
                      </w:p>
                      <w:p>
                        <w:pPr>
                          <w:spacing w:before="0" w:after="0" w:line="252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С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ЕП</w:t>
                        </w:r>
                      </w:p>
                      <w:p>
                        <w:pPr>
                          <w:spacing w:before="10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Ре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ж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м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р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3"/>
                            <w:w w:val="100"/>
                          </w:rPr>
                          <w:t>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боти</w:t>
                        </w:r>
                      </w:p>
                      <w:p>
                        <w:pPr>
                          <w:spacing w:before="0" w:after="0" w:line="252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С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ЕП</w:t>
                        </w:r>
                      </w:p>
                      <w:p>
                        <w:pPr>
                          <w:spacing w:before="10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2" w:right="71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В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м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оги,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що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пред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’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в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ляю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3"/>
                            <w:w w:val="100"/>
                          </w:rPr>
                          <w:t>т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ься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до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С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Е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П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.64008" w:space="0" w:color="000000"/>
                          <w:bottom w:val="single" w:sz="4.64008" w:space="0" w:color="000000"/>
                          <w:left w:val="single" w:sz="4.64008" w:space="0" w:color="000000"/>
                          <w:right w:val="single" w:sz="4.639840" w:space="0" w:color="000000"/>
                        </w:tcBorders>
                      </w:tcPr>
                      <w:p>
                        <w:pPr>
                          <w:spacing w:before="0" w:after="0" w:line="248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Еконо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м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ч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3"/>
                            <w:w w:val="100"/>
                          </w:rPr>
                          <w:t>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сть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С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Е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П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;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1731" w:type="dxa"/>
                        <w:vMerge/>
                        <w:tcBorders>
                          <w:left w:val="single" w:sz="4.639840" w:space="0" w:color="000000"/>
                          <w:right w:val="single" w:sz="4.6400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835" w:type="dxa"/>
                        <w:tcBorders>
                          <w:top w:val="single" w:sz="4.64008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398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Еколо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г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ч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сть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С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Е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П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.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1731" w:type="dxa"/>
                        <w:vMerge/>
                        <w:tcBorders>
                          <w:left w:val="single" w:sz="4.639840" w:space="0" w:color="000000"/>
                          <w:right w:val="single" w:sz="4.6400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835" w:type="dxa"/>
                        <w:tcBorders>
                          <w:top w:val="single" w:sz="4.639840" w:space="0" w:color="000000"/>
                          <w:bottom w:val="single" w:sz="4.64008" w:space="0" w:color="000000"/>
                          <w:left w:val="single" w:sz="4.64008" w:space="0" w:color="000000"/>
                          <w:right w:val="single" w:sz="4.6398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К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ль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к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с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3"/>
                            <w:w w:val="100"/>
                          </w:rPr>
                          <w:t>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ха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р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к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т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е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рист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к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3"/>
                            <w:w w:val="100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;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1731" w:type="dxa"/>
                        <w:vMerge/>
                        <w:tcBorders>
                          <w:left w:val="single" w:sz="4.639840" w:space="0" w:color="000000"/>
                          <w:right w:val="single" w:sz="4.6400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835" w:type="dxa"/>
                        <w:tcBorders>
                          <w:top w:val="single" w:sz="4.64008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398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П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сляа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в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р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й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ий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р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е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ж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м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;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1731" w:type="dxa"/>
                        <w:vMerge/>
                        <w:tcBorders>
                          <w:left w:val="single" w:sz="4.639840" w:space="0" w:color="000000"/>
                          <w:right w:val="single" w:sz="4.6400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835" w:type="dxa"/>
                        <w:tcBorders>
                          <w:top w:val="single" w:sz="4.639840" w:space="0" w:color="000000"/>
                          <w:bottom w:val="single" w:sz="4.64008" w:space="0" w:color="000000"/>
                          <w:left w:val="single" w:sz="4.64008" w:space="0" w:color="000000"/>
                          <w:right w:val="single" w:sz="4.6398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д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й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сть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С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Е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П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;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1731" w:type="dxa"/>
                        <w:vMerge/>
                        <w:tcBorders>
                          <w:left w:val="single" w:sz="4.639840" w:space="0" w:color="000000"/>
                          <w:right w:val="single" w:sz="4.6400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835" w:type="dxa"/>
                        <w:tcBorders>
                          <w:top w:val="single" w:sz="4.64008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398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У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м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в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ф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у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нкціон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у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в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ан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;</w:t>
                        </w:r>
                      </w:p>
                    </w:tc>
                  </w:tr>
                  <w:tr>
                    <w:trPr>
                      <w:trHeight w:val="262" w:hRule="exact"/>
                    </w:trPr>
                    <w:tc>
                      <w:tcPr>
                        <w:tcW w:w="1731" w:type="dxa"/>
                        <w:vMerge/>
                        <w:tcBorders>
                          <w:left w:val="single" w:sz="4.639840" w:space="0" w:color="000000"/>
                          <w:right w:val="single" w:sz="4.6400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835" w:type="dxa"/>
                        <w:tcBorders>
                          <w:top w:val="single" w:sz="4.639840" w:space="0" w:color="000000"/>
                          <w:bottom w:val="single" w:sz="4.64008" w:space="0" w:color="000000"/>
                          <w:left w:val="single" w:sz="4.64008" w:space="0" w:color="000000"/>
                          <w:right w:val="single" w:sz="4.6398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Я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к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с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3"/>
                            <w:w w:val="100"/>
                          </w:rPr>
                          <w:t>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ха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р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к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т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е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рист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к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3"/>
                            <w:w w:val="100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;</w:t>
                        </w:r>
                      </w:p>
                    </w:tc>
                  </w:tr>
                  <w:tr>
                    <w:trPr>
                      <w:trHeight w:val="516" w:hRule="exact"/>
                    </w:trPr>
                    <w:tc>
                      <w:tcPr>
                        <w:tcW w:w="1731" w:type="dxa"/>
                        <w:vMerge/>
                        <w:tcBorders>
                          <w:left w:val="single" w:sz="4.639840" w:space="0" w:color="000000"/>
                          <w:right w:val="single" w:sz="4.6400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835" w:type="dxa"/>
                        <w:tcBorders>
                          <w:top w:val="single" w:sz="4.64008" w:space="0" w:color="000000"/>
                          <w:bottom w:val="single" w:sz="4.64008" w:space="0" w:color="000000"/>
                          <w:left w:val="single" w:sz="4.64008" w:space="0" w:color="000000"/>
                          <w:right w:val="single" w:sz="4.639840" w:space="0" w:color="000000"/>
                        </w:tcBorders>
                      </w:tcPr>
                      <w:p>
                        <w:pPr>
                          <w:spacing w:before="0" w:after="0" w:line="248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Б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е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з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пека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та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з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р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у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ч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ні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с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ть</w:t>
                        </w:r>
                      </w:p>
                      <w:p>
                        <w:pPr>
                          <w:spacing w:before="0" w:after="0" w:line="252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е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к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спл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у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атац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ї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;</w:t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1731" w:type="dxa"/>
                        <w:vMerge/>
                        <w:tcBorders>
                          <w:left w:val="single" w:sz="4.639840" w:space="0" w:color="000000"/>
                          <w:right w:val="single" w:sz="4.6400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835" w:type="dxa"/>
                        <w:tcBorders>
                          <w:top w:val="single" w:sz="4.64008" w:space="0" w:color="000000"/>
                          <w:bottom w:val="single" w:sz="4.64008" w:space="0" w:color="000000"/>
                          <w:left w:val="single" w:sz="4.64008" w:space="0" w:color="000000"/>
                          <w:right w:val="single" w:sz="4.639840" w:space="0" w:color="000000"/>
                        </w:tcBorders>
                      </w:tcPr>
                      <w:p>
                        <w:pPr>
                          <w:spacing w:before="0" w:after="0" w:line="248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ормальн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й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р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3"/>
                            <w:w w:val="100"/>
                          </w:rPr>
                          <w:t>е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ж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м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;</w:t>
                        </w:r>
                      </w:p>
                    </w:tc>
                  </w:tr>
                  <w:tr>
                    <w:trPr>
                      <w:trHeight w:val="516" w:hRule="exact"/>
                    </w:trPr>
                    <w:tc>
                      <w:tcPr>
                        <w:tcW w:w="1731" w:type="dxa"/>
                        <w:vMerge/>
                        <w:tcBorders>
                          <w:left w:val="single" w:sz="4.639840" w:space="0" w:color="000000"/>
                          <w:right w:val="single" w:sz="4.6400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835" w:type="dxa"/>
                        <w:tcBorders>
                          <w:top w:val="single" w:sz="4.64008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39840" w:space="0" w:color="000000"/>
                        </w:tcBorders>
                      </w:tcPr>
                      <w:p>
                        <w:pPr>
                          <w:spacing w:before="0" w:after="0" w:line="246" w:lineRule="exact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Мо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ж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ли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в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сть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п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3"/>
                            <w:w w:val="100"/>
                          </w:rPr>
                          <w:t>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д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л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ь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шо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г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о</w:t>
                        </w:r>
                      </w:p>
                      <w:p>
                        <w:pPr>
                          <w:spacing w:before="1" w:after="0" w:line="240" w:lineRule="auto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ро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з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в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т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к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2"/>
                            <w:w w:val="100"/>
                          </w:rPr>
                          <w:t>у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;</w:t>
                        </w:r>
                      </w:p>
                    </w:tc>
                  </w:tr>
                  <w:tr>
                    <w:trPr>
                      <w:trHeight w:val="416" w:hRule="exact"/>
                    </w:trPr>
                    <w:tc>
                      <w:tcPr>
                        <w:tcW w:w="1731" w:type="dxa"/>
                        <w:vMerge/>
                        <w:tcBorders>
                          <w:bottom w:val="single" w:sz="4.639840" w:space="0" w:color="000000"/>
                          <w:left w:val="single" w:sz="4.639840" w:space="0" w:color="000000"/>
                          <w:right w:val="single" w:sz="4.6400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835" w:type="dxa"/>
                        <w:tcBorders>
                          <w:top w:val="single" w:sz="4.639840" w:space="0" w:color="000000"/>
                          <w:bottom w:val="single" w:sz="4.639840" w:space="0" w:color="000000"/>
                          <w:left w:val="single" w:sz="4.64008" w:space="0" w:color="000000"/>
                          <w:right w:val="single" w:sz="4.639840" w:space="0" w:color="000000"/>
                        </w:tcBorders>
                      </w:tcPr>
                      <w:p>
                        <w:pPr>
                          <w:spacing w:before="70" w:after="0" w:line="240" w:lineRule="auto"/>
                          <w:ind w:left="1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А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в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ар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і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й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н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ий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ре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1"/>
                            <w:w w:val="100"/>
                          </w:rPr>
                          <w:t>ж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-4"/>
                            <w:w w:val="100"/>
                          </w:rPr>
                          <w:t>м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  <w:spacing w:val="0"/>
                            <w:w w:val="100"/>
                          </w:rPr>
                          <w:t>;</w:t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4,6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7,8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спожи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8" w:firstLine="36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третьої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28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529" w:right="104" w:firstLine="-36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теории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стем: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емы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304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529" w:right="106" w:firstLine="-36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евский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евский,</w:t>
      </w:r>
    </w:p>
    <w:p>
      <w:pPr>
        <w:spacing w:before="0" w:after="0" w:line="249" w:lineRule="exact"/>
        <w:ind w:left="5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1986.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40" w:lineRule="auto"/>
        <w:ind w:left="529" w:right="105" w:firstLine="-36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алова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пособие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алова,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Энерг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1989.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528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0" w:footer="971" w:top="1220" w:bottom="116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529" w:right="107" w:firstLine="-36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529" w:right="105" w:firstLine="-36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еская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пособие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49" w:lineRule="exact"/>
        <w:ind w:left="5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Энерг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1989.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608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</w:p>
    <w:p>
      <w:pPr>
        <w:spacing w:before="1" w:after="0" w:line="240" w:lineRule="auto"/>
        <w:ind w:left="5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Електро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</w:p>
    <w:p>
      <w:pPr>
        <w:spacing w:before="1" w:after="0" w:line="254" w:lineRule="exact"/>
        <w:ind w:left="529" w:right="10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148.</w:t>
      </w:r>
    </w:p>
    <w:p>
      <w:pPr>
        <w:spacing w:before="0" w:after="0" w:line="249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52" w:lineRule="exact"/>
        <w:ind w:left="5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ктроене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40" w:lineRule="auto"/>
        <w:ind w:left="5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світи: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2010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28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29.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5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167.</w:t>
      </w:r>
    </w:p>
    <w:p>
      <w:pPr>
        <w:spacing w:before="2" w:after="0" w:line="239" w:lineRule="auto"/>
        <w:ind w:left="529" w:right="105" w:firstLine="-36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54.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137.</w:t>
      </w:r>
    </w:p>
    <w:p>
      <w:pPr>
        <w:spacing w:before="1" w:after="0" w:line="254" w:lineRule="exact"/>
        <w:ind w:left="529" w:right="106" w:firstLine="-36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етренко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стандар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03.20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№28.</w:t>
      </w:r>
    </w:p>
    <w:p>
      <w:pPr>
        <w:spacing w:before="0" w:after="0" w:line="249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5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90.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576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3" w:after="0" w:line="252" w:lineRule="exact"/>
        <w:ind w:left="529" w:right="108" w:firstLine="-36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рсово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дипло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спец.</w:t>
      </w:r>
    </w:p>
    <w:p>
      <w:pPr>
        <w:spacing w:before="2" w:after="0" w:line="252" w:lineRule="exact"/>
        <w:ind w:left="529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а"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доров,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таркова.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ргоато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368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45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лейн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8" w:lineRule="exact"/>
        <w:ind w:left="452" w:right="-20"/>
        <w:jc w:val="left"/>
        <w:tabs>
          <w:tab w:pos="1820" w:val="left"/>
          <w:tab w:pos="2900" w:val="left"/>
          <w:tab w:pos="4500" w:val="left"/>
          <w:tab w:pos="5380" w:val="left"/>
          <w:tab w:pos="66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Разра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стемы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иров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ргети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специа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ятий»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плины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ципы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роиз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ребл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ергии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52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й»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третьей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ления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еории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раньше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накоми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накоми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2" w:after="0" w:line="252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9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слова: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ознакоми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тегр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48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лійник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05" w:firstLine="36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озробка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етич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улю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ропостач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лових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мст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иплі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25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озпо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третьої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0" w:footer="971" w:top="1220" w:bottom="116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тійн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Ключо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0" w:after="0" w:line="252" w:lineRule="exact"/>
        <w:ind w:left="169" w:right="22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94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J.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493" w:right="113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eve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ges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rom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sup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ndus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«Ba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rodu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onsum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9" w:lineRule="exact"/>
        <w:ind w:left="673" w:right="115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</w:p>
    <w:p>
      <w:pPr>
        <w:spacing w:before="2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acco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.P.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nds.</w:t>
      </w:r>
    </w:p>
    <w:p>
      <w:pPr>
        <w:spacing w:before="5" w:after="0" w:line="252" w:lineRule="exact"/>
        <w:ind w:left="169" w:right="112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oene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47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15.11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0" w:footer="971" w:top="1220" w:bottom="116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  <w:font w:name="Calibri">
    <w:altName w:val="Calibri"/>
    <w:charset w:val="204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08.339996pt;margin-top:781.76001pt;width:9.59728pt;height:13.04pt;mso-position-horizontal-relative:page;mso-position-vertical-relative:page;z-index:-556" type="#_x0000_t202" filled="f" stroked="f">
          <v:textbox inset="0,0,0,0">
            <w:txbxContent>
              <w:p>
                <w:pPr>
                  <w:spacing w:before="0" w:after="0" w:line="245" w:lineRule="exact"/>
                  <w:ind w:left="40" w:right="-20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Pr/>
                <w:r>
                  <w:rPr>
                    <w:rFonts w:ascii="Calibri" w:hAnsi="Calibri" w:cs="Calibri" w:eastAsia="Calibri"/>
                    <w:sz w:val="22"/>
                    <w:szCs w:val="22"/>
                    <w:position w:val="1"/>
                  </w:rPr>
                </w:r>
                <w:r>
                  <w:rPr/>
                  <w:fldChar w:fldCharType="begin"/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08.339996pt;margin-top:782.359985pt;width:9.59728pt;height:13.04pt;mso-position-horizontal-relative:page;mso-position-vertical-relative:page;z-index:-555" type="#_x0000_t202" filled="f" stroked="f">
          <v:textbox inset="0,0,0,0">
            <w:txbxContent>
              <w:p>
                <w:pPr>
                  <w:spacing w:before="0" w:after="0" w:line="245" w:lineRule="exact"/>
                  <w:ind w:left="40" w:right="-20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Pr/>
                <w:r>
                  <w:rPr>
                    <w:rFonts w:ascii="Calibri" w:hAnsi="Calibri" w:cs="Calibri" w:eastAsia="Calibri"/>
                    <w:sz w:val="22"/>
                    <w:szCs w:val="22"/>
                    <w:position w:val="1"/>
                  </w:rPr>
                </w:r>
                <w:r>
                  <w:rPr/>
                  <w:fldChar w:fldCharType="begin"/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2.349983pt;width:442.61pt;height:4.54pt;mso-position-horizontal-relative:page;mso-position-vertical-relative:page;z-index:-558" coordorigin="1529,1247" coordsize="8852,91">
          <v:group style="position:absolute;left:1560;top:1307;width:8790;height:2" coordorigin="1560,1307" coordsize="8790,2">
            <v:shape style="position:absolute;left:1560;top:1307;width:8790;height:2" coordorigin="1560,1307" coordsize="8790,0" path="m1560,1307l10351,1307e" filled="f" stroked="t" strokeweight="3.1pt" strokecolor="#612322">
              <v:path arrowok="t"/>
            </v:shape>
          </v:group>
          <v:group style="position:absolute;left:1560;top:1255;width:8790;height:2" coordorigin="1560,1255" coordsize="8790,2">
            <v:shape style="position:absolute;left:1560;top:1255;width:8790;height:2" coordorigin="1560,1255" coordsize="8790,0" path="m1560,1255l10351,1255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796387pt;width:267.970001pt;height:13.04pt;mso-position-horizontal-relative:page;mso-position-vertical-relative:page;z-index:-557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image" Target="media/image4.png"/><Relationship Id="rId15" Type="http://schemas.openxmlformats.org/officeDocument/2006/relationships/footer" Target="footer3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2015-01-27T12:19:59Z</dcterms:created>
  <dcterms:modified xsi:type="dcterms:W3CDTF">2015-01-27T12:19:59Z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