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4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378.0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5.3</w:t>
      </w:r>
    </w:p>
    <w:p>
      <w:pPr>
        <w:spacing w:before="1" w:after="0" w:line="240" w:lineRule="auto"/>
        <w:ind w:left="169" w:right="72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9" w:after="0" w:line="500" w:lineRule="atLeast"/>
        <w:ind w:left="877" w:right="110" w:firstLine="-622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науко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граней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трансф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</w:p>
    <w:p>
      <w:pPr>
        <w:spacing w:before="0" w:after="0" w:line="249" w:lineRule="exact"/>
        <w:ind w:left="169" w:right="487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роцес.</w:t>
      </w:r>
    </w:p>
    <w:p>
      <w:pPr>
        <w:spacing w:before="7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61.899994pt;margin-top:88.588699pt;width:204.29pt;height:12.96pt;mso-position-horizontal-relative:page;mso-position-vertical-relative:paragraph;z-index:-144" coordorigin="3238,1772" coordsize="4086,259">
            <v:shape style="position:absolute;left:3238;top:1772;width:4086;height:259" coordorigin="3238,1772" coordsize="4086,259" path="m3238,2031l7324,2031,7324,1772,3238,1772,3238,2031e" filled="t" fillcolor="#FCFCFF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започатк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язан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пектам: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щенко,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юн,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.Бондар,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гнатюк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рані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частин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</w:rPr>
      </w:r>
      <w:hyperlink r:id="rId8"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2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соц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аль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х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4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4"/>
            <w:w w:val="100"/>
            <w:u w:val="single" w:color="0000FF"/>
          </w:rPr>
          <w:t>'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4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я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з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в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54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обм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і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FF"/>
          <w:spacing w:val="0"/>
          <w:w w:val="100"/>
        </w:rPr>
      </w:r>
      <w:hyperlink r:id="rId9"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1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соц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аль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3"/>
            <w:w w:val="100"/>
            <w:u w:val="single" w:color="0000FF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их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32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х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000FF"/>
        </w:rPr>
      </w:r>
      <w:hyperlink r:id="rId10">
        <w:r>
          <w:rPr>
            <w:rFonts w:ascii="Times New Roman" w:hAnsi="Times New Roman" w:cs="Times New Roman" w:eastAsia="Times New Roman"/>
            <w:sz w:val="22"/>
            <w:szCs w:val="22"/>
            <w:color w:val="0000FF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ц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и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к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лі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  <w:t>ч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н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3"/>
            <w:w w:val="100"/>
            <w:u w:val="single" w:color="0000FF"/>
          </w:rPr>
          <w:t>о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3"/>
            <w:w w:val="10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ю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w w:val="10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29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нас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ктів.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]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39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шньою.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top="128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надавати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с.12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2" w:lineRule="exact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стема</w:t>
      </w:r>
    </w:p>
    <w:p>
      <w:pPr>
        <w:spacing w:before="0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и)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одностай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пінь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69" w:right="788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7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лядав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атрат.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шнього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етьс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</w:p>
    <w:p>
      <w:pPr>
        <w:spacing w:before="1" w:after="0" w:line="239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американсь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иказьк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міцне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америка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апереч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ав,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нагоро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их.</w:t>
      </w:r>
    </w:p>
    <w:p>
      <w:pPr>
        <w:spacing w:before="1" w:after="0" w:line="254" w:lineRule="exact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</w:p>
    <w:p>
      <w:pPr>
        <w:spacing w:before="1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стандар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оцінює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механізм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лягає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осягає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ть.</w:t>
      </w:r>
    </w:p>
    <w:p>
      <w:pPr>
        <w:spacing w:before="0" w:after="0" w:line="252" w:lineRule="exact"/>
        <w:ind w:left="932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ген</w:t>
      </w:r>
    </w:p>
    <w:p>
      <w:pPr>
        <w:spacing w:before="1" w:after="0" w:line="240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</w:p>
    <w:p>
      <w:pPr>
        <w:spacing w:before="0" w:after="0" w:line="252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и);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м);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осягти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годи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ксною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рдьє)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с.12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исельнос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орму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</w:p>
    <w:p>
      <w:pPr>
        <w:spacing w:before="0" w:after="0" w:line="249" w:lineRule="exact"/>
        <w:ind w:left="169" w:right="223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ня.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гачен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рель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1" w:firstLine="7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иками.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аттракти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обто,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бностей,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прагнень,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дьми,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оналення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5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неодмін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ст.</w:t>
      </w:r>
    </w:p>
    <w:p>
      <w:pPr>
        <w:spacing w:before="6" w:after="0" w:line="236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розв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ку.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саме:</w:t>
      </w:r>
    </w:p>
    <w:p>
      <w:pPr>
        <w:spacing w:before="6" w:after="0" w:line="252" w:lineRule="exact"/>
        <w:ind w:left="169" w:right="109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інди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який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12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52" w:lineRule="exact"/>
        <w:ind w:left="169" w:right="112" w:firstLine="708"/>
        <w:jc w:val="left"/>
        <w:tabs>
          <w:tab w:pos="55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цілому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49" w:lineRule="exact"/>
        <w:ind w:left="841" w:right="11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1" w:after="0" w:line="254" w:lineRule="exact"/>
        <w:ind w:left="169" w:right="111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-20"/>
        <w:jc w:val="left"/>
        <w:tabs>
          <w:tab w:pos="77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1" w:after="0" w:line="254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пофа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ацюва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3" w:after="0" w:line="252" w:lineRule="exact"/>
        <w:ind w:left="169" w:right="109" w:firstLine="720"/>
        <w:jc w:val="left"/>
        <w:tabs>
          <w:tab w:pos="79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</w:p>
    <w:p>
      <w:pPr>
        <w:spacing w:before="2" w:after="0" w:line="252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364" w:right="263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71" w:lineRule="exact"/>
        <w:ind w:left="452" w:right="-20"/>
        <w:jc w:val="left"/>
        <w:tabs>
          <w:tab w:pos="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2" w:after="0" w:line="252" w:lineRule="exact"/>
        <w:ind w:left="169" w:right="98" w:firstLine="28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75" w:lineRule="exact"/>
        <w:ind w:left="452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8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8" w:lineRule="auto"/>
        <w:ind w:left="169" w:right="95" w:firstLine="28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2" w:after="0" w:line="252" w:lineRule="exact"/>
        <w:ind w:left="169" w:right="95" w:firstLine="28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Ібра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аєм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" w:after="0" w:line="252" w:lineRule="exact"/>
        <w:ind w:left="169" w:right="110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ксова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</w:p>
    <w:p>
      <w:pPr>
        <w:spacing w:before="2" w:after="0" w:line="252" w:lineRule="exact"/>
        <w:ind w:left="169" w:right="104"/>
        <w:jc w:val="left"/>
        <w:tabs>
          <w:tab w:pos="2380" w:val="left"/>
          <w:tab w:pos="40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умінні,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</w:p>
    <w:p>
      <w:pPr>
        <w:spacing w:before="2" w:after="0" w:line="252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налення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41" w:right="11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освіта,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line="252" w:lineRule="exact" w:after="0"/>
        <w:jc w:val="center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браг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иция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ятия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осите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совершенст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before="1" w:after="0" w:line="254" w:lineRule="exact"/>
        <w:ind w:left="169" w:right="105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Ib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ova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Conc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Bas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302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expan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eq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839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pecu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15.11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1009" w:footer="0" w:top="128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4.029984pt;width:442.61pt;height:4.54pt;mso-position-horizontal-relative:page;mso-position-vertical-relative:page;z-index:-144" coordorigin="1529,1281" coordsize="8852,91">
          <v:group style="position:absolute;left:1560;top:1340;width:8790;height:2" coordorigin="1560,1340" coordsize="8790,2">
            <v:shape style="position:absolute;left:1560;top:1340;width:8790;height:2" coordorigin="1560,1340" coordsize="8790,0" path="m1560,1340l10351,1340e" filled="f" stroked="t" strokeweight="3.1pt" strokecolor="#612322">
              <v:path arrowok="t"/>
            </v:shape>
          </v:group>
          <v:group style="position:absolute;left:1560;top:1289;width:8790;height:2" coordorigin="1560,1289" coordsize="8790,2">
            <v:shape style="position:absolute;left:1560;top:1289;width:8790;height:2" coordorigin="1560,1289" coordsize="8790,0" path="m1560,1289l10351,1289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51.539993pt;margin-top:49.463898pt;width:292.210001pt;height:14pt;mso-position-horizontal-relative:page;mso-position-vertical-relative:page;z-index:-143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Пробл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м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и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ж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р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2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д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а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гогіч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ої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ос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в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т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и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2013.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yperlink" Target="http://uk.wikipedia.org/wiki/%D0%A1%D0%BE%D1%86%D1%96%D0%B0%D0%BB%D1%8C%D0%BD%D0%B8%D0%B9_%D0%B7%D0%B2%27%D1%8F%D0%B7%D0%BE%D0%BA" TargetMode="External"/><Relationship Id="rId9" Type="http://schemas.openxmlformats.org/officeDocument/2006/relationships/hyperlink" Target="http://uk.wikipedia.org/wiki/%D0%A1%D0%BE%D1%86%D1%96%D0%BE%D0%BB%D0%BE%D0%B3%D1%96%D1%8F" TargetMode="External"/><Relationship Id="rId10" Type="http://schemas.openxmlformats.org/officeDocument/2006/relationships/hyperlink" Target="http://uk.wikipedia.org/wiki/%D0%A6%D0%B8%D0%BA%D0%BB_(%D1%82%D0%B5%D0%BE%D1%80%D1%96%D1%8F_%D0%B3%D1%80%D0%B0%D1%84%D1%96%D0%B2)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2015-01-27T12:21:37Z</dcterms:created>
  <dcterms:modified xsi:type="dcterms:W3CDTF">2015-01-27T12:21:37Z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