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84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7..1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004.9</w:t>
      </w:r>
    </w:p>
    <w:p>
      <w:pPr>
        <w:spacing w:before="0" w:after="0" w:line="252" w:lineRule="exact"/>
        <w:ind w:left="169" w:right="61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садч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1098" w:right="541" w:firstLine="6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1" w:lineRule="exact"/>
        <w:ind w:left="3539" w:right="351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світою.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годин,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андартами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ернет,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3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дношення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трат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</w:p>
    <w:p>
      <w:pPr>
        <w:spacing w:before="0" w:after="0" w:line="249" w:lineRule="exact"/>
        <w:ind w:left="169" w:right="469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6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евеле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(Л.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.Є.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дохлєбо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н.),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сило,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енко)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7.040301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</w:p>
    <w:p>
      <w:pPr>
        <w:spacing w:before="3" w:after="0" w:line="252" w:lineRule="exact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йом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алися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страцій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</w:p>
    <w:p>
      <w:pPr>
        <w:spacing w:before="0" w:after="0" w:line="252" w:lineRule="exact"/>
        <w:ind w:left="169" w:right="687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ал,</w:t>
      </w:r>
    </w:p>
    <w:p>
      <w:pPr>
        <w:spacing w:before="0" w:after="0" w:line="248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обирати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36" w:right="-20"/>
        <w:jc w:val="left"/>
        <w:tabs>
          <w:tab w:pos="1440" w:val="left"/>
          <w:tab w:pos="2120" w:val="left"/>
          <w:tab w:pos="3620" w:val="left"/>
          <w:tab w:pos="4080" w:val="left"/>
          <w:tab w:pos="4700" w:val="left"/>
          <w:tab w:pos="6000" w:val="left"/>
          <w:tab w:pos="7480" w:val="left"/>
          <w:tab w:pos="77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1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проходив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2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льно»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10%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53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ьно»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53,34%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ре»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229" w:right="16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23,33%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13,33%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</w:p>
    <w:p>
      <w:pPr>
        <w:spacing w:before="0" w:after="0" w:line="249" w:lineRule="exact"/>
        <w:ind w:left="2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20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</w:p>
    <w:p>
      <w:pPr>
        <w:spacing w:before="0" w:after="0" w:line="248" w:lineRule="exact"/>
        <w:ind w:left="989" w:right="96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Рівень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конста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679998" w:type="dxa"/>
      </w:tblPr>
      <w:tblGrid/>
      <w:tr>
        <w:trPr>
          <w:trHeight w:val="516" w:hRule="exact"/>
        </w:trPr>
        <w:tc>
          <w:tcPr>
            <w:tcW w:w="308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цінки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ою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ою</w:t>
            </w:r>
          </w:p>
        </w:tc>
        <w:tc>
          <w:tcPr>
            <w:tcW w:w="183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2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ьно</w:t>
            </w:r>
          </w:p>
        </w:tc>
        <w:tc>
          <w:tcPr>
            <w:tcW w:w="1675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32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льно</w:t>
            </w:r>
          </w:p>
        </w:tc>
        <w:tc>
          <w:tcPr>
            <w:tcW w:w="1078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26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</w:p>
        </w:tc>
        <w:tc>
          <w:tcPr>
            <w:tcW w:w="127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22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</w:p>
        </w:tc>
      </w:tr>
      <w:tr>
        <w:trPr>
          <w:trHeight w:val="264" w:hRule="exact"/>
        </w:trPr>
        <w:tc>
          <w:tcPr>
            <w:tcW w:w="3080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</w:p>
        </w:tc>
        <w:tc>
          <w:tcPr>
            <w:tcW w:w="1836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670" w:right="66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17</w:t>
            </w:r>
          </w:p>
        </w:tc>
        <w:tc>
          <w:tcPr>
            <w:tcW w:w="1675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38" w:right="52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078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7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26</w:t>
            </w:r>
          </w:p>
        </w:tc>
        <w:tc>
          <w:tcPr>
            <w:tcW w:w="1279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37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30</w:t>
            </w:r>
          </w:p>
        </w:tc>
      </w:tr>
      <w:tr>
        <w:trPr>
          <w:trHeight w:val="264" w:hRule="exact"/>
        </w:trPr>
        <w:tc>
          <w:tcPr>
            <w:tcW w:w="3080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1836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7" w:right="80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  <w:tc>
          <w:tcPr>
            <w:tcW w:w="1675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685" w:right="66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16</w:t>
            </w:r>
          </w:p>
        </w:tc>
        <w:tc>
          <w:tcPr>
            <w:tcW w:w="1078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440" w:right="423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  <w:tc>
          <w:tcPr>
            <w:tcW w:w="127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541" w:right="523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</w:tbl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229" w:right="16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53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229" w:right="16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36,67%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33,33%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,33%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20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</w:p>
    <w:p>
      <w:pPr>
        <w:spacing w:before="1" w:after="0" w:line="249" w:lineRule="exact"/>
        <w:ind w:left="11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Рівень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етапу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679998" w:type="dxa"/>
      </w:tblPr>
      <w:tblGrid/>
      <w:tr>
        <w:trPr>
          <w:trHeight w:val="516" w:hRule="exact"/>
        </w:trPr>
        <w:tc>
          <w:tcPr>
            <w:tcW w:w="328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цінки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ою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ою</w:t>
            </w:r>
          </w:p>
        </w:tc>
        <w:tc>
          <w:tcPr>
            <w:tcW w:w="1944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35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ьно</w:t>
            </w:r>
          </w:p>
        </w:tc>
        <w:tc>
          <w:tcPr>
            <w:tcW w:w="1536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25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льно</w:t>
            </w:r>
          </w:p>
        </w:tc>
        <w:tc>
          <w:tcPr>
            <w:tcW w:w="941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9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</w:p>
        </w:tc>
        <w:tc>
          <w:tcPr>
            <w:tcW w:w="1238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9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</w:p>
        </w:tc>
      </w:tr>
      <w:tr>
        <w:trPr>
          <w:trHeight w:val="264" w:hRule="exact"/>
        </w:trPr>
        <w:tc>
          <w:tcPr>
            <w:tcW w:w="328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</w:p>
        </w:tc>
        <w:tc>
          <w:tcPr>
            <w:tcW w:w="1944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17</w:t>
            </w:r>
          </w:p>
        </w:tc>
        <w:tc>
          <w:tcPr>
            <w:tcW w:w="1536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941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26</w:t>
            </w:r>
          </w:p>
        </w:tc>
        <w:tc>
          <w:tcPr>
            <w:tcW w:w="1238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30</w:t>
            </w:r>
          </w:p>
        </w:tc>
      </w:tr>
      <w:tr>
        <w:trPr>
          <w:trHeight w:val="264" w:hRule="exact"/>
        </w:trPr>
        <w:tc>
          <w:tcPr>
            <w:tcW w:w="3289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1944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1536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11</w:t>
            </w:r>
          </w:p>
        </w:tc>
        <w:tc>
          <w:tcPr>
            <w:tcW w:w="94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</w:t>
            </w:r>
          </w:p>
        </w:tc>
        <w:tc>
          <w:tcPr>
            <w:tcW w:w="1238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</w:tbl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229" w:right="164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9.974998pt;margin-top:65.164268pt;width:430.25pt;height:196.45pt;mso-position-horizontal-relative:page;mso-position-vertical-relative:paragraph;z-index:-1367" coordorigin="1599,1303" coordsize="8605,3929">
            <v:group style="position:absolute;left:7636;top:4241;width:284;height:2" coordorigin="7636,4241" coordsize="284,2">
              <v:shape style="position:absolute;left:7636;top:4241;width:284;height:2" coordorigin="7636,4241" coordsize="284,0" path="m7636,4241l7920,4241e" filled="f" stroked="t" strokeweight=".72pt" strokecolor="#858585">
                <v:path arrowok="t"/>
              </v:shape>
            </v:group>
            <v:group style="position:absolute;left:6321;top:4241;width:564;height:2" coordorigin="6321,4241" coordsize="564,2">
              <v:shape style="position:absolute;left:6321;top:4241;width:564;height:2" coordorigin="6321,4241" coordsize="564,0" path="m6321,4241l6885,4241e" filled="f" stroked="t" strokeweight=".72pt" strokecolor="#858585">
                <v:path arrowok="t"/>
              </v:shape>
            </v:group>
            <v:group style="position:absolute;left:5005;top:4241;width:564;height:2" coordorigin="5005,4241" coordsize="564,2">
              <v:shape style="position:absolute;left:5005;top:4241;width:564;height:2" coordorigin="5005,4241" coordsize="564,0" path="m5005,4241l5569,4241e" filled="f" stroked="t" strokeweight=".72pt" strokecolor="#858585">
                <v:path arrowok="t"/>
              </v:shape>
            </v:group>
            <v:group style="position:absolute;left:2597;top:4241;width:1657;height:2" coordorigin="2597,4241" coordsize="1657,2">
              <v:shape style="position:absolute;left:2597;top:4241;width:1657;height:2" coordorigin="2597,4241" coordsize="1657,0" path="m2597,4241l4254,4241e" filled="f" stroked="t" strokeweight=".72pt" strokecolor="#858585">
                <v:path arrowok="t"/>
              </v:shape>
            </v:group>
            <v:group style="position:absolute;left:6321;top:3694;width:941;height:2" coordorigin="6321,3694" coordsize="941,2">
              <v:shape style="position:absolute;left:6321;top:3694;width:941;height:2" coordorigin="6321,3694" coordsize="941,0" path="m6321,3694l7261,3694e" filled="f" stroked="t" strokeweight=".72pt" strokecolor="#858585">
                <v:path arrowok="t"/>
              </v:shape>
            </v:group>
            <v:group style="position:absolute;left:5005;top:3694;width:564;height:2" coordorigin="5005,3694" coordsize="564,2">
              <v:shape style="position:absolute;left:5005;top:3694;width:564;height:2" coordorigin="5005,3694" coordsize="564,0" path="m5005,3694l5569,3694e" filled="f" stroked="t" strokeweight=".72pt" strokecolor="#858585">
                <v:path arrowok="t"/>
              </v:shape>
            </v:group>
            <v:group style="position:absolute;left:2597;top:3694;width:1657;height:2" coordorigin="2597,3694" coordsize="1657,2">
              <v:shape style="position:absolute;left:2597;top:3694;width:1657;height:2" coordorigin="2597,3694" coordsize="1657,0" path="m2597,3694l4254,3694e" filled="f" stroked="t" strokeweight=".72pt" strokecolor="#858585">
                <v:path arrowok="t"/>
              </v:shape>
            </v:group>
            <v:group style="position:absolute;left:6321;top:3147;width:1599;height:2" coordorigin="6321,3147" coordsize="1599,2">
              <v:shape style="position:absolute;left:6321;top:3147;width:1599;height:2" coordorigin="6321,3147" coordsize="1599,0" path="m6321,3147l7920,3147e" filled="f" stroked="t" strokeweight=".72pt" strokecolor="#858585">
                <v:path arrowok="t"/>
              </v:shape>
            </v:group>
            <v:group style="position:absolute;left:5005;top:3147;width:938;height:2" coordorigin="5005,3147" coordsize="938,2">
              <v:shape style="position:absolute;left:5005;top:3147;width:938;height:2" coordorigin="5005,3147" coordsize="938,0" path="m5005,3147l5944,3147e" filled="f" stroked="t" strokeweight=".72pt" strokecolor="#858585">
                <v:path arrowok="t"/>
              </v:shape>
            </v:group>
            <v:group style="position:absolute;left:2597;top:3147;width:1657;height:2" coordorigin="2597,3147" coordsize="1657,2">
              <v:shape style="position:absolute;left:2597;top:3147;width:1657;height:2" coordorigin="2597,3147" coordsize="1657,0" path="m2597,3147l4254,3147e" filled="f" stroked="t" strokeweight=".72pt" strokecolor="#858585">
                <v:path arrowok="t"/>
              </v:shape>
            </v:group>
            <v:group style="position:absolute;left:4629;top:2600;width:3291;height:2" coordorigin="4629,2600" coordsize="3291,2">
              <v:shape style="position:absolute;left:4629;top:2600;width:3291;height:2" coordorigin="4629,2600" coordsize="3291,0" path="m4629,2600l7920,2600e" filled="f" stroked="t" strokeweight=".72pt" strokecolor="#858585">
                <v:path arrowok="t"/>
              </v:shape>
            </v:group>
            <v:group style="position:absolute;left:2597;top:2600;width:1657;height:2" coordorigin="2597,2600" coordsize="1657,2">
              <v:shape style="position:absolute;left:2597;top:2600;width:1657;height:2" coordorigin="2597,2600" coordsize="1657,0" path="m2597,2600l4254,2600e" filled="f" stroked="t" strokeweight=".72pt" strokecolor="#858585">
                <v:path arrowok="t"/>
              </v:shape>
            </v:group>
            <v:group style="position:absolute;left:4629;top:2053;width:3291;height:2" coordorigin="4629,2053" coordsize="3291,2">
              <v:shape style="position:absolute;left:4629;top:2053;width:3291;height:2" coordorigin="4629,2053" coordsize="3291,0" path="m4629,2053l7920,2053e" filled="f" stroked="t" strokeweight=".72pt" strokecolor="#858585">
                <v:path arrowok="t"/>
              </v:shape>
            </v:group>
            <v:group style="position:absolute;left:2597;top:2053;width:1657;height:2" coordorigin="2597,2053" coordsize="1657,2">
              <v:shape style="position:absolute;left:2597;top:2053;width:1657;height:2" coordorigin="2597,2053" coordsize="1657,0" path="m2597,2053l4254,2053e" filled="f" stroked="t" strokeweight=".72pt" strokecolor="#858585">
                <v:path arrowok="t"/>
              </v:shape>
              <v:shape style="position:absolute;left:2863;top:1825;width:4471;height:2978" type="#_x0000_t75">
                <v:imagedata r:id="rId8" o:title=""/>
              </v:shape>
              <v:shape style="position:absolute;left:3314;top:4241;width:940;height:547" type="#_x0000_t75">
                <v:imagedata r:id="rId9" o:title=""/>
              </v:shape>
              <v:shape style="position:absolute;left:4629;top:1869;width:2705;height:2919" type="#_x0000_t75">
                <v:imagedata r:id="rId10" o:title=""/>
              </v:shape>
              <v:shape style="position:absolute;left:5945;top:3511;width:1390;height:1277" type="#_x0000_t75">
                <v:imagedata r:id="rId11" o:title=""/>
              </v:shape>
            </v:group>
            <v:group style="position:absolute;left:7636;top:3694;width:284;height:2" coordorigin="7636,3694" coordsize="284,2">
              <v:shape style="position:absolute;left:7636;top:3694;width:284;height:2" coordorigin="7636,3694" coordsize="284,0" path="m7636,3694l7920,3694e" filled="f" stroked="t" strokeweight=".72pt" strokecolor="#858585">
                <v:path arrowok="t"/>
              </v:shape>
              <v:shape style="position:absolute;left:3240;top:2739;width:4471;height:2064" type="#_x0000_t75">
                <v:imagedata r:id="rId12" o:title=""/>
              </v:shape>
              <v:shape style="position:absolute;left:3689;top:4423;width:940;height:365" type="#_x0000_t75">
                <v:imagedata r:id="rId13" o:title=""/>
              </v:shape>
              <v:shape style="position:absolute;left:5005;top:2781;width:2706;height:2007" type="#_x0000_t75">
                <v:imagedata r:id="rId14" o:title=""/>
              </v:shape>
              <v:shape style="position:absolute;left:6321;top:2964;width:1390;height:1824" type="#_x0000_t75">
                <v:imagedata r:id="rId15" o:title=""/>
              </v:shape>
            </v:group>
            <v:group style="position:absolute;left:2937;top:4241;width:377;height:547" coordorigin="2937,4241" coordsize="377,547">
              <v:shape style="position:absolute;left:2937;top:4241;width:377;height:547" coordorigin="2937,4241" coordsize="377,547" path="m3313,4241l2937,4241,2937,4788,3313,4788,3313,4241e" filled="t" fillcolor="#4571A7" stroked="f">
                <v:path arrowok="t"/>
                <v:fill/>
              </v:shape>
            </v:group>
            <v:group style="position:absolute;left:4254;top:1868;width:374;height:2921" coordorigin="4254,1868" coordsize="374,2921">
              <v:shape style="position:absolute;left:4254;top:1868;width:374;height:2921" coordorigin="4254,1868" coordsize="374,2921" path="m4629,1868l4254,1868,4254,4788,4629,4788,4629,1868e" filled="t" fillcolor="#4571A7" stroked="f">
                <v:path arrowok="t"/>
                <v:fill/>
              </v:shape>
            </v:group>
            <v:group style="position:absolute;left:5569;top:3512;width:374;height:1277" coordorigin="5569,3512" coordsize="374,1277">
              <v:shape style="position:absolute;left:5569;top:3512;width:374;height:1277" coordorigin="5569,3512" coordsize="374,1277" path="m5944,3512l5569,3512,5569,4788,5944,4788,5944,3512e" filled="t" fillcolor="#4571A7" stroked="f">
                <v:path arrowok="t"/>
                <v:fill/>
              </v:shape>
            </v:group>
            <v:group style="position:absolute;left:6885;top:4059;width:377;height:729" coordorigin="6885,4059" coordsize="377,729">
              <v:shape style="position:absolute;left:6885;top:4059;width:377;height:729" coordorigin="6885,4059" coordsize="377,729" path="m7261,4059l6885,4059,6885,4788,7261,4788,7261,4059e" filled="t" fillcolor="#4571A7" stroked="f">
                <v:path arrowok="t"/>
                <v:fill/>
              </v:shape>
            </v:group>
            <v:group style="position:absolute;left:2937;top:4241;width:377;height:547" coordorigin="2937,4241" coordsize="377,547">
              <v:shape style="position:absolute;left:2937;top:4241;width:377;height:547" coordorigin="2937,4241" coordsize="377,547" path="m2937,4241l3313,4241,3313,4788,2937,4788,2937,4241xe" filled="f" stroked="t" strokeweight=".75pt" strokecolor="#F8F8F8">
                <v:path arrowok="t"/>
              </v:shape>
            </v:group>
            <v:group style="position:absolute;left:4254;top:1868;width:374;height:2921" coordorigin="4254,1868" coordsize="374,2921">
              <v:shape style="position:absolute;left:4254;top:1868;width:374;height:2921" coordorigin="4254,1868" coordsize="374,2921" path="m4254,1868l4629,1868,4629,4788,4254,4788,4254,1868xe" filled="f" stroked="t" strokeweight=".75pt" strokecolor="#F8F8F8">
                <v:path arrowok="t"/>
              </v:shape>
            </v:group>
            <v:group style="position:absolute;left:5569;top:3512;width:374;height:1277" coordorigin="5569,3512" coordsize="374,1277">
              <v:shape style="position:absolute;left:5569;top:3512;width:374;height:1277" coordorigin="5569,3512" coordsize="374,1277" path="m5569,3512l5944,3512,5944,4788,5569,4788,5569,3512xe" filled="f" stroked="t" strokeweight=".75pt" strokecolor="#F8F8F8">
                <v:path arrowok="t"/>
              </v:shape>
            </v:group>
            <v:group style="position:absolute;left:6885;top:4059;width:377;height:729" coordorigin="6885,4059" coordsize="377,729">
              <v:shape style="position:absolute;left:6885;top:4059;width:377;height:729" coordorigin="6885,4059" coordsize="377,729" path="m6885,4059l7261,4059,7261,4788,6885,4788,6885,4059xe" filled="f" stroked="t" strokeweight=".75pt" strokecolor="#F8F8F8">
                <v:path arrowok="t"/>
              </v:shape>
            </v:group>
            <v:group style="position:absolute;left:3313;top:4424;width:377;height:365" coordorigin="3313,4424" coordsize="377,365">
              <v:shape style="position:absolute;left:3313;top:4424;width:377;height:365" coordorigin="3313,4424" coordsize="377,365" path="m3690,4424l3313,4424,3313,4788,3690,4788,3690,4424e" filled="t" fillcolor="#92A9CF" stroked="f">
                <v:path arrowok="t"/>
                <v:fill/>
              </v:shape>
            </v:group>
            <v:group style="position:absolute;left:4629;top:2782;width:377;height:2006" coordorigin="4629,2782" coordsize="377,2006">
              <v:shape style="position:absolute;left:4629;top:2782;width:377;height:2006" coordorigin="4629,2782" coordsize="377,2006" path="m5005,2782l4629,2782,4629,4788,5005,4788,5005,2782e" filled="t" fillcolor="#92A9CF" stroked="f">
                <v:path arrowok="t"/>
                <v:fill/>
              </v:shape>
            </v:group>
            <v:group style="position:absolute;left:5944;top:2964;width:377;height:1824" coordorigin="5944,2964" coordsize="377,1824">
              <v:shape style="position:absolute;left:5944;top:2964;width:377;height:1824" coordorigin="5944,2964" coordsize="377,1824" path="m6321,2964l5944,2964,5944,4788,6321,4788,6321,2964e" filled="t" fillcolor="#92A9CF" stroked="f">
                <v:path arrowok="t"/>
                <v:fill/>
              </v:shape>
            </v:group>
            <v:group style="position:absolute;left:7261;top:3512;width:374;height:1277" coordorigin="7261,3512" coordsize="374,1277">
              <v:shape style="position:absolute;left:7261;top:3512;width:374;height:1277" coordorigin="7261,3512" coordsize="374,1277" path="m7636,3512l7261,3512,7261,4788,7636,4788,7636,3512e" filled="t" fillcolor="#92A9CF" stroked="f">
                <v:path arrowok="t"/>
                <v:fill/>
              </v:shape>
            </v:group>
            <v:group style="position:absolute;left:3313;top:4424;width:377;height:365" coordorigin="3313,4424" coordsize="377,365">
              <v:shape style="position:absolute;left:3313;top:4424;width:377;height:365" coordorigin="3313,4424" coordsize="377,365" path="m3313,4424l3690,4424,3690,4788,3313,4788,3313,4424xe" filled="f" stroked="t" strokeweight=".75pt" strokecolor="#F8F8F8">
                <v:path arrowok="t"/>
              </v:shape>
            </v:group>
            <v:group style="position:absolute;left:4629;top:2782;width:377;height:2006" coordorigin="4629,2782" coordsize="377,2006">
              <v:shape style="position:absolute;left:4629;top:2782;width:377;height:2006" coordorigin="4629,2782" coordsize="377,2006" path="m4629,2782l5005,2782,5005,4788,4629,4788,4629,2782xe" filled="f" stroked="t" strokeweight=".75pt" strokecolor="#F8F8F8">
                <v:path arrowok="t"/>
              </v:shape>
            </v:group>
            <v:group style="position:absolute;left:5944;top:2964;width:377;height:1824" coordorigin="5944,2964" coordsize="377,1824">
              <v:shape style="position:absolute;left:5944;top:2964;width:377;height:1824" coordorigin="5944,2964" coordsize="377,1824" path="m5944,2964l6321,2964,6321,4788,5944,4788,5944,2964xe" filled="f" stroked="t" strokeweight=".75pt" strokecolor="#F8F8F8">
                <v:path arrowok="t"/>
              </v:shape>
            </v:group>
            <v:group style="position:absolute;left:7261;top:3512;width:374;height:1277" coordorigin="7261,3512" coordsize="374,1277">
              <v:shape style="position:absolute;left:7261;top:3512;width:374;height:1277" coordorigin="7261,3512" coordsize="374,1277" path="m7261,3512l7636,3512,7636,4788,7261,4788,7261,3512xe" filled="f" stroked="t" strokeweight=".75pt" strokecolor="#F8F8F8">
                <v:path arrowok="t"/>
              </v:shape>
            </v:group>
            <v:group style="position:absolute;left:2597;top:1505;width:5323;height:2" coordorigin="2597,1505" coordsize="5323,2">
              <v:shape style="position:absolute;left:2597;top:1505;width:5323;height:2" coordorigin="2597,1505" coordsize="5323,0" path="m2597,1505l7920,1505e" filled="f" stroked="t" strokeweight=".72pt" strokecolor="#858585">
                <v:path arrowok="t"/>
              </v:shape>
            </v:group>
            <v:group style="position:absolute;left:2657;top:1505;width:2;height:3343" coordorigin="2657,1505" coordsize="2,3343">
              <v:shape style="position:absolute;left:2657;top:1505;width:2;height:3343" coordorigin="2657,1505" coordsize="0,3343" path="m2657,1505l2657,4849e" filled="f" stroked="t" strokeweight=".72pt" strokecolor="#858585">
                <v:path arrowok="t"/>
              </v:shape>
            </v:group>
            <v:group style="position:absolute;left:2597;top:4789;width:5323;height:2" coordorigin="2597,4789" coordsize="5323,2">
              <v:shape style="position:absolute;left:2597;top:4789;width:5323;height:2" coordorigin="2597,4789" coordsize="5323,0" path="m2597,4789l7920,4789e" filled="f" stroked="t" strokeweight=".72pt" strokecolor="#858585">
                <v:path arrowok="t"/>
              </v:shape>
            </v:group>
            <v:group style="position:absolute;left:3972;top:4789;width:2;height:60" coordorigin="3972,4789" coordsize="2,60">
              <v:shape style="position:absolute;left:3972;top:4789;width:2;height:60" coordorigin="3972,4789" coordsize="0,60" path="m3972,4789l3972,4849e" filled="f" stroked="t" strokeweight=".72pt" strokecolor="#858585">
                <v:path arrowok="t"/>
              </v:shape>
            </v:group>
            <v:group style="position:absolute;left:5287;top:4789;width:2;height:60" coordorigin="5287,4789" coordsize="2,60">
              <v:shape style="position:absolute;left:5287;top:4789;width:2;height:60" coordorigin="5287,4789" coordsize="0,60" path="m5287,4789l5287,4849e" filled="f" stroked="t" strokeweight=".72pt" strokecolor="#858585">
                <v:path arrowok="t"/>
              </v:shape>
            </v:group>
            <v:group style="position:absolute;left:6605;top:4789;width:2;height:60" coordorigin="6605,4789" coordsize="2,60">
              <v:shape style="position:absolute;left:6605;top:4789;width:2;height:60" coordorigin="6605,4789" coordsize="0,60" path="m6605,4789l6605,4849e" filled="f" stroked="t" strokeweight=".72pt" strokecolor="#858585">
                <v:path arrowok="t"/>
              </v:shape>
            </v:group>
            <v:group style="position:absolute;left:7920;top:4789;width:2;height:60" coordorigin="7920,4789" coordsize="2,60">
              <v:shape style="position:absolute;left:7920;top:4789;width:2;height:60" coordorigin="7920,4789" coordsize="0,60" path="m7920,4789l7920,4849e" filled="f" stroked="t" strokeweight=".72pt" strokecolor="#858585">
                <v:path arrowok="t"/>
              </v:shape>
            </v:group>
            <v:group style="position:absolute;left:7975;top:3056;width:101;height:98" coordorigin="7975,3056" coordsize="101,98">
              <v:shape style="position:absolute;left:7975;top:3056;width:101;height:98" coordorigin="7975,3056" coordsize="101,98" path="m7975,3154l8076,3154,8076,3056,7975,3056,7975,3154e" filled="t" fillcolor="#4571A7" stroked="f">
                <v:path arrowok="t"/>
                <v:fill/>
              </v:shape>
            </v:group>
            <v:group style="position:absolute;left:7975;top:3056;width:101;height:98" coordorigin="7975,3056" coordsize="101,98">
              <v:shape style="position:absolute;left:7975;top:3056;width:101;height:98" coordorigin="7975,3056" coordsize="101,98" path="m7975,3154l8076,3154,8076,3056,7975,3056,7975,3154xe" filled="f" stroked="t" strokeweight=".72pt" strokecolor="#F8F8F8">
                <v:path arrowok="t"/>
              </v:shape>
            </v:group>
            <v:group style="position:absolute;left:7975;top:3579;width:101;height:101" coordorigin="7975,3579" coordsize="101,101">
              <v:shape style="position:absolute;left:7975;top:3579;width:101;height:101" coordorigin="7975,3579" coordsize="101,101" path="m7975,3680l8076,3680,8076,3579,7975,3579,7975,3680e" filled="t" fillcolor="#92A9CF" stroked="f">
                <v:path arrowok="t"/>
                <v:fill/>
              </v:shape>
            </v:group>
            <v:group style="position:absolute;left:7975;top:3579;width:101;height:101" coordorigin="7975,3579" coordsize="101,101">
              <v:shape style="position:absolute;left:7975;top:3579;width:101;height:101" coordorigin="7975,3579" coordsize="101,101" path="m7975,3680l8076,3680,8076,3579,7975,3579,7975,3680xe" filled="f" stroked="t" strokeweight=".72pt" strokecolor="#F8F8F8">
                <v:path arrowok="t"/>
              </v:shape>
            </v:group>
            <v:group style="position:absolute;left:1607;top:1311;width:8590;height:3914" coordorigin="1607,1311" coordsize="8590,3914">
              <v:shape style="position:absolute;left:1607;top:1311;width:8590;height:3914" coordorigin="1607,1311" coordsize="8590,3914" path="m1607,5225l10197,5225,10197,1311,1607,1311,1607,5225xe" filled="f" stroked="t" strokeweight=".75pt" strokecolor="#85858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26" w:lineRule="exact"/>
        <w:ind w:left="27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3" w:after="0" w:line="226" w:lineRule="exact"/>
        <w:ind w:left="27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3" w:after="0" w:line="226" w:lineRule="exact"/>
        <w:ind w:left="27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line="240" w:lineRule="exact" w:after="0"/>
        <w:jc w:val="left"/>
        <w:rPr>
          <w:sz w:val="24"/>
          <w:szCs w:val="24"/>
        </w:rPr>
        <w:sectPr>
          <w:pgMar w:header="986" w:footer="0" w:top="1220" w:bottom="280" w:left="1360" w:right="1360"/>
          <w:pgSz w:w="11920" w:h="16840"/>
        </w:sectPr>
      </w:pPr>
      <w:rPr/>
    </w:p>
    <w:p>
      <w:pPr>
        <w:spacing w:before="70" w:after="0" w:line="571" w:lineRule="auto"/>
        <w:ind w:left="278" w:right="-5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1" w:after="0" w:line="226" w:lineRule="exact"/>
        <w:ind w:left="278" w:right="-5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8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-62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81"/>
          <w:w w:val="100"/>
          <w:position w:val="-7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76"/>
          <w:w w:val="100"/>
          <w:position w:val="-7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3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77"/>
          <w:w w:val="100"/>
          <w:position w:val="-7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2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76"/>
          <w:w w:val="100"/>
          <w:position w:val="-7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3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7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7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7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7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76" w:right="-84"/>
        <w:jc w:val="left"/>
        <w:tabs>
          <w:tab w:pos="16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9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9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9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45" w:after="0" w:line="240" w:lineRule="auto"/>
        <w:ind w:left="131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76" w:right="-7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44" w:after="0" w:line="240" w:lineRule="auto"/>
        <w:ind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3" w:after="0" w:line="240" w:lineRule="auto"/>
        <w:ind w:right="586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63" w:after="0" w:line="240" w:lineRule="auto"/>
        <w:ind w:right="651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20" w:h="16840"/>
          <w:pgMar w:top="1220" w:bottom="280" w:left="1360" w:right="1360"/>
          <w:cols w:num="5" w:equalWidth="0">
            <w:col w:w="1124" w:space="220"/>
            <w:col w:w="1222" w:space="94"/>
            <w:col w:w="2538" w:space="94"/>
            <w:col w:w="1222" w:space="244"/>
            <w:col w:w="2442"/>
          </w:cols>
        </w:sectPr>
      </w:pPr>
      <w:rPr/>
    </w:p>
    <w:p>
      <w:pPr>
        <w:spacing w:before="13" w:after="0" w:line="240" w:lineRule="auto"/>
        <w:ind w:left="1374" w:right="-20"/>
        <w:jc w:val="left"/>
        <w:tabs>
          <w:tab w:pos="2800" w:val="left"/>
          <w:tab w:pos="4320" w:val="left"/>
          <w:tab w:pos="55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добре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дмі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81" w:after="0" w:line="240" w:lineRule="auto"/>
        <w:ind w:left="85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360" w:right="136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37" w:lineRule="auto"/>
        <w:ind w:left="229" w:right="16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зруш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використ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комп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ексу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исц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«Т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стув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забезп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я»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ує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зру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вив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без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изо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авч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су.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альт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езу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1</w:t>
      </w:r>
      <w:r>
        <w:rPr>
          <w:rFonts w:ascii="Times New Roman" w:hAnsi="Times New Roman" w:cs="Times New Roman" w:eastAsia="Times New Roman"/>
          <w:sz w:val="14"/>
          <w:szCs w:val="14"/>
          <w:spacing w:val="22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зру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використ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изова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чал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комп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ексу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цип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«Тест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прогр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евищує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зруш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використ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зова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авча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плексу.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2" w:after="0" w:line="240" w:lineRule="auto"/>
        <w:ind w:left="79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есемо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</w:p>
    <w:p>
      <w:pPr>
        <w:spacing w:before="0" w:after="0" w:line="248" w:lineRule="exact"/>
        <w:ind w:left="2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-1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програмного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-1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8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360" w:right="1360"/>
          <w:pgSz w:w="11920" w:h="16840"/>
        </w:sectPr>
      </w:pPr>
      <w:rPr/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9" w:lineRule="exact"/>
        <w:ind w:left="2262"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першо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гого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40" w:lineRule="auto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360" w:right="1360"/>
          <w:cols w:num="2" w:equalWidth="0">
            <w:col w:w="7495" w:space="512"/>
            <w:col w:w="1193"/>
          </w:cols>
        </w:sectPr>
      </w:pPr>
      <w:rPr/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679998" w:type="dxa"/>
      </w:tblPr>
      <w:tblGrid/>
      <w:tr>
        <w:trPr>
          <w:trHeight w:val="771" w:hRule="exact"/>
        </w:trPr>
        <w:tc>
          <w:tcPr>
            <w:tcW w:w="602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№</w:t>
            </w:r>
          </w:p>
        </w:tc>
        <w:tc>
          <w:tcPr>
            <w:tcW w:w="1909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1" w:lineRule="auto"/>
              <w:ind w:left="100" w:right="23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роль</w:t>
            </w:r>
          </w:p>
        </w:tc>
        <w:tc>
          <w:tcPr>
            <w:tcW w:w="2023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1" w:lineRule="auto"/>
              <w:ind w:left="100" w:right="21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роль</w:t>
            </w:r>
          </w:p>
        </w:tc>
        <w:tc>
          <w:tcPr>
            <w:tcW w:w="670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86" w:right="16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№</w:t>
            </w:r>
          </w:p>
        </w:tc>
        <w:tc>
          <w:tcPr>
            <w:tcW w:w="2055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1" w:lineRule="auto"/>
              <w:ind w:left="102" w:right="37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роль</w:t>
            </w:r>
          </w:p>
        </w:tc>
        <w:tc>
          <w:tcPr>
            <w:tcW w:w="1690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</w:p>
          <w:p>
            <w:pPr>
              <w:spacing w:before="6" w:after="0" w:line="252" w:lineRule="exact"/>
              <w:ind w:left="102" w:right="32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роль</w:t>
            </w:r>
          </w:p>
        </w:tc>
      </w:tr>
      <w:tr>
        <w:trPr>
          <w:trHeight w:val="262" w:hRule="exact"/>
        </w:trPr>
        <w:tc>
          <w:tcPr>
            <w:tcW w:w="60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1.</w:t>
            </w:r>
          </w:p>
        </w:tc>
        <w:tc>
          <w:tcPr>
            <w:tcW w:w="190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</w:t>
            </w:r>
          </w:p>
        </w:tc>
        <w:tc>
          <w:tcPr>
            <w:tcW w:w="2023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</w:t>
            </w:r>
          </w:p>
        </w:tc>
        <w:tc>
          <w:tcPr>
            <w:tcW w:w="67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16.</w:t>
            </w:r>
          </w:p>
        </w:tc>
        <w:tc>
          <w:tcPr>
            <w:tcW w:w="205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69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</w:t>
            </w:r>
          </w:p>
        </w:tc>
      </w:tr>
      <w:tr>
        <w:trPr>
          <w:trHeight w:val="264" w:hRule="exact"/>
        </w:trPr>
        <w:tc>
          <w:tcPr>
            <w:tcW w:w="60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2.</w:t>
            </w:r>
          </w:p>
        </w:tc>
        <w:tc>
          <w:tcPr>
            <w:tcW w:w="190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</w:t>
            </w:r>
          </w:p>
        </w:tc>
        <w:tc>
          <w:tcPr>
            <w:tcW w:w="202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26</w:t>
            </w:r>
          </w:p>
        </w:tc>
        <w:tc>
          <w:tcPr>
            <w:tcW w:w="67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17.</w:t>
            </w:r>
          </w:p>
        </w:tc>
        <w:tc>
          <w:tcPr>
            <w:tcW w:w="2055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</w:t>
            </w:r>
          </w:p>
        </w:tc>
        <w:tc>
          <w:tcPr>
            <w:tcW w:w="169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</w:t>
            </w:r>
          </w:p>
        </w:tc>
      </w:tr>
      <w:tr>
        <w:trPr>
          <w:trHeight w:val="262" w:hRule="exact"/>
        </w:trPr>
        <w:tc>
          <w:tcPr>
            <w:tcW w:w="60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3.</w:t>
            </w:r>
          </w:p>
        </w:tc>
        <w:tc>
          <w:tcPr>
            <w:tcW w:w="190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</w:t>
            </w:r>
          </w:p>
        </w:tc>
        <w:tc>
          <w:tcPr>
            <w:tcW w:w="2023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</w:p>
        </w:tc>
        <w:tc>
          <w:tcPr>
            <w:tcW w:w="67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18.</w:t>
            </w:r>
          </w:p>
        </w:tc>
        <w:tc>
          <w:tcPr>
            <w:tcW w:w="205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69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</w:tr>
      <w:tr>
        <w:trPr>
          <w:trHeight w:val="264" w:hRule="exact"/>
        </w:trPr>
        <w:tc>
          <w:tcPr>
            <w:tcW w:w="60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4.</w:t>
            </w:r>
          </w:p>
        </w:tc>
        <w:tc>
          <w:tcPr>
            <w:tcW w:w="190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</w:t>
            </w:r>
          </w:p>
        </w:tc>
        <w:tc>
          <w:tcPr>
            <w:tcW w:w="202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</w:t>
            </w:r>
          </w:p>
        </w:tc>
        <w:tc>
          <w:tcPr>
            <w:tcW w:w="67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19.</w:t>
            </w:r>
          </w:p>
        </w:tc>
        <w:tc>
          <w:tcPr>
            <w:tcW w:w="2055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</w:t>
            </w:r>
          </w:p>
        </w:tc>
        <w:tc>
          <w:tcPr>
            <w:tcW w:w="169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</w:t>
            </w:r>
          </w:p>
        </w:tc>
      </w:tr>
      <w:tr>
        <w:trPr>
          <w:trHeight w:val="264" w:hRule="exact"/>
        </w:trPr>
        <w:tc>
          <w:tcPr>
            <w:tcW w:w="60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5.</w:t>
            </w:r>
          </w:p>
        </w:tc>
        <w:tc>
          <w:tcPr>
            <w:tcW w:w="190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</w:t>
            </w:r>
          </w:p>
        </w:tc>
        <w:tc>
          <w:tcPr>
            <w:tcW w:w="2023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67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20.</w:t>
            </w:r>
          </w:p>
        </w:tc>
        <w:tc>
          <w:tcPr>
            <w:tcW w:w="205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</w:t>
            </w:r>
          </w:p>
        </w:tc>
        <w:tc>
          <w:tcPr>
            <w:tcW w:w="169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</w:t>
            </w:r>
          </w:p>
        </w:tc>
      </w:tr>
      <w:tr>
        <w:trPr>
          <w:trHeight w:val="262" w:hRule="exact"/>
        </w:trPr>
        <w:tc>
          <w:tcPr>
            <w:tcW w:w="60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6.</w:t>
            </w:r>
          </w:p>
        </w:tc>
        <w:tc>
          <w:tcPr>
            <w:tcW w:w="190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</w:t>
            </w:r>
          </w:p>
        </w:tc>
        <w:tc>
          <w:tcPr>
            <w:tcW w:w="202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</w:t>
            </w:r>
          </w:p>
        </w:tc>
        <w:tc>
          <w:tcPr>
            <w:tcW w:w="67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21.</w:t>
            </w:r>
          </w:p>
        </w:tc>
        <w:tc>
          <w:tcPr>
            <w:tcW w:w="205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69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</w:t>
            </w:r>
          </w:p>
        </w:tc>
      </w:tr>
      <w:tr>
        <w:trPr>
          <w:trHeight w:val="264" w:hRule="exact"/>
        </w:trPr>
        <w:tc>
          <w:tcPr>
            <w:tcW w:w="60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7.</w:t>
            </w:r>
          </w:p>
        </w:tc>
        <w:tc>
          <w:tcPr>
            <w:tcW w:w="190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</w:t>
            </w:r>
          </w:p>
        </w:tc>
        <w:tc>
          <w:tcPr>
            <w:tcW w:w="202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67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22.</w:t>
            </w:r>
          </w:p>
        </w:tc>
        <w:tc>
          <w:tcPr>
            <w:tcW w:w="205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16</w:t>
            </w:r>
          </w:p>
        </w:tc>
        <w:tc>
          <w:tcPr>
            <w:tcW w:w="169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</w:t>
            </w:r>
          </w:p>
        </w:tc>
      </w:tr>
      <w:tr>
        <w:trPr>
          <w:trHeight w:val="262" w:hRule="exact"/>
        </w:trPr>
        <w:tc>
          <w:tcPr>
            <w:tcW w:w="60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8.</w:t>
            </w:r>
          </w:p>
        </w:tc>
        <w:tc>
          <w:tcPr>
            <w:tcW w:w="190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202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67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23.</w:t>
            </w:r>
          </w:p>
        </w:tc>
        <w:tc>
          <w:tcPr>
            <w:tcW w:w="205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</w:t>
            </w:r>
          </w:p>
        </w:tc>
        <w:tc>
          <w:tcPr>
            <w:tcW w:w="169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</w:t>
            </w:r>
          </w:p>
        </w:tc>
      </w:tr>
      <w:tr>
        <w:trPr>
          <w:trHeight w:val="264" w:hRule="exact"/>
        </w:trPr>
        <w:tc>
          <w:tcPr>
            <w:tcW w:w="60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9.</w:t>
            </w:r>
          </w:p>
        </w:tc>
        <w:tc>
          <w:tcPr>
            <w:tcW w:w="190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</w:p>
        </w:tc>
        <w:tc>
          <w:tcPr>
            <w:tcW w:w="202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</w:t>
            </w:r>
          </w:p>
        </w:tc>
        <w:tc>
          <w:tcPr>
            <w:tcW w:w="67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24.</w:t>
            </w:r>
          </w:p>
        </w:tc>
        <w:tc>
          <w:tcPr>
            <w:tcW w:w="2055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69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</w:p>
        </w:tc>
      </w:tr>
      <w:tr>
        <w:trPr>
          <w:trHeight w:val="262" w:hRule="exact"/>
        </w:trPr>
        <w:tc>
          <w:tcPr>
            <w:tcW w:w="60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10.</w:t>
            </w:r>
          </w:p>
        </w:tc>
        <w:tc>
          <w:tcPr>
            <w:tcW w:w="190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2023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67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25.</w:t>
            </w:r>
          </w:p>
        </w:tc>
        <w:tc>
          <w:tcPr>
            <w:tcW w:w="205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</w:t>
            </w:r>
          </w:p>
        </w:tc>
        <w:tc>
          <w:tcPr>
            <w:tcW w:w="169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</w:t>
            </w:r>
          </w:p>
        </w:tc>
      </w:tr>
      <w:tr>
        <w:trPr>
          <w:trHeight w:val="264" w:hRule="exact"/>
        </w:trPr>
        <w:tc>
          <w:tcPr>
            <w:tcW w:w="60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11.</w:t>
            </w:r>
          </w:p>
        </w:tc>
        <w:tc>
          <w:tcPr>
            <w:tcW w:w="190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</w:p>
        </w:tc>
        <w:tc>
          <w:tcPr>
            <w:tcW w:w="202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29</w:t>
            </w:r>
          </w:p>
        </w:tc>
        <w:tc>
          <w:tcPr>
            <w:tcW w:w="67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26.</w:t>
            </w:r>
          </w:p>
        </w:tc>
        <w:tc>
          <w:tcPr>
            <w:tcW w:w="2055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</w:t>
            </w:r>
          </w:p>
        </w:tc>
        <w:tc>
          <w:tcPr>
            <w:tcW w:w="169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</w:t>
            </w:r>
          </w:p>
        </w:tc>
      </w:tr>
      <w:tr>
        <w:trPr>
          <w:trHeight w:val="264" w:hRule="exact"/>
        </w:trPr>
        <w:tc>
          <w:tcPr>
            <w:tcW w:w="60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12.</w:t>
            </w:r>
          </w:p>
        </w:tc>
        <w:tc>
          <w:tcPr>
            <w:tcW w:w="1909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</w:t>
            </w:r>
          </w:p>
        </w:tc>
        <w:tc>
          <w:tcPr>
            <w:tcW w:w="2023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19</w:t>
            </w:r>
          </w:p>
        </w:tc>
        <w:tc>
          <w:tcPr>
            <w:tcW w:w="67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27.</w:t>
            </w:r>
          </w:p>
        </w:tc>
        <w:tc>
          <w:tcPr>
            <w:tcW w:w="2055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</w:t>
            </w:r>
          </w:p>
        </w:tc>
        <w:tc>
          <w:tcPr>
            <w:tcW w:w="1690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</w:t>
            </w:r>
          </w:p>
        </w:tc>
      </w:tr>
      <w:tr>
        <w:trPr>
          <w:trHeight w:val="262" w:hRule="exact"/>
        </w:trPr>
        <w:tc>
          <w:tcPr>
            <w:tcW w:w="60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13.</w:t>
            </w:r>
          </w:p>
        </w:tc>
        <w:tc>
          <w:tcPr>
            <w:tcW w:w="190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</w:t>
            </w:r>
          </w:p>
        </w:tc>
        <w:tc>
          <w:tcPr>
            <w:tcW w:w="2023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11</w:t>
            </w:r>
          </w:p>
        </w:tc>
        <w:tc>
          <w:tcPr>
            <w:tcW w:w="67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28.</w:t>
            </w:r>
          </w:p>
        </w:tc>
        <w:tc>
          <w:tcPr>
            <w:tcW w:w="205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</w:t>
            </w:r>
          </w:p>
        </w:tc>
        <w:tc>
          <w:tcPr>
            <w:tcW w:w="169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11</w:t>
            </w:r>
          </w:p>
        </w:tc>
      </w:tr>
      <w:tr>
        <w:trPr>
          <w:trHeight w:val="264" w:hRule="exact"/>
        </w:trPr>
        <w:tc>
          <w:tcPr>
            <w:tcW w:w="60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14.</w:t>
            </w:r>
          </w:p>
        </w:tc>
        <w:tc>
          <w:tcPr>
            <w:tcW w:w="190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202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</w:p>
        </w:tc>
        <w:tc>
          <w:tcPr>
            <w:tcW w:w="67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29.</w:t>
            </w:r>
          </w:p>
        </w:tc>
        <w:tc>
          <w:tcPr>
            <w:tcW w:w="2055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</w:t>
            </w:r>
          </w:p>
        </w:tc>
        <w:tc>
          <w:tcPr>
            <w:tcW w:w="169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19</w:t>
            </w:r>
          </w:p>
        </w:tc>
      </w:tr>
      <w:tr>
        <w:trPr>
          <w:trHeight w:val="262" w:hRule="exact"/>
        </w:trPr>
        <w:tc>
          <w:tcPr>
            <w:tcW w:w="60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15.</w:t>
            </w:r>
          </w:p>
        </w:tc>
        <w:tc>
          <w:tcPr>
            <w:tcW w:w="190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</w:p>
        </w:tc>
        <w:tc>
          <w:tcPr>
            <w:tcW w:w="2023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</w:t>
            </w:r>
          </w:p>
        </w:tc>
        <w:tc>
          <w:tcPr>
            <w:tcW w:w="67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30.</w:t>
            </w:r>
          </w:p>
        </w:tc>
        <w:tc>
          <w:tcPr>
            <w:tcW w:w="205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</w:t>
            </w:r>
          </w:p>
        </w:tc>
        <w:tc>
          <w:tcPr>
            <w:tcW w:w="169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</w:t>
            </w:r>
          </w:p>
        </w:tc>
      </w:tr>
    </w:tbl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6" w:after="0" w:line="252" w:lineRule="exact"/>
        <w:ind w:left="229" w:right="166" w:firstLine="566"/>
        <w:jc w:val="left"/>
        <w:tabs>
          <w:tab w:pos="2080" w:val="left"/>
          <w:tab w:pos="3380" w:val="left"/>
          <w:tab w:pos="4660" w:val="left"/>
          <w:tab w:pos="5220" w:val="left"/>
          <w:tab w:pos="6480" w:val="left"/>
          <w:tab w:pos="77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сона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20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</w:p>
    <w:p>
      <w:pPr>
        <w:spacing w:before="1" w:after="0" w:line="254" w:lineRule="exact"/>
        <w:ind w:left="3659" w:right="654" w:firstLine="-237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3.533997pt;margin-top:25.520023pt;width:448.78608pt;height:174.24598pt;mso-position-horizontal-relative:page;mso-position-vertical-relative:paragraph;z-index:-1365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1107" w:hRule="exact"/>
                    </w:trPr>
                    <w:tc>
                      <w:tcPr>
                        <w:tcW w:w="691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9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37" w:lineRule="auto"/>
                          <w:ind w:left="114" w:right="98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ть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ба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л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д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ек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ер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енту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spacing w:val="7"/>
                            <w:w w:val="103"/>
                            <w:i/>
                            <w:position w:val="1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spacing w:val="4"/>
                            <w:w w:val="103"/>
                            <w:i/>
                            <w:position w:val="0"/>
                          </w:rPr>
                          <w:t>до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51" w:lineRule="exact"/>
                          <w:ind w:left="298" w:right="284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ть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ба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л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5" w:after="0" w:line="234" w:lineRule="auto"/>
                          <w:ind w:left="294" w:right="279" w:firstLine="-1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л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пери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енту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1"/>
                            <w:w w:val="104"/>
                            <w:i/>
                            <w:position w:val="1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2"/>
                            <w:w w:val="104"/>
                            <w:i/>
                            <w:position w:val="0"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4"/>
                            <w:i/>
                            <w:position w:val="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1"/>
                            <w:w w:val="104"/>
                            <w:i/>
                            <w:position w:val="0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9"/>
                            <w:w w:val="104"/>
                            <w:i/>
                            <w:position w:val="0"/>
                          </w:rPr>
                          <w:t>л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4"/>
                            <w:i/>
                            <w:position w:val="0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9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Різни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ц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06" w:lineRule="exact"/>
                          <w:ind w:left="144" w:right="-20"/>
                          <w:jc w:val="left"/>
                          <w:tabs>
                            <w:tab w:pos="780" w:val="left"/>
                          </w:tabs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spacing w:val="0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spacing w:val="0"/>
                            <w:w w:val="100"/>
                            <w:i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spacing w:val="0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6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30" w:right="315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  <w:b/>
                            <w:bCs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бсо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л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  <w:b/>
                            <w:bCs/>
                          </w:rPr>
                          <w:t>ю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тне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значен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різни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ц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32" w:space="0" w:color="000000"/>
                        </w:tcBorders>
                      </w:tcPr>
                      <w:p>
                        <w:pPr>
                          <w:spacing w:before="13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1" w:lineRule="auto"/>
                          <w:ind w:left="126" w:right="71" w:firstLine="211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2"/>
                            <w:w w:val="100"/>
                            <w:b/>
                            <w:bCs/>
                          </w:rPr>
                          <w:t>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го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  <w:b/>
                            <w:bCs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ий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но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ер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  <w:b/>
                            <w:bCs/>
                          </w:rPr>
                          <w:t>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  <w:b/>
                            <w:bCs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зн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  <w:b/>
                            <w:bCs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  <w:b/>
                            <w:bCs/>
                          </w:rPr>
                          <w:t>ці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691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1.</w:t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23" w:right="706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25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06" w:right="694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27</w:t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48" w:right="530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819" w:right="805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32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84" w:right="569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15,5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691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2.</w:t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23" w:right="706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25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06" w:right="694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26</w:t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48" w:right="530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1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819" w:right="805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1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32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21" w:right="708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691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  <w:shd w:val="clear" w:color="auto" w:fill="D99493"/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3.</w:t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  <w:shd w:val="clear" w:color="auto" w:fill="D99493"/>
                      </w:tcPr>
                      <w:p>
                        <w:pPr>
                          <w:spacing w:before="0" w:after="0" w:line="246" w:lineRule="exact"/>
                          <w:ind w:left="723" w:right="706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27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" w:space="0" w:color="000000"/>
                          <w:right w:val="single" w:sz="4.64008" w:space="0" w:color="000000"/>
                        </w:tcBorders>
                        <w:shd w:val="clear" w:color="auto" w:fill="D99493"/>
                      </w:tcPr>
                      <w:p>
                        <w:pPr>
                          <w:spacing w:before="0" w:after="0" w:line="246" w:lineRule="exact"/>
                          <w:ind w:left="706" w:right="694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23</w:t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  <w:shd w:val="clear" w:color="auto" w:fill="D99493"/>
                      </w:tcPr>
                      <w:p>
                        <w:pPr>
                          <w:spacing w:before="0" w:after="0" w:line="246" w:lineRule="exact"/>
                          <w:ind w:left="512" w:right="497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4"/>
                            <w:w w:val="100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4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  <w:shd w:val="clear" w:color="auto" w:fill="D99493"/>
                      </w:tcPr>
                      <w:p>
                        <w:pPr>
                          <w:spacing w:before="0" w:after="0" w:line="246" w:lineRule="exact"/>
                          <w:ind w:left="819" w:right="805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4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08" w:space="0" w:color="000000"/>
                          <w:right w:val="single" w:sz="4.64032" w:space="0" w:color="000000"/>
                        </w:tcBorders>
                        <w:shd w:val="clear" w:color="auto" w:fill="D99493"/>
                      </w:tcPr>
                      <w:p>
                        <w:pPr>
                          <w:spacing w:before="0" w:after="0" w:line="246" w:lineRule="exact"/>
                          <w:ind w:left="584" w:right="569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20,5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691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8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4.</w:t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8" w:lineRule="exact"/>
                          <w:ind w:left="723" w:right="706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21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8" w:lineRule="exact"/>
                          <w:ind w:left="706" w:right="694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27</w:t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8" w:lineRule="exact"/>
                          <w:ind w:left="548" w:right="530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6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8" w:lineRule="exact"/>
                          <w:ind w:left="819" w:right="805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6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32" w:space="0" w:color="000000"/>
                        </w:tcBorders>
                      </w:tcPr>
                      <w:p>
                        <w:pPr>
                          <w:spacing w:before="0" w:after="0" w:line="248" w:lineRule="exact"/>
                          <w:ind w:left="666" w:right="653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691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5.</w:t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23" w:right="706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18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06" w:right="694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22</w:t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48" w:right="530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4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819" w:right="805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4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32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84" w:right="569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20,5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691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6.</w:t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23" w:right="706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24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06" w:right="694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25</w:t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48" w:right="530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1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819" w:right="805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1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32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21" w:right="708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691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7.</w:t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23" w:right="706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20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06" w:right="694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22</w:t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48" w:right="530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819" w:right="805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4.639840" w:space="0" w:color="000000"/>
                          <w:bottom w:val="single" w:sz="4.64032" w:space="0" w:color="000000"/>
                          <w:left w:val="single" w:sz="4.64008" w:space="0" w:color="000000"/>
                          <w:right w:val="single" w:sz="4.64032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84" w:right="569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15,5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691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8.</w:t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23" w:right="706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22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06" w:right="694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22</w:t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48" w:right="530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0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819" w:right="805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0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4.64032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32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21" w:right="708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691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9.</w:t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23" w:right="706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23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706" w:right="694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25</w:t>
                        </w:r>
                      </w:p>
                    </w:tc>
                    <w:tc>
                      <w:tcPr>
                        <w:tcW w:w="129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48" w:right="530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819" w:right="805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2</w:t>
                        </w:r>
                      </w:p>
                    </w:tc>
                    <w:tc>
                      <w:tcPr>
                        <w:tcW w:w="1644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4032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584" w:right="569"/>
                          <w:jc w:val="center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15,5</w:t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40" w:lineRule="auto"/>
        <w:ind w:left="4467" w:right="3803"/>
        <w:jc w:val="center"/>
        <w:tabs>
          <w:tab w:pos="510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shape style="position:absolute;margin-left:315.599304pt;margin-top:-3.23014pt;width:9.734463pt;height:11.585912pt;mso-position-horizontal-relative:page;mso-position-vertical-relative:paragraph;z-index:-1366" type="#_x0000_t75">
            <v:imagedata r:id="rId16" o:title=""/>
          </v:shape>
        </w:pic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i/>
          <w:position w:val="1"/>
        </w:rPr>
        <w:t>п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19"/>
          <w:szCs w:val="19"/>
          <w:spacing w:val="-8"/>
          <w:w w:val="100"/>
          <w:i/>
          <w:position w:val="1"/>
        </w:rPr>
        <w:t>с</w:t>
      </w:r>
      <w:r>
        <w:rPr>
          <w:rFonts w:ascii="Times New Roman" w:hAnsi="Times New Roman" w:cs="Times New Roman" w:eastAsia="Times New Roman"/>
          <w:sz w:val="19"/>
          <w:szCs w:val="19"/>
          <w:spacing w:val="-7"/>
          <w:w w:val="100"/>
          <w:i/>
          <w:position w:val="1"/>
        </w:rPr>
        <w:t>л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i/>
          <w:position w:val="1"/>
        </w:rPr>
        <w:t>я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i/>
          <w:position w:val="1"/>
        </w:rPr>
        <w:tab/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i/>
          <w:position w:val="0"/>
        </w:rPr>
        <w:t>до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</w:r>
    </w:p>
    <w:p>
      <w:pPr>
        <w:spacing w:line="240" w:lineRule="auto" w:after="0"/>
        <w:jc w:val="center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1920" w:h="16840"/>
          <w:pgMar w:top="1220" w:bottom="280" w:left="1360" w:right="1360"/>
        </w:sectPr>
      </w:pPr>
      <w:rPr/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679998" w:type="dxa"/>
      </w:tblPr>
      <w:tblGrid/>
      <w:tr>
        <w:trPr>
          <w:trHeight w:val="264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</w:tr>
      <w:tr>
        <w:trPr>
          <w:trHeight w:val="262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11.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29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666" w:right="653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</w:t>
            </w:r>
          </w:p>
        </w:tc>
      </w:tr>
      <w:tr>
        <w:trPr>
          <w:trHeight w:val="264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12.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19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512" w:right="49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2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13.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11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4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14.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2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15.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4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16.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666" w:right="653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</w:t>
            </w:r>
          </w:p>
        </w:tc>
      </w:tr>
      <w:tr>
        <w:trPr>
          <w:trHeight w:val="264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17.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584" w:right="56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20,5</w:t>
            </w:r>
          </w:p>
        </w:tc>
      </w:tr>
      <w:tr>
        <w:trPr>
          <w:trHeight w:val="262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</w:tr>
      <w:tr>
        <w:trPr>
          <w:trHeight w:val="264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19.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512" w:right="49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584" w:right="56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15,5</w:t>
            </w:r>
          </w:p>
        </w:tc>
      </w:tr>
      <w:tr>
        <w:trPr>
          <w:trHeight w:val="262" w:hRule="exact"/>
        </w:trPr>
        <w:tc>
          <w:tcPr>
            <w:tcW w:w="6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666" w:right="653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</w:t>
            </w:r>
          </w:p>
        </w:tc>
      </w:tr>
      <w:tr>
        <w:trPr>
          <w:trHeight w:val="264" w:hRule="exact"/>
        </w:trPr>
        <w:tc>
          <w:tcPr>
            <w:tcW w:w="691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512" w:right="49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  <w:shd w:val="clear" w:color="auto" w:fill="D99493"/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2" w:hRule="exact"/>
        </w:trPr>
        <w:tc>
          <w:tcPr>
            <w:tcW w:w="691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22.</w:t>
            </w:r>
          </w:p>
        </w:tc>
        <w:tc>
          <w:tcPr>
            <w:tcW w:w="1755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16</w:t>
            </w:r>
          </w:p>
        </w:tc>
        <w:tc>
          <w:tcPr>
            <w:tcW w:w="1726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</w:t>
            </w:r>
          </w:p>
        </w:tc>
        <w:tc>
          <w:tcPr>
            <w:tcW w:w="129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  <w:tc>
          <w:tcPr>
            <w:tcW w:w="1839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  <w:tc>
          <w:tcPr>
            <w:tcW w:w="164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584" w:right="56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20,5</w:t>
            </w:r>
          </w:p>
        </w:tc>
      </w:tr>
      <w:tr>
        <w:trPr>
          <w:trHeight w:val="265" w:hRule="exact"/>
        </w:trPr>
        <w:tc>
          <w:tcPr>
            <w:tcW w:w="691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23.</w:t>
            </w:r>
          </w:p>
        </w:tc>
        <w:tc>
          <w:tcPr>
            <w:tcW w:w="1755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9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</w:t>
            </w:r>
          </w:p>
        </w:tc>
        <w:tc>
          <w:tcPr>
            <w:tcW w:w="1726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9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</w:t>
            </w:r>
          </w:p>
        </w:tc>
        <w:tc>
          <w:tcPr>
            <w:tcW w:w="1294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9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  <w:tc>
          <w:tcPr>
            <w:tcW w:w="1839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9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9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</w:tr>
      <w:tr>
        <w:trPr>
          <w:trHeight w:val="264" w:hRule="exact"/>
        </w:trPr>
        <w:tc>
          <w:tcPr>
            <w:tcW w:w="69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24.</w:t>
            </w:r>
          </w:p>
        </w:tc>
        <w:tc>
          <w:tcPr>
            <w:tcW w:w="1755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22</w:t>
            </w:r>
          </w:p>
        </w:tc>
        <w:tc>
          <w:tcPr>
            <w:tcW w:w="1726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</w:t>
            </w:r>
          </w:p>
        </w:tc>
        <w:tc>
          <w:tcPr>
            <w:tcW w:w="12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2" w:hRule="exact"/>
        </w:trPr>
        <w:tc>
          <w:tcPr>
            <w:tcW w:w="69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25.</w:t>
            </w:r>
          </w:p>
        </w:tc>
        <w:tc>
          <w:tcPr>
            <w:tcW w:w="1755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</w:t>
            </w:r>
          </w:p>
        </w:tc>
        <w:tc>
          <w:tcPr>
            <w:tcW w:w="1726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</w:t>
            </w:r>
          </w:p>
        </w:tc>
        <w:tc>
          <w:tcPr>
            <w:tcW w:w="129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4" w:hRule="exact"/>
        </w:trPr>
        <w:tc>
          <w:tcPr>
            <w:tcW w:w="69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26.</w:t>
            </w:r>
          </w:p>
        </w:tc>
        <w:tc>
          <w:tcPr>
            <w:tcW w:w="1755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</w:t>
            </w:r>
          </w:p>
        </w:tc>
        <w:tc>
          <w:tcPr>
            <w:tcW w:w="1726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21</w:t>
            </w:r>
          </w:p>
        </w:tc>
        <w:tc>
          <w:tcPr>
            <w:tcW w:w="12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2" w:hRule="exact"/>
        </w:trPr>
        <w:tc>
          <w:tcPr>
            <w:tcW w:w="69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27.</w:t>
            </w:r>
          </w:p>
        </w:tc>
        <w:tc>
          <w:tcPr>
            <w:tcW w:w="1755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</w:t>
            </w:r>
          </w:p>
        </w:tc>
        <w:tc>
          <w:tcPr>
            <w:tcW w:w="1726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</w:t>
            </w:r>
          </w:p>
        </w:tc>
        <w:tc>
          <w:tcPr>
            <w:tcW w:w="129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  <w:tc>
          <w:tcPr>
            <w:tcW w:w="183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  <w:tc>
          <w:tcPr>
            <w:tcW w:w="164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666" w:right="653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26</w:t>
            </w:r>
          </w:p>
        </w:tc>
      </w:tr>
      <w:tr>
        <w:trPr>
          <w:trHeight w:val="264" w:hRule="exact"/>
        </w:trPr>
        <w:tc>
          <w:tcPr>
            <w:tcW w:w="69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28.</w:t>
            </w:r>
          </w:p>
        </w:tc>
        <w:tc>
          <w:tcPr>
            <w:tcW w:w="1755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</w:t>
            </w:r>
          </w:p>
        </w:tc>
        <w:tc>
          <w:tcPr>
            <w:tcW w:w="1726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11</w:t>
            </w:r>
          </w:p>
        </w:tc>
        <w:tc>
          <w:tcPr>
            <w:tcW w:w="12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2" w:hRule="exact"/>
        </w:trPr>
        <w:tc>
          <w:tcPr>
            <w:tcW w:w="69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29.</w:t>
            </w:r>
          </w:p>
        </w:tc>
        <w:tc>
          <w:tcPr>
            <w:tcW w:w="1755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</w:t>
            </w:r>
          </w:p>
        </w:tc>
        <w:tc>
          <w:tcPr>
            <w:tcW w:w="1726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19</w:t>
            </w:r>
          </w:p>
        </w:tc>
        <w:tc>
          <w:tcPr>
            <w:tcW w:w="129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4" w:hRule="exact"/>
        </w:trPr>
        <w:tc>
          <w:tcPr>
            <w:tcW w:w="69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30.</w:t>
            </w:r>
          </w:p>
        </w:tc>
        <w:tc>
          <w:tcPr>
            <w:tcW w:w="1755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723" w:right="7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27</w:t>
            </w:r>
          </w:p>
        </w:tc>
        <w:tc>
          <w:tcPr>
            <w:tcW w:w="1726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706" w:right="6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28</w:t>
            </w:r>
          </w:p>
        </w:tc>
        <w:tc>
          <w:tcPr>
            <w:tcW w:w="12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548" w:right="5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83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819" w:right="80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64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721" w:right="7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264" w:hRule="exact"/>
        </w:trPr>
        <w:tc>
          <w:tcPr>
            <w:tcW w:w="2446" w:type="dxa"/>
            <w:gridSpan w:val="2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859" w:type="dxa"/>
            <w:gridSpan w:val="3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64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351</w:t>
            </w:r>
          </w:p>
        </w:tc>
      </w:tr>
    </w:tbl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229" w:right="16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таблиці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дві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айдемо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нарахо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ранг,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ранг,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229" w:right="173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04.60257pt;margin-top:23.483065pt;width:145.332093pt;height:21.347476pt;mso-position-horizontal-relative:page;mso-position-vertical-relative:paragraph;z-index:-1364" coordorigin="4092,470" coordsize="2907,427">
            <v:group style="position:absolute;left:4283;top:793;width:992;height:2" coordorigin="4283,793" coordsize="992,2">
              <v:shape style="position:absolute;left:4283;top:793;width:992;height:2" coordorigin="4283,793" coordsize="992,0" path="m4283,793l5275,793e" filled="f" stroked="t" strokeweight=".419483pt" strokecolor="#000000">
                <v:path arrowok="t"/>
              </v:shape>
            </v:group>
            <v:group style="position:absolute;left:5527;top:793;width:1129;height:2" coordorigin="5527,793" coordsize="1129,2">
              <v:shape style="position:absolute;left:5527;top:793;width:1129;height:2" coordorigin="5527,793" coordsize="1129,0" path="m5527,793l6657,793e" filled="f" stroked="t" strokeweight=".419483pt" strokecolor="#000000">
                <v:path arrowok="t"/>
              </v:shape>
              <v:shape style="position:absolute;left:6718;top:605;width:281;height:292" type="#_x0000_t75">
                <v:imagedata r:id="rId17" o:title=""/>
              </v:shape>
              <v:shape style="position:absolute;left:6316;top:470;width:281;height:292" type="#_x0000_t75">
                <v:imagedata r:id="rId18" o:title=""/>
              </v:shape>
              <v:shape style="position:absolute;left:5336;top:605;width:281;height:292" type="#_x0000_t75">
                <v:imagedata r:id="rId19" o:title=""/>
              </v:shape>
              <v:shape style="position:absolute;left:4934;top:470;width:281;height:292" type="#_x0000_t75">
                <v:imagedata r:id="rId20" o:title=""/>
              </v:shape>
              <v:shape style="position:absolute;left:4524;top:470;width:112;height:292" type="#_x0000_t75">
                <v:imagedata r:id="rId21" o:title=""/>
              </v:shape>
              <v:shape style="position:absolute;left:4092;top:605;width:281;height:292" type="#_x0000_t75">
                <v:imagedata r:id="rId22" o:title="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360" w:right="1360"/>
          <w:pgSz w:w="11920" w:h="16840"/>
        </w:sectPr>
      </w:pPr>
      <w:rPr/>
    </w:p>
    <w:p>
      <w:pPr>
        <w:spacing w:before="0" w:after="0" w:line="252" w:lineRule="exact"/>
        <w:ind w:right="-20"/>
        <w:jc w:val="right"/>
        <w:tabs>
          <w:tab w:pos="76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v:shape style="position:absolute;margin-left:179.556824pt;margin-top:6.055437pt;width:18.264954pt;height:14.582254pt;mso-position-horizontal-relative:page;mso-position-vertical-relative:paragraph;z-index:-1363" type="#_x0000_t75">
            <v:imagedata r:id="rId23" o:title=""/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90.08815pt;margin-top:7.155729pt;width:7.72913pt;height:11.925367pt;mso-position-horizontal-relative:page;mso-position-vertical-relative:paragraph;z-index:-1353" type="#_x0000_t202" filled="f" stroked="f">
            <v:textbox inset="0,0,0,0">
              <w:txbxContent>
                <w:p>
                  <w:pPr>
                    <w:spacing w:before="0" w:after="0" w:line="239" w:lineRule="exact"/>
                    <w:ind w:right="-76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5"/>
                      <w:i/>
                    </w:rPr>
                    <w:t>R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5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5"/>
          <w:i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4"/>
          <w:szCs w:val="24"/>
          <w:spacing w:val="-26"/>
          <w:w w:val="105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5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294" w:lineRule="exact"/>
        <w:ind w:left="258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4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57"/>
          <w:w w:val="100"/>
          <w:i/>
          <w:position w:val="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4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4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5"/>
          <w:position w:val="-1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0" w:after="0" w:line="252" w:lineRule="exact"/>
        <w:ind w:left="-38" w:right="-58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  <w:w w:val="105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5"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5"/>
        </w:rPr>
        <w:t>*</w:t>
      </w:r>
      <w:r>
        <w:rPr>
          <w:rFonts w:ascii="Times New Roman" w:hAnsi="Times New Roman" w:cs="Times New Roman" w:eastAsia="Times New Roman"/>
          <w:sz w:val="24"/>
          <w:szCs w:val="24"/>
          <w:spacing w:val="-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(26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7"/>
          <w:w w:val="105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5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9" w:after="0" w:line="240" w:lineRule="auto"/>
        <w:ind w:left="456" w:right="432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5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40" w:lineRule="auto"/>
        <w:ind w:right="-76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5"/>
        </w:rPr>
        <w:t>351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/>
        <w:br w:type="column"/>
      </w:r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9" w:lineRule="exact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360" w:right="1360"/>
          <w:cols w:num="4" w:equalWidth="0">
            <w:col w:w="3910" w:space="271"/>
            <w:col w:w="1111" w:space="246"/>
            <w:col w:w="380" w:space="1380"/>
            <w:col w:w="1902"/>
          </w:cols>
        </w:sectPr>
      </w:pPr>
      <w:rPr/>
    </w:p>
    <w:p>
      <w:pPr>
        <w:spacing w:before="9" w:after="0" w:line="252" w:lineRule="exact"/>
        <w:ind w:left="229" w:right="172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мою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9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х»</w:t>
      </w:r>
    </w:p>
    <w:p>
      <w:pPr>
        <w:spacing w:before="0" w:after="0" w:line="248" w:lineRule="exact"/>
        <w:ind w:left="2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89.168991pt;margin-top:10.739225pt;width:25.426777pt;height:17.169502pt;mso-position-horizontal-relative:page;mso-position-vertical-relative:paragraph;z-index:-1362" coordorigin="3783,215" coordsize="509,343">
            <v:shape style="position:absolute;left:3961;top:242;width:331;height:316" type="#_x0000_t75">
              <v:imagedata r:id="rId24" o:title=""/>
            </v:shape>
            <v:shape style="position:absolute;left:3783;top:215;width:249;height:316" type="#_x0000_t75">
              <v:imagedata r:id="rId25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шень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ксона,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385" w:lineRule="exact"/>
        <w:ind w:left="2216" w:right="-20"/>
        <w:jc w:val="left"/>
        <w:tabs>
          <w:tab w:pos="2800" w:val="left"/>
          <w:tab w:pos="72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i/>
          <w:position w:val="8"/>
        </w:rPr>
        <w:t>T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i/>
          <w:position w:val="8"/>
        </w:rPr>
        <w:tab/>
      </w:r>
      <w:r>
        <w:rPr>
          <w:rFonts w:ascii="Times New Roman" w:hAnsi="Times New Roman" w:cs="Times New Roman" w:eastAsia="Times New Roman"/>
          <w:sz w:val="25"/>
          <w:szCs w:val="25"/>
          <w:spacing w:val="1"/>
          <w:w w:val="100"/>
          <w:i/>
          <w:position w:val="8"/>
        </w:rPr>
        <w:t>R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i/>
          <w:position w:val="1"/>
        </w:rPr>
        <w:t>r</w:t>
      </w:r>
      <w:r>
        <w:rPr>
          <w:rFonts w:ascii="Times New Roman" w:hAnsi="Times New Roman" w:cs="Times New Roman" w:eastAsia="Times New Roman"/>
          <w:sz w:val="25"/>
          <w:szCs w:val="25"/>
          <w:spacing w:val="-4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3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3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3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385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360" w:right="1360"/>
        </w:sectPr>
      </w:pPr>
      <w:rPr/>
    </w:p>
    <w:p>
      <w:pPr>
        <w:spacing w:before="0" w:after="0" w:line="382" w:lineRule="exact"/>
        <w:ind w:left="796" w:right="-95"/>
        <w:jc w:val="left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3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7"/>
          <w:w w:val="100"/>
          <w:i/>
          <w:position w:val="8"/>
        </w:rPr>
        <w:t>R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i/>
          <w:position w:val="1"/>
        </w:rPr>
        <w:t>r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position w:val="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49" w:lineRule="exact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рангове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хилень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наком.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360" w:right="1360"/>
          <w:cols w:num="2" w:equalWidth="0">
            <w:col w:w="1335" w:space="107"/>
            <w:col w:w="7758"/>
          </w:cols>
        </w:sectPr>
      </w:pPr>
      <w:rPr/>
    </w:p>
    <w:p>
      <w:pPr>
        <w:spacing w:before="6" w:after="0" w:line="249" w:lineRule="exact"/>
        <w:ind w:left="79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228.509308pt;margin-top:11.019863pt;width:13.447837pt;height:16.023972pt;mso-position-horizontal-relative:page;mso-position-vertical-relative:paragraph;z-index:-1361" type="#_x0000_t75">
            <v:imagedata r:id="rId26" o:title=""/>
          </v:shape>
        </w:pict>
      </w:r>
      <w:r>
        <w:rPr/>
        <w:pict>
          <v:shape style="position:absolute;margin-left:198.011536pt;margin-top:11.019863pt;width:13.447837pt;height:16.023972pt;mso-position-horizontal-relative:page;mso-position-vertical-relative:paragraph;z-index:-1360" type="#_x0000_t75">
            <v:imagedata r:id="rId27" o:title=""/>
          </v:shape>
        </w:pict>
      </w:r>
      <w:r>
        <w:rPr/>
        <w:pict>
          <v:group style="position:absolute;margin-left:153.478821pt;margin-top:11.019863pt;width:29.547979pt;height:16.023972pt;mso-position-horizontal-relative:page;mso-position-vertical-relative:paragraph;z-index:-1359" coordorigin="3070,220" coordsize="591,320">
            <v:shape style="position:absolute;left:3392;top:220;width:269;height:320" type="#_x0000_t75">
              <v:imagedata r:id="rId28" o:title=""/>
            </v:shape>
            <v:shape style="position:absolute;left:3070;top:220;width:269;height:320" type="#_x0000_t75">
              <v:imagedata r:id="rId29" o:title=""/>
            </v:shape>
            <w10:wrap type="none"/>
          </v:group>
        </w:pict>
      </w:r>
      <w:r>
        <w:rPr/>
        <w:pict>
          <v:shape style="position:absolute;margin-left:136.912476pt;margin-top:11.019863pt;width:13.447837pt;height:16.023972pt;mso-position-horizontal-relative:page;mso-position-vertical-relative:paragraph;z-index:-1358" type="#_x0000_t75">
            <v:imagedata r:id="rId30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360" w:right="1360"/>
        </w:sectPr>
      </w:pPr>
      <w:rPr/>
    </w:p>
    <w:p>
      <w:pPr>
        <w:spacing w:before="0" w:after="0" w:line="359" w:lineRule="exact"/>
        <w:ind w:left="811" w:right="-90"/>
        <w:jc w:val="left"/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6"/>
          <w:szCs w:val="26"/>
          <w:spacing w:val="-17"/>
          <w:w w:val="100"/>
          <w:i/>
          <w:position w:val="6"/>
        </w:rPr>
        <w:t>T</w:t>
      </w:r>
      <w:r>
        <w:rPr>
          <w:rFonts w:ascii="Times New Roman" w:hAnsi="Times New Roman" w:cs="Times New Roman" w:eastAsia="Times New Roman"/>
          <w:sz w:val="26"/>
          <w:szCs w:val="26"/>
          <w:spacing w:val="-4"/>
          <w:w w:val="100"/>
          <w:i/>
          <w:position w:val="-2"/>
        </w:rPr>
        <w:t>е</w:t>
      </w:r>
      <w:r>
        <w:rPr>
          <w:rFonts w:ascii="Times New Roman" w:hAnsi="Times New Roman" w:cs="Times New Roman" w:eastAsia="Times New Roman"/>
          <w:sz w:val="26"/>
          <w:szCs w:val="26"/>
          <w:spacing w:val="-12"/>
          <w:w w:val="100"/>
          <w:i/>
          <w:position w:val="-2"/>
        </w:rPr>
        <w:t>м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  <w:i/>
          <w:position w:val="-2"/>
        </w:rPr>
        <w:t>п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  <w:position w:val="0"/>
        </w:rPr>
      </w:r>
    </w:p>
    <w:p>
      <w:pPr>
        <w:spacing w:before="0" w:after="0" w:line="284" w:lineRule="exact"/>
        <w:ind w:right="-79"/>
        <w:jc w:val="left"/>
        <w:rPr>
          <w:rFonts w:ascii="Times New Roman" w:hAnsi="Times New Roman" w:cs="Times New Roman" w:eastAsia="Times New Roman"/>
          <w:sz w:val="26"/>
          <w:szCs w:val="2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spacing w:val="62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spacing w:val="-5"/>
          <w:w w:val="100"/>
        </w:rPr>
        <w:t>1</w:t>
      </w:r>
      <w:r>
        <w:rPr>
          <w:rFonts w:ascii="Times New Roman" w:hAnsi="Times New Roman" w:cs="Times New Roman" w:eastAsia="Times New Roman"/>
          <w:sz w:val="26"/>
          <w:szCs w:val="26"/>
          <w:spacing w:val="-23"/>
          <w:w w:val="100"/>
        </w:rPr>
        <w:t>5</w:t>
      </w:r>
      <w:r>
        <w:rPr>
          <w:rFonts w:ascii="Times New Roman" w:hAnsi="Times New Roman" w:cs="Times New Roman" w:eastAsia="Times New Roman"/>
          <w:sz w:val="26"/>
          <w:szCs w:val="26"/>
          <w:spacing w:val="-10"/>
          <w:w w:val="100"/>
        </w:rPr>
        <w:t>,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</w:rPr>
      </w:r>
    </w:p>
    <w:p>
      <w:pPr>
        <w:spacing w:before="0" w:after="0" w:line="284" w:lineRule="exact"/>
        <w:ind w:right="-79"/>
        <w:jc w:val="left"/>
        <w:rPr>
          <w:rFonts w:ascii="Times New Roman" w:hAnsi="Times New Roman" w:cs="Times New Roman" w:eastAsia="Times New Roman"/>
          <w:sz w:val="26"/>
          <w:szCs w:val="2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6"/>
          <w:szCs w:val="26"/>
          <w:spacing w:val="-5"/>
          <w:w w:val="100"/>
        </w:rPr>
        <w:t>2</w:t>
      </w:r>
      <w:r>
        <w:rPr>
          <w:rFonts w:ascii="Times New Roman" w:hAnsi="Times New Roman" w:cs="Times New Roman" w:eastAsia="Times New Roman"/>
          <w:sz w:val="26"/>
          <w:szCs w:val="26"/>
          <w:spacing w:val="-19"/>
          <w:w w:val="100"/>
        </w:rPr>
        <w:t>0</w:t>
      </w:r>
      <w:r>
        <w:rPr>
          <w:rFonts w:ascii="Times New Roman" w:hAnsi="Times New Roman" w:cs="Times New Roman" w:eastAsia="Times New Roman"/>
          <w:sz w:val="26"/>
          <w:szCs w:val="26"/>
          <w:spacing w:val="-11"/>
          <w:w w:val="100"/>
        </w:rPr>
        <w:t>,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</w:rPr>
      </w:r>
    </w:p>
    <w:p>
      <w:pPr>
        <w:spacing w:before="0" w:after="0" w:line="396" w:lineRule="exact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6"/>
          <w:szCs w:val="26"/>
          <w:spacing w:val="-5"/>
          <w:w w:val="100"/>
          <w:position w:val="9"/>
        </w:rPr>
        <w:t>5</w:t>
      </w:r>
      <w:r>
        <w:rPr>
          <w:rFonts w:ascii="Times New Roman" w:hAnsi="Times New Roman" w:cs="Times New Roman" w:eastAsia="Times New Roman"/>
          <w:sz w:val="26"/>
          <w:szCs w:val="26"/>
          <w:spacing w:val="14"/>
          <w:w w:val="100"/>
          <w:position w:val="9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4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396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360" w:right="1360"/>
          <w:cols w:num="4" w:equalWidth="0">
            <w:col w:w="1315" w:space="239"/>
            <w:col w:w="1024" w:space="192"/>
            <w:col w:w="405" w:space="207"/>
            <w:col w:w="5818"/>
          </w:cols>
        </w:sectPr>
      </w:pPr>
      <w:rPr/>
    </w:p>
    <w:p>
      <w:pPr>
        <w:spacing w:before="6" w:after="0" w:line="249" w:lineRule="exact"/>
        <w:ind w:left="79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7.43277pt;margin-top:11.892588pt;width:27.503512pt;height:12.698877pt;mso-position-horizontal-relative:page;mso-position-vertical-relative:paragraph;z-index:-1357" coordorigin="2749,238" coordsize="550,254">
            <v:shape style="position:absolute;left:2989;top:238;width:309;height:254" type="#_x0000_t75">
              <v:imagedata r:id="rId31" o:title=""/>
            </v:shape>
            <v:shape style="position:absolute;left:2749;top:238;width:309;height:254" type="#_x0000_t75">
              <v:imagedata r:id="rId32" o:title=""/>
            </v:shape>
            <w10:wrap type="none"/>
          </v:group>
        </w:pict>
      </w:r>
      <w:r>
        <w:rPr/>
        <w:pict>
          <v:group style="position:absolute;margin-left:198.146393pt;margin-top:11.220145pt;width:26.043663pt;height:13.303344pt;mso-position-horizontal-relative:page;mso-position-vertical-relative:paragraph;z-index:-1356" coordorigin="3963,224" coordsize="521,266">
            <v:shape style="position:absolute;left:4192;top:224;width:291;height:266" type="#_x0000_t75">
              <v:imagedata r:id="rId33" o:title=""/>
            </v:shape>
            <v:shape style="position:absolute;left:3963;top:224;width:291;height:266" type="#_x0000_t75">
              <v:imagedata r:id="rId34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таблиці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ксон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360" w:right="1360"/>
        </w:sectPr>
      </w:pPr>
      <w:rPr/>
    </w:p>
    <w:p>
      <w:pPr>
        <w:spacing w:before="61" w:after="0" w:line="240" w:lineRule="auto"/>
        <w:ind w:left="229" w:right="-8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27.598122pt;margin-top:17.238794pt;width:15.405191pt;height:29.563166pt;mso-position-horizontal-relative:page;mso-position-vertical-relative:paragraph;z-index:-1355" coordorigin="2552,345" coordsize="308,591">
            <v:shape style="position:absolute;left:2702;top:345;width:158;height:591" type="#_x0000_t75">
              <v:imagedata r:id="rId35" o:title=""/>
            </v:shape>
            <v:shape style="position:absolute;left:2552;top:457;width:226;height:275" type="#_x0000_t75">
              <v:imagedata r:id="rId36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щості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8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w w:val="91"/>
          <w:i/>
          <w:position w:val="6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0"/>
          <w:w w:val="100"/>
          <w:i/>
          <w:position w:val="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  <w:position w:val="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2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7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0" w:after="0" w:line="240" w:lineRule="auto"/>
        <w:ind w:left="12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4" w:after="0" w:line="240" w:lineRule="auto"/>
        <w:ind w:left="-41" w:right="-61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53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53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53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53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53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8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13" w:after="0" w:line="240" w:lineRule="auto"/>
        <w:ind w:left="232" w:right="-4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52.19281pt;margin-top:-.360887pt;width:23.693936pt;height:28.922865pt;mso-position-horizontal-relative:page;mso-position-vertical-relative:paragraph;z-index:-1354" coordorigin="3044,-7" coordsize="474,578">
            <v:shape style="position:absolute;left:3206;top:296;width:226;height:275" type="#_x0000_t75">
              <v:imagedata r:id="rId37" o:title=""/>
            </v:shape>
            <v:shape style="position:absolute;left:3044;top:296;width:203;height:275" type="#_x0000_t75">
              <v:imagedata r:id="rId38" o:title=""/>
            </v:shape>
            <v:shape style="position:absolute;left:3129;top:-7;width:388;height:275" type="#_x0000_t75">
              <v:imagedata r:id="rId39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0" w:after="0" w:line="240" w:lineRule="auto"/>
        <w:ind w:left="110" w:right="6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8"/>
          <w:w w:val="91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9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91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4"/>
          <w:w w:val="91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9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314" w:lineRule="exact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spacing w:val="-14"/>
          <w:w w:val="137"/>
          <w:position w:val="6"/>
        </w:rPr>
        <w:t>0</w:t>
      </w:r>
      <w:r>
        <w:rPr>
          <w:rFonts w:ascii="Times New Roman" w:hAnsi="Times New Roman" w:cs="Times New Roman" w:eastAsia="Times New Roman"/>
          <w:sz w:val="21"/>
          <w:szCs w:val="21"/>
          <w:spacing w:val="-5"/>
          <w:w w:val="137"/>
          <w:position w:val="6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137"/>
          <w:position w:val="6"/>
        </w:rPr>
        <w:t>0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37"/>
          <w:position w:val="6"/>
        </w:rPr>
        <w:t>1</w:t>
      </w:r>
      <w:r>
        <w:rPr>
          <w:rFonts w:ascii="Times New Roman" w:hAnsi="Times New Roman" w:cs="Times New Roman" w:eastAsia="Times New Roman"/>
          <w:sz w:val="21"/>
          <w:szCs w:val="21"/>
          <w:spacing w:val="-5"/>
          <w:w w:val="137"/>
          <w:position w:val="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2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2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2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2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2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2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2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-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-2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=26,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2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2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2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2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2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2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9" w:lineRule="exact"/>
        <w:ind w:left="143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3)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360" w:right="1360"/>
          <w:cols w:num="4" w:equalWidth="0">
            <w:col w:w="1287" w:space="117"/>
            <w:col w:w="358" w:space="84"/>
            <w:col w:w="656" w:space="538"/>
            <w:col w:w="6160"/>
          </w:cols>
        </w:sectPr>
      </w:pPr>
      <w:rPr/>
    </w:p>
    <w:p>
      <w:pPr>
        <w:spacing w:before="6" w:after="0" w:line="240" w:lineRule="auto"/>
        <w:ind w:left="79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360" w:right="1360"/>
        </w:sectPr>
      </w:pPr>
      <w:rPr/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3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0.6pt;height:82.65pt;mso-position-horizontal-relative:char;mso-position-vertical-relative:line" type="#_x0000_t75">
            <v:imagedata r:id="rId4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 w:after="0" w:line="250" w:lineRule="exact"/>
        <w:ind w:left="3700" w:right="311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83.336853pt;margin-top:10.950298pt;width:10.921691pt;height:13.606547pt;mso-position-horizontal-relative:page;mso-position-vertical-relative:paragraph;z-index:-1352" type="#_x0000_t75">
            <v:imagedata r:id="rId41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9" w:lineRule="exact"/>
        <w:ind w:left="736"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305" w:lineRule="exact"/>
        <w:ind w:right="-8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w w:val="98"/>
          <w:i/>
          <w:position w:val="5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0"/>
          <w:w w:val="100"/>
          <w:i/>
          <w:position w:val="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187" w:lineRule="exact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-4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54" w:lineRule="exact"/>
        <w:ind w:left="11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97"/>
          <w:i/>
          <w:position w:val="8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97"/>
          <w:i/>
          <w:position w:val="8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97"/>
          <w:position w:val="8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97"/>
          <w:position w:val="8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97"/>
          <w:position w:val="8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97"/>
          <w:position w:val="8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97"/>
          <w:position w:val="8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97"/>
          <w:position w:val="8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18"/>
          <w:w w:val="97"/>
          <w:position w:val="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еза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54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  <w:cols w:num="3" w:equalWidth="0">
            <w:col w:w="1598" w:space="119"/>
            <w:col w:w="475" w:space="197"/>
            <w:col w:w="6691"/>
          </w:cols>
        </w:sectPr>
      </w:pPr>
      <w:rPr/>
    </w:p>
    <w:p>
      <w:pPr>
        <w:spacing w:before="6" w:after="0" w:line="241" w:lineRule="auto"/>
        <w:ind w:left="169" w:right="112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міни.</w:t>
      </w:r>
    </w:p>
    <w:p>
      <w:pPr>
        <w:spacing w:before="1" w:after="0" w:line="252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доведено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2" w:after="0" w:line="252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програмного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32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596" w:right="107" w:firstLine="-427"/>
        <w:jc w:val="left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мія.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2009.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596" w:right="112" w:firstLine="-427"/>
        <w:jc w:val="left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.Ш.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543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идоренко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ыматемат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идоренк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40" w:lineRule="auto"/>
        <w:ind w:left="59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62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изов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мпле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цип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626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030101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613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изиров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омпле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сципл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«Тестиров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634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стоит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бильной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торы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недрения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030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01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разработан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недренного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4"/>
        <w:jc w:val="left"/>
        <w:tabs>
          <w:tab w:pos="2580" w:val="left"/>
          <w:tab w:pos="3820" w:val="left"/>
          <w:tab w:pos="86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sad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hyi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cha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Expe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Autom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7" w:after="0" w:line="276" w:lineRule="auto"/>
        <w:ind w:left="169" w:right="107" w:firstLine="60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book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7.040301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eness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</w:p>
    <w:p>
      <w:pPr>
        <w:spacing w:before="0" w:after="0" w:line="275" w:lineRule="auto"/>
        <w:ind w:left="169" w:right="109" w:firstLine="60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08.11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1367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1366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jpg"/><Relationship Id="rId41" Type="http://schemas.openxmlformats.org/officeDocument/2006/relationships/image" Target="media/image34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2015-01-27T12:18:01Z</dcterms:created>
  <dcterms:modified xsi:type="dcterms:W3CDTF">2015-01-27T12:18:01Z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