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27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</w:t>
      </w:r>
    </w:p>
    <w:p>
      <w:pPr>
        <w:spacing w:before="0" w:after="0" w:line="252" w:lineRule="exact"/>
        <w:ind w:left="169" w:right="73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2" w:lineRule="exact"/>
        <w:ind w:left="294" w:right="27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6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рхли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оналенні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кликав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гально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а!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чник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3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юдьм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а!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чник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4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021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ка!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стный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6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36" w:right="-20"/>
        <w:jc w:val="left"/>
        <w:tabs>
          <w:tab w:pos="1600" w:val="left"/>
          <w:tab w:pos="2660" w:val="left"/>
          <w:tab w:pos="3980" w:val="left"/>
          <w:tab w:pos="4260" w:val="left"/>
          <w:tab w:pos="5600" w:val="left"/>
          <w:tab w:pos="6600" w:val="left"/>
          <w:tab w:pos="78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Горба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аргу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рохоль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Зборо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сточ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аргу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рхан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ка!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тный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ирельч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1" w:after="0" w:line="254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Георг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Гольдзан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обля,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тербах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54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5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1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61" w:top="118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2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791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ацьку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роботу»</w:t>
      </w:r>
    </w:p>
    <w:p>
      <w:pPr>
        <w:spacing w:before="0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550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пом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гога,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аргу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4" w:lineRule="exact"/>
        <w:ind w:left="169" w:right="104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З’яс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ирельч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</w:p>
    <w:p>
      <w:pPr>
        <w:spacing w:before="1" w:after="0" w:line="240" w:lineRule="auto"/>
        <w:ind w:left="169" w:right="704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Горба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ог»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ер»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плюс</w:t>
      </w:r>
    </w:p>
    <w:p>
      <w:pPr>
        <w:spacing w:before="0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орює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с.16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ог»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казує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а!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чник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реважно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З’яс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ахисту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52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2" w:after="0" w:line="252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ешев,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хорошим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ерпре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омів;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сьому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61" w:footer="0" w:top="1180" w:bottom="280" w:left="1420" w:right="1420"/>
          <w:pgSz w:w="11920" w:h="16840"/>
        </w:sectPr>
      </w:pPr>
      <w:rPr/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с.27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ку»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ибка!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тный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ибка!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сточник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с.60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ирельч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2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чник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с.26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авши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</w:p>
    <w:p>
      <w:pPr>
        <w:spacing w:before="1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дники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аньковс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Горба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ибка!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аргу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5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ті;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64.899994pt;margin-top:37.989986pt;width:294pt;height:172.8pt;mso-position-horizontal-relative:page;mso-position-vertical-relative:paragraph;z-index:-282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очник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7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169" w:right="107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1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ольща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ття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</w:p>
    <w:p>
      <w:pPr>
        <w:spacing w:line="249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61" w:footer="0" w:top="1180" w:bottom="280" w:left="1420" w:right="1420"/>
          <w:pgSz w:w="11920" w:h="16840"/>
        </w:sectPr>
      </w:pPr>
      <w:rPr/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льтети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рси,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авра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тьох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а!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40" w:lineRule="auto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ораторна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орика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3" w:lineRule="exact"/>
        <w:ind w:left="169" w:right="563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6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хищен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посади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</w:p>
    <w:p>
      <w:pPr>
        <w:spacing w:before="0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тів:</w:t>
      </w:r>
    </w:p>
    <w:p>
      <w:pPr>
        <w:spacing w:before="1" w:after="0" w:line="254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ибка!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аргу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естный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сною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спробу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</w:p>
    <w:p>
      <w:pPr>
        <w:spacing w:before="0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653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2" w:after="0" w:line="254" w:lineRule="exact"/>
        <w:ind w:left="169" w:right="103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ка»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3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</w:p>
    <w:p>
      <w:pPr>
        <w:spacing w:before="0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нестачу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61" w:footer="0" w:top="1180" w:bottom="280" w:left="1420" w:right="1420"/>
          <w:pgSz w:w="11920" w:h="16840"/>
        </w:sectPr>
      </w:pPr>
      <w:rPr/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2" w:after="0" w:line="252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2" w:after="0" w:line="252" w:lineRule="exact"/>
        <w:ind w:left="169" w:right="104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сточ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Тархан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стный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илами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рності.</w:t>
      </w:r>
    </w:p>
    <w:p>
      <w:pPr>
        <w:spacing w:before="2" w:after="0" w:line="252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</w:p>
    <w:p>
      <w:pPr>
        <w:spacing w:before="0" w:after="0" w:line="250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йшл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</w:p>
    <w:p>
      <w:pPr>
        <w:spacing w:before="1" w:after="0" w:line="240" w:lineRule="auto"/>
        <w:ind w:left="169" w:right="1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«М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54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1" w:after="0" w:line="254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ляхом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освітнім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андартом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дний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годні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ю)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ибка!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стный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ргу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с.97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Горба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Динаміч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годин,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61" w:footer="0" w:top="1180" w:bottom="280" w:left="1420" w:right="1420"/>
          <w:pgSz w:w="11920" w:h="16840"/>
        </w:sectPr>
      </w:pPr>
      <w:rPr/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8,5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ацьо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бутніх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6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положе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!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28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54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</w:p>
    <w:p>
      <w:pPr>
        <w:spacing w:before="1" w:after="0" w:line="240" w:lineRule="auto"/>
        <w:ind w:left="169" w:right="762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0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0" w:after="0" w:line="252" w:lineRule="exact"/>
        <w:ind w:left="169" w:right="176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освітнім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артом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негати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52" w:lineRule="exact"/>
        <w:ind w:left="169" w:right="776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1" w:after="0" w:line="254" w:lineRule="exact"/>
        <w:ind w:left="169" w:right="112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</w:p>
    <w:p>
      <w:pPr>
        <w:spacing w:before="1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ибка!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сточ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альною.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61" w:footer="0" w:top="1180" w:bottom="280" w:left="1420" w:right="1420"/>
          <w:pgSz w:w="11920" w:h="16840"/>
        </w:sectPr>
      </w:pPr>
      <w:rPr/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ні.</w:t>
      </w:r>
    </w:p>
    <w:p>
      <w:pPr>
        <w:spacing w:before="2" w:after="0" w:line="252" w:lineRule="exact"/>
        <w:ind w:left="169" w:right="105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розв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обра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0" w:after="0" w:line="252" w:lineRule="exact"/>
        <w:ind w:left="169" w:right="9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292" w:right="270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709" w:right="104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Горбат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світи»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Горбатюк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Михайло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2011.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346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40" w:lineRule="auto"/>
        <w:ind w:left="709" w:right="104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Зборо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Зборо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126.</w:t>
      </w:r>
    </w:p>
    <w:p>
      <w:pPr>
        <w:spacing w:before="2" w:after="0" w:line="252" w:lineRule="exact"/>
        <w:ind w:left="709" w:right="104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Зеер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оУральского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—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20.</w:t>
      </w:r>
    </w:p>
    <w:p>
      <w:pPr>
        <w:spacing w:before="1" w:after="0" w:line="254" w:lineRule="exact"/>
        <w:ind w:left="709" w:right="105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3" w:after="0" w:line="252" w:lineRule="exact"/>
        <w:ind w:left="709" w:right="110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98.</w:t>
      </w:r>
    </w:p>
    <w:p>
      <w:pPr>
        <w:spacing w:before="2" w:after="0" w:line="252" w:lineRule="exact"/>
        <w:ind w:left="709" w:right="109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1986.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709" w:right="105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01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ки[Е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</w:r>
      <w:hyperlink r:id="rId9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  <w:u w:val="single" w:color="0000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on.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  <w:t>g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  <w:u w:val="single" w:color="0000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  <w:u w:val="single" w:color="000000"/>
          </w:rPr>
          <w:t>.ua</w:t>
        </w:r>
        <w:r>
          <w:rPr>
            <w:rFonts w:ascii="Times New Roman" w:hAnsi="Times New Roman" w:cs="Times New Roman" w:eastAsia="Times New Roman"/>
            <w:sz w:val="22"/>
            <w:szCs w:val="22"/>
            <w:spacing w:val="3"/>
            <w:w w:val="100"/>
            <w:u w:val="single" w:color="0000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3"/>
            <w:w w:val="100"/>
            <w:u w:val="single" w:color="0000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3"/>
            <w:w w:val="100"/>
            <w:u w:val="single" w:color="000000"/>
          </w:rPr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u w:val="single" w:color="0000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u w:val="single" w:color="0000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u w:val="single" w:color="0000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44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pd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8с.</w:t>
      </w:r>
    </w:p>
    <w:p>
      <w:pPr>
        <w:spacing w:before="1" w:after="0" w:line="254" w:lineRule="exact"/>
        <w:ind w:left="709" w:right="105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доров,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Екатеринб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709" w:right="105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08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08.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405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4" w:lineRule="exact"/>
        <w:ind w:left="709" w:right="109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ейтешев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ащейся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336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187.</w:t>
      </w:r>
    </w:p>
    <w:p>
      <w:pPr>
        <w:spacing w:before="5" w:after="0" w:line="252" w:lineRule="exact"/>
        <w:ind w:left="709" w:right="104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.З.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стный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рхан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58–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709" w:right="107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.З.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13.00.04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еория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Тархан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61" w:footer="0" w:top="1180" w:bottom="280" w:left="1420" w:right="1420"/>
          <w:pgSz w:w="11920" w:h="16840"/>
        </w:sectPr>
      </w:pPr>
      <w:rPr/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Филос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еский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ол.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673" w:right="471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1989.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815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709" w:right="105" w:firstLine="-54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ырильч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профессио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ырильч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Минск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400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6" w:after="0" w:line="240" w:lineRule="auto"/>
        <w:ind w:left="169" w:right="749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омен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65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3" w:firstLine="566"/>
        <w:jc w:val="left"/>
        <w:tabs>
          <w:tab w:pos="1800" w:val="left"/>
          <w:tab w:pos="2820" w:val="left"/>
          <w:tab w:pos="3120" w:val="left"/>
          <w:tab w:pos="4040" w:val="left"/>
          <w:tab w:pos="4420" w:val="left"/>
          <w:tab w:pos="5280" w:val="left"/>
          <w:tab w:pos="5600" w:val="left"/>
          <w:tab w:pos="80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06"/>
        <w:jc w:val="left"/>
        <w:tabs>
          <w:tab w:pos="1820" w:val="left"/>
          <w:tab w:pos="30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альності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52" w:lineRule="exact"/>
        <w:ind w:left="169" w:right="285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5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омен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ции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55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татья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совершенст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ова: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59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enko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5" w:after="0" w:line="240" w:lineRule="auto"/>
        <w:ind w:left="169" w:right="4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nds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Fut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ne.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7" w:after="0" w:line="276" w:lineRule="auto"/>
        <w:ind w:left="169" w:right="110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Eur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4" w:after="0" w:line="252" w:lineRule="exact"/>
        <w:ind w:left="169" w:right="288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477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31.10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61" w:footer="0" w:top="118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59.469982pt;width:442.61pt;height:4.54pt;mso-position-horizontal-relative:page;mso-position-vertical-relative:page;z-index:-282" coordorigin="1529,1189" coordsize="8852,91">
          <v:group style="position:absolute;left:1560;top:1249;width:8790;height:2" coordorigin="1560,1249" coordsize="8790,2">
            <v:shape style="position:absolute;left:1560;top:1249;width:8790;height:2" coordorigin="1560,1249" coordsize="8790,0" path="m1560,1249l10351,1249e" filled="f" stroked="t" strokeweight="3.1pt" strokecolor="#612322">
              <v:path arrowok="t"/>
            </v:shape>
          </v:group>
          <v:group style="position:absolute;left:1560;top:1198;width:8790;height:2" coordorigin="1560,1198" coordsize="8790,2">
            <v:shape style="position:absolute;left:1560;top:1198;width:8790;height:2" coordorigin="1560,1198" coordsize="8790,0" path="m1560,1198l10351,1198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5.779999pt;margin-top:47.025433pt;width:243.97pt;height:11.96pt;mso-position-horizontal-relative:page;mso-position-vertical-relative:page;z-index:-281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р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б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2"/>
                    <w:w w:val="100"/>
                  </w:rPr>
                  <w:t>л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м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и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99"/>
                  </w:rPr>
                  <w:t>ж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3"/>
                    <w:w w:val="99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99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р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99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3"/>
                    <w:w w:val="99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99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едаг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3"/>
                    <w:w w:val="99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гіч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99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99"/>
                  </w:rPr>
                  <w:t>ї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9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сві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т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и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5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1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3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1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4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-2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1"/>
                    <w:w w:val="100"/>
                  </w:rPr>
                  <w:t>41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jpg"/><Relationship Id="rId9" Type="http://schemas.openxmlformats.org/officeDocument/2006/relationships/hyperlink" Target="http://www.mon.gov.ua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dc:title>УДК 378</dc:title>
  <dcterms:created xsi:type="dcterms:W3CDTF">2015-01-27T12:14:45Z</dcterms:created>
  <dcterms:modified xsi:type="dcterms:W3CDTF">2015-01-27T12:14:45Z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