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g" ContentType="image/jp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7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04.77</w:t>
      </w:r>
    </w:p>
    <w:p>
      <w:pPr>
        <w:spacing w:before="0" w:after="0" w:line="252" w:lineRule="exact"/>
        <w:ind w:left="169" w:right="654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753" w:right="73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IC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POR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1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</w:p>
    <w:p>
      <w:pPr>
        <w:spacing w:before="0" w:after="0" w:line="248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Symbo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</w:p>
    <w:p>
      <w:pPr>
        <w:spacing w:before="1" w:after="0" w:line="239" w:lineRule="auto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hout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deep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pact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beco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cco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pany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eop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SIS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unda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Shes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connec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Prowe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oned,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unda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MA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IA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pond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E)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een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169" w:right="2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</w:p>
    <w:p>
      <w:pPr>
        <w:spacing w:before="1" w:after="0" w:line="240" w:lineRule="auto"/>
        <w:ind w:left="169" w:right="25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</w:p>
    <w:p>
      <w:pPr>
        <w:spacing w:before="1" w:after="0" w:line="254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</w:p>
    <w:p>
      <w:pPr>
        <w:spacing w:before="0" w:after="0" w:line="249" w:lineRule="exact"/>
        <w:ind w:left="169" w:right="12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169" w:right="277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coope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pho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ance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e;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suppo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econo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bout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5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68.240174pt;height:276.48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50" w:lineRule="exact"/>
        <w:ind w:left="2802" w:right="277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166.399994pt;margin-top:50.829529pt;width:263.4pt;height:160.15pt;mso-position-horizontal-relative:page;mso-position-vertical-relative:paragraph;z-index:-192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exes”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“B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025" w:right="100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From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any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on”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ns: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anua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29.840194pt;height:247.68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50" w:lineRule="exact"/>
        <w:ind w:left="1745" w:right="172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on”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228.649994pt;margin-top:37.989517pt;width:12.24pt;height:13.56pt;mso-position-horizontal-relative:page;mso-position-vertical-relative:paragraph;z-index:-191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Stud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on;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”.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een.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ence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</w:p>
    <w:p>
      <w:pPr>
        <w:spacing w:before="5" w:after="0" w:line="252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ponent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enon.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eans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upd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ccou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ount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</w:p>
    <w:p>
      <w:pPr>
        <w:spacing w:before="5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udent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985" w:right="396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ences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38.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иліна,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мія.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39" w:lineRule="auto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13.00.04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рилов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рилов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680" w:right="103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55–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62.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T.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hi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ova,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por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rga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onal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shme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udy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</w:p>
    <w:p>
      <w:pPr>
        <w:spacing w:before="6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39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світньо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/>
        <w:jc w:val="left"/>
        <w:tabs>
          <w:tab w:pos="3260" w:val="left"/>
          <w:tab w:pos="61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2" w:after="0" w:line="252" w:lineRule="exact"/>
        <w:ind w:left="169" w:right="106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60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рхи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разовател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зовател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552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разов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tabs>
          <w:tab w:pos="2220" w:val="left"/>
          <w:tab w:pos="4260" w:val="left"/>
          <w:tab w:pos="5420" w:val="left"/>
          <w:tab w:pos="7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тательного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169" w:right="98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ортал,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92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91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2015-01-27T12:17:34Z</dcterms:created>
  <dcterms:modified xsi:type="dcterms:W3CDTF">2015-01-27T12:17:34Z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