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311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</w:p>
    <w:p>
      <w:pPr>
        <w:spacing w:before="0" w:after="0" w:line="252" w:lineRule="exact"/>
        <w:ind w:left="311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Шматков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3107" w:right="627" w:firstLine="-228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ношеного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гатьох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омогою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2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ртів,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8" w:firstLine="59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мів.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сотні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ктерною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отреб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робниками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(рос.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мок,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днує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2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ерспекти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</w:p>
    <w:p>
      <w:pPr>
        <w:spacing w:before="0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52" w:lineRule="exact"/>
        <w:ind w:left="169" w:right="49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40" w:lineRule="auto"/>
        <w:ind w:left="169" w:right="104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рибної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стки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сах.</w:t>
      </w:r>
    </w:p>
    <w:p>
      <w:pPr>
        <w:spacing w:before="1" w:after="0" w:line="254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49" w:lineRule="exact"/>
        <w:ind w:left="169" w:right="549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сякден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49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8;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моделях.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2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атті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40" w:lineRule="auto"/>
        <w:ind w:left="169" w:right="113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ролю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стандар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тань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</w:p>
    <w:p>
      <w:pPr>
        <w:spacing w:before="2" w:after="0" w:line="252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2" w:after="0" w:line="252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саме: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стандар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2" w:after="0" w:line="252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дного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</w:p>
    <w:p>
      <w:pPr>
        <w:spacing w:before="2" w:after="0" w:line="252" w:lineRule="exact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оналений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етною</w:t>
      </w:r>
    </w:p>
    <w:p>
      <w:pPr>
        <w:spacing w:before="1" w:after="0" w:line="240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ерхове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льтації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кростр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стислого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кростр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1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що:</w:t>
      </w:r>
    </w:p>
    <w:p>
      <w:pPr>
        <w:spacing w:line="254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1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11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сягнен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04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рахува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0" w:after="0" w:line="252" w:lineRule="exact"/>
        <w:ind w:left="169" w:right="78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54" w:lineRule="exact"/>
        <w:ind w:left="169" w:right="104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амкн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9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етодик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1" w:after="0" w:line="254" w:lineRule="exact"/>
        <w:ind w:left="169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633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40" w:lineRule="auto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рачено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тролю,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тійно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ань.</w:t>
      </w:r>
    </w:p>
    <w:p>
      <w:pPr>
        <w:spacing w:before="1" w:after="0" w:line="254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49" w:lineRule="exact"/>
        <w:ind w:left="169" w:right="148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1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гніти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ред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карт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0" w:after="0" w:line="249" w:lineRule="exact"/>
        <w:ind w:left="169" w:right="1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карти.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карт;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апереч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огніти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карт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огніти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карти,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ссач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сетс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</w:p>
    <w:p>
      <w:pPr>
        <w:spacing w:before="0" w:after="0" w:line="249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трьох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1" w:after="0" w:line="240" w:lineRule="auto"/>
        <w:ind w:left="169" w:right="1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ної»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0" w:after="0" w:line="248" w:lineRule="exact"/>
        <w:ind w:left="169" w:right="657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30.245224pt;margin-top:14.108362pt;width:161.702612pt;height:161.657102pt;mso-position-horizontal-relative:page;mso-position-vertical-relative:paragraph;z-index:-241" coordorigin="4605,282" coordsize="3234,3233">
            <v:group style="position:absolute;left:4636;top:313;width:3193;height:3192" coordorigin="4636,313" coordsize="3193,3192">
              <v:shape style="position:absolute;left:4636;top:313;width:3193;height:3192" coordorigin="4636,313" coordsize="3193,3192" path="m6232,313l6101,318,5973,334,5849,359,5728,394,5611,439,5499,491,5391,552,5290,621,5193,697,5103,781,5020,870,4944,967,4875,1068,4814,1176,4761,1288,4717,1405,4682,1526,4657,1650,4641,1778,4636,1909,4641,2040,4657,2168,4682,2293,4717,2414,4761,2531,4814,2643,4875,2750,4944,2852,5020,2948,5103,3038,5193,3121,5290,3197,5391,3266,5499,3327,5611,3380,5728,3424,5849,3459,5973,3485,6101,3500,6232,3505,6363,3500,6491,3485,6616,3459,6737,3424,6854,3380,6966,3327,7073,3266,7175,3197,7272,3121,7361,3038,7445,2948,7521,2852,7590,2750,7651,2643,7704,2531,7748,2414,7783,2293,7808,2168,7824,2040,7829,1909,7824,1778,7808,1650,7783,1526,7748,1405,7704,1288,7651,1176,7590,1068,7521,967,7445,870,7361,781,7272,697,7175,621,7073,552,6966,491,6854,439,6737,394,6616,359,6491,334,6363,318,6232,313e" filled="t" fillcolor="#CDCDCD" stroked="f">
                <v:path arrowok="t"/>
                <v:fill/>
              </v:shape>
            </v:group>
            <v:group style="position:absolute;left:6232;top:313;width:1597;height:3192" coordorigin="6232,313" coordsize="1597,3192">
              <v:shape style="position:absolute;left:6232;top:313;width:1597;height:3192" coordorigin="6232,313" coordsize="1597,3192" path="m6232,1909l6238,1778,6253,1650,6279,1526,6314,1405,6358,1288,6411,1176,6472,1068,6541,967,6617,870,6700,781,6790,697,6886,621,6988,552,7095,491,7208,439,7324,394,7445,359,7570,334,7698,318,7829,313e" filled="f" stroked="t" strokeweight=".247005pt" strokecolor="#CDCDCD">
                <v:path arrowok="t"/>
              </v:shape>
              <v:shape style="position:absolute;left:6232;top:313;width:1597;height:3192" coordorigin="6232,313" coordsize="1597,3192" path="m7829,3505l7698,3500,7570,3485,7445,3459,7324,3424,7208,3380,7095,3327,6988,3266,6886,3197,6790,3121,6700,3038,6617,2948,6541,2852,6472,2750,6411,2643,6358,2531,6314,2414,6279,2293,6253,2168,6238,2040,6232,1909e" filled="f" stroked="t" strokeweight=".247005pt" strokecolor="#CDCDCD">
                <v:path arrowok="t"/>
              </v:shape>
              <v:shape style="position:absolute;left:6232;top:313;width:1597;height:3192" coordorigin="6232,313" coordsize="1597,3192" path="m7829,313l7960,318,8088,334,8213,359,8334,394,8451,439,8563,491,8670,552,8772,621,8868,697,8958,781,9041,870,9118,967,9186,1068,9247,1176,9300,1288,9344,1405,9379,1526,9405,1650,9420,1778,9426,1909,9420,2040,9405,2168,9379,2293,9344,2414,9300,2531,9247,2643,9186,2750,9118,2852,9041,2948,8958,3038,8868,3121,8772,3197,8670,3266,8563,3327,8451,3380,8334,3424,8213,3459,8088,3485,7960,3500,7829,3505e" filled="f" stroked="t" strokeweight=".247005pt" strokecolor="#CDCDCD">
                <v:path arrowok="t"/>
              </v:shape>
              <v:shape style="position:absolute;left:4593;top:270;width:3223;height:3222" type="#_x0000_t75">
                <v:imagedata r:id="rId8" o:title=""/>
              </v:shape>
            </v:group>
            <v:group style="position:absolute;left:4607;top:285;width:3193;height:3192" coordorigin="4607,285" coordsize="3193,3192">
              <v:shape style="position:absolute;left:4607;top:285;width:3193;height:3192" coordorigin="4607,285" coordsize="3193,3192" path="m4607,1881l4613,1750,4628,1622,4654,1497,4689,1376,4733,1260,4786,1147,4847,1040,4915,938,4992,842,5075,752,5165,669,5261,593,5363,524,5470,463,5583,410,5699,366,5820,331,5945,306,6073,290,6204,285,6335,290,6463,306,6588,331,6709,366,6825,410,6938,463,7045,524,7147,593,7243,669,7333,752,7416,842,7493,938,7561,1040,7622,1147,7675,1260,7719,1376,7754,1497,7780,1622,7795,1750,7801,1881,7795,2012,7780,2140,7754,2264,7719,2385,7675,2502,7622,2614,7561,2722,7493,2823,7416,2920,7333,3009,7243,3093,7147,3169,7045,3238,6938,3299,6825,3352,6709,3396,6588,3431,6463,3456,6335,3472,6204,3477,6073,3472,5945,3456,5820,3431,5699,3396,5583,3352,5470,3299,5363,3238,5261,3169,5165,3093,5075,3009,4992,2920,4915,2823,4847,2722,4786,2614,4733,2502,4689,2385,4654,2264,4628,2140,4613,2012,4607,1881xe" filled="f" stroked="t" strokeweight=".247005pt" strokecolor="#404040">
                <v:path arrowok="t"/>
              </v:shape>
            </v:group>
            <v:group style="position:absolute;left:5532;top:453;width:1401;height:1400" coordorigin="5532,453" coordsize="1401,1400">
              <v:shape style="position:absolute;left:5532;top:453;width:1401;height:1400" coordorigin="5532,453" coordsize="1401,1400" path="m6232,453l6119,462,6011,489,5911,531,5819,588,5737,658,5667,740,5610,831,5568,932,5541,1040,5532,1153,5534,1211,5553,1321,5587,1426,5637,1522,5701,1609,5777,1685,5864,1748,5960,1798,6064,1833,6175,1851,6232,1853,6290,1851,6401,1833,6505,1798,6601,1748,6688,1685,6764,1609,6828,1522,6878,1426,6912,1321,6930,1211,6933,1153,6930,1096,6912,985,6878,881,6828,784,6764,698,6688,622,6601,558,6505,508,6401,474,6290,455,6232,453e" filled="t" fillcolor="#CDCDCD" stroked="f">
                <v:path arrowok="t"/>
                <v:fill/>
              </v:shape>
            </v:group>
            <v:group style="position:absolute;left:6232;top:453;width:700;height:1400" coordorigin="6232,453" coordsize="700,1400">
              <v:shape style="position:absolute;left:6232;top:453;width:700;height:1400" coordorigin="6232,453" coordsize="700,1400" path="m6232,1153l6242,1040,6268,932,6311,831,6368,740,6438,658,6519,588,6611,531,6711,489,6819,462,6875,455,6933,453e" filled="f" stroked="t" strokeweight=".247005pt" strokecolor="#CDCDCD">
                <v:path arrowok="t"/>
              </v:shape>
              <v:shape style="position:absolute;left:6232;top:453;width:700;height:1400" coordorigin="6232,453" coordsize="700,1400" path="m6933,1853l6819,1844,6711,1818,6611,1775,6519,1718,6438,1648,6368,1567,6311,1475,6268,1374,6242,1267,6235,1211,6232,1153e" filled="f" stroked="t" strokeweight=".247005pt" strokecolor="#CDCDCD">
                <v:path arrowok="t"/>
              </v:shape>
              <v:shape style="position:absolute;left:6232;top:453;width:700;height:1400" coordorigin="6232,453" coordsize="700,1400" path="m6933,453l7046,462,7154,489,7255,531,7346,588,7428,658,7498,740,7555,831,7597,932,7624,1040,7633,1153,7631,1211,7613,1321,7578,1426,7528,1522,7464,1609,7388,1685,7302,1748,7205,1798,7101,1833,6990,1851,6933,1853e" filled="f" stroked="t" strokeweight=".247005pt" strokecolor="#CDCDCD">
                <v:path arrowok="t"/>
              </v:shape>
              <v:shape style="position:absolute;left:5489;top:410;width:1430;height:1430" type="#_x0000_t75">
                <v:imagedata r:id="rId9" o:title=""/>
              </v:shape>
            </v:group>
            <v:group style="position:absolute;left:5504;top:425;width:1401;height:1400" coordorigin="5504,425" coordsize="1401,1400">
              <v:shape style="position:absolute;left:5504;top:425;width:1401;height:1400" coordorigin="5504,425" coordsize="1401,1400" path="m5504,1125l5513,1011,5539,903,5582,803,5639,711,5709,630,5790,560,5882,503,5983,460,6090,434,6204,425,6261,427,6372,445,6477,480,6573,530,6660,593,6736,669,6799,756,6849,852,6884,956,6902,1067,6904,1125,6902,1182,6895,1238,6869,1346,6826,1446,6769,1538,6699,1620,6618,1690,6526,1747,6425,1789,6318,1816,6204,1825,6147,1822,6036,1804,5931,1770,5835,1720,5748,1656,5672,1580,5609,1494,5559,1397,5524,1293,5506,1182,5504,1125xe" filled="f" stroked="t" strokeweight=".247005pt" strokecolor="#404040">
                <v:path arrowok="t"/>
              </v:shape>
            </v:group>
            <v:group style="position:absolute;left:4902;top:1433;width:1401;height:1400" coordorigin="4902,1433" coordsize="1401,1400">
              <v:shape style="position:absolute;left:4902;top:1433;width:1401;height:1400" coordorigin="4902,1433" coordsize="1401,1400" path="m5602,1433l5489,1442,5381,1469,5280,1511,5189,1568,5107,1638,5037,1720,4980,1812,4938,1912,4911,2020,4902,2133,4904,2191,4922,2302,4957,2406,5007,2502,5071,2589,5146,2665,5233,2728,5330,2778,5434,2813,5545,2831,5602,2833,5660,2831,5770,2813,5875,2778,5971,2728,6058,2665,6134,2589,6198,2502,6247,2406,6282,2302,6300,2191,6302,2133,6300,2076,6282,1965,6247,1861,6198,1764,6134,1678,6058,1602,5971,1538,5875,1488,5770,1453,5660,1435,5602,1433e" filled="t" fillcolor="#CDCDCD" stroked="f">
                <v:path arrowok="t"/>
                <v:fill/>
              </v:shape>
            </v:group>
            <v:group style="position:absolute;left:5602;top:1433;width:700;height:1400" coordorigin="5602,1433" coordsize="700,1400">
              <v:shape style="position:absolute;left:5602;top:1433;width:700;height:1400" coordorigin="5602,1433" coordsize="700,1400" path="m5602,2133l5611,2020,5638,1912,5680,1812,5737,1720,5807,1638,5889,1568,5981,1511,6081,1469,6189,1442,6245,1435,6302,1433e" filled="f" stroked="t" strokeweight=".247005pt" strokecolor="#CDCDCD">
                <v:path arrowok="t"/>
              </v:shape>
              <v:shape style="position:absolute;left:5602;top:1433;width:700;height:1400" coordorigin="5602,1433" coordsize="700,1400" path="m6302,2833l6189,2824,6081,2798,5981,2755,5889,2698,5807,2628,5737,2547,5680,2455,5638,2355,5611,2247,5605,2191,5602,2133e" filled="f" stroked="t" strokeweight=".247005pt" strokecolor="#CDCDCD">
                <v:path arrowok="t"/>
              </v:shape>
              <v:shape style="position:absolute;left:5602;top:1433;width:700;height:1400" coordorigin="5602,1433" coordsize="700,1400" path="m6302,1433l6416,1442,6524,1469,6624,1511,6716,1568,6798,1638,6868,1720,6925,1812,6967,1912,6994,2020,7003,2133,7000,2191,6982,2302,6948,2406,6898,2502,6834,2589,6758,2665,6671,2728,6575,2778,6471,2813,6360,2831,6302,2833e" filled="f" stroked="t" strokeweight=".247005pt" strokecolor="#CDCDCD">
                <v:path arrowok="t"/>
              </v:shape>
              <v:shape style="position:absolute;left:4859;top:1390;width:1430;height:1430" type="#_x0000_t75">
                <v:imagedata r:id="rId10" o:title=""/>
              </v:shape>
            </v:group>
            <v:group style="position:absolute;left:4873;top:1405;width:1401;height:1400" coordorigin="4873,1405" coordsize="1401,1400">
              <v:shape style="position:absolute;left:4873;top:1405;width:1401;height:1400" coordorigin="4873,1405" coordsize="1401,1400" path="m4873,2105l4883,1991,4909,1884,4952,1783,5009,1691,5079,1610,5160,1540,5252,1483,5352,1440,5460,1414,5574,1405,5631,1407,5742,1425,5846,1460,5943,1510,6029,1573,6105,1649,6169,1736,6219,1832,6254,1937,6272,2047,6274,2105,6272,2162,6265,2218,6238,2326,6196,2427,6139,2518,6069,2600,5987,2670,5896,2727,5795,2769,5687,2796,5574,2805,5516,2803,5405,2785,5301,2750,5205,2700,5118,2636,5042,2560,4978,2474,4929,2377,4894,2273,4876,2162,4873,2105xe" filled="f" stroked="t" strokeweight=".247005pt" strokecolor="#404040">
                <v:path arrowok="t"/>
              </v:shape>
            </v:group>
            <v:group style="position:absolute;left:6162;top:1433;width:1401;height:1400" coordorigin="6162,1433" coordsize="1401,1400">
              <v:shape style="position:absolute;left:6162;top:1433;width:1401;height:1400" coordorigin="6162,1433" coordsize="1401,1400" path="m6863,1433l6749,1442,6641,1469,6541,1511,6449,1568,6368,1638,6298,1720,6241,1812,6198,1912,6172,2020,6162,2133,6165,2191,6183,2302,6217,2406,6267,2502,6331,2589,6407,2665,6494,2728,6590,2778,6694,2813,6805,2831,6863,2833,6920,2831,7031,2813,7135,2778,7232,2728,7318,2665,7394,2589,7458,2502,7508,2406,7543,2302,7561,2191,7563,2133,7561,2076,7543,1965,7508,1861,7458,1764,7394,1678,7318,1602,7232,1538,7135,1488,7031,1453,6920,1435,6863,1433e" filled="t" fillcolor="#CDCDCD" stroked="f">
                <v:path arrowok="t"/>
                <v:fill/>
              </v:shape>
            </v:group>
            <v:group style="position:absolute;left:6863;top:1433;width:700;height:1400" coordorigin="6863,1433" coordsize="700,1400">
              <v:shape style="position:absolute;left:6863;top:1433;width:700;height:1400" coordorigin="6863,1433" coordsize="700,1400" path="m6863,2133l6872,2020,6898,1912,6941,1812,6998,1720,7068,1638,7149,1568,7241,1511,7342,1469,7449,1442,7505,1435,7563,1433e" filled="f" stroked="t" strokeweight=".247005pt" strokecolor="#CDCDCD">
                <v:path arrowok="t"/>
              </v:shape>
              <v:shape style="position:absolute;left:6863;top:1433;width:700;height:1400" coordorigin="6863,1433" coordsize="700,1400" path="m7563,2833l7449,2824,7342,2798,7241,2755,7149,2698,7068,2628,6998,2547,6941,2455,6898,2355,6872,2247,6865,2191,6863,2133e" filled="f" stroked="t" strokeweight=".247005pt" strokecolor="#CDCDCD">
                <v:path arrowok="t"/>
              </v:shape>
              <v:shape style="position:absolute;left:6863;top:1433;width:700;height:1400" coordorigin="6863,1433" coordsize="700,1400" path="m7563,1433l7676,1442,7784,1469,7885,1511,7977,1568,8058,1638,8128,1720,8185,1812,8228,1912,8254,2020,8263,2133,8261,2191,8243,2302,8208,2406,8158,2502,8095,2589,8019,2665,7932,2728,7835,2778,7731,2813,7620,2831,7563,2833e" filled="f" stroked="t" strokeweight=".247005pt" strokecolor="#CDCDCD">
                <v:path arrowok="t"/>
              </v:shape>
              <v:shape style="position:absolute;left:6119;top:1390;width:1430;height:1430" type="#_x0000_t75">
                <v:imagedata r:id="rId11" o:title=""/>
              </v:shape>
            </v:group>
            <v:group style="position:absolute;left:6134;top:1405;width:1401;height:1400" coordorigin="6134,1405" coordsize="1401,1400">
              <v:shape style="position:absolute;left:6134;top:1405;width:1401;height:1400" coordorigin="6134,1405" coordsize="1401,1400" path="m6134,2105l6143,1991,6170,1884,6212,1783,6269,1691,6339,1610,6421,1540,6512,1483,6613,1440,6721,1414,6834,1405,6892,1407,7002,1425,7107,1460,7203,1510,7290,1573,7366,1649,7430,1736,7480,1832,7514,1937,7532,2047,7535,2105,7532,2162,7525,2218,7499,2326,7456,2427,7399,2518,7329,2600,7248,2670,7156,2727,7056,2769,6948,2796,6834,2805,6777,2803,6666,2785,6562,2750,6465,2700,6379,2636,6303,2560,6239,2474,6189,2377,6154,2273,6136,2162,6134,2105xe" filled="f" stroked="t" strokeweight=".247005pt" strokecolor="#40404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ей[14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6" w:after="0" w:line="261" w:lineRule="exact"/>
        <w:ind w:left="4185" w:right="3663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  <w:position w:val="-1"/>
        </w:rPr>
        <w:t>Технологія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6" w:after="0" w:line="261" w:lineRule="exact"/>
        <w:ind w:left="3602" w:right="3285"/>
        <w:jc w:val="center"/>
        <w:tabs>
          <w:tab w:pos="5060" w:val="left"/>
        </w:tabs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-1"/>
        </w:rPr>
        <w:t>Реалізація</w:t>
      </w:r>
      <w:r>
        <w:rPr>
          <w:rFonts w:ascii="Times New Roman" w:hAnsi="Times New Roman" w:cs="Times New Roman" w:eastAsia="Times New Roman"/>
          <w:sz w:val="23"/>
          <w:szCs w:val="23"/>
          <w:spacing w:val="-2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  <w:position w:val="-1"/>
        </w:rPr>
        <w:t>Ринок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61" w:lineRule="exact"/>
        <w:ind w:left="3681" w:right="3160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-1"/>
        </w:rPr>
        <w:t>Інноваційний</w:t>
      </w:r>
      <w:r>
        <w:rPr>
          <w:rFonts w:ascii="Times New Roman" w:hAnsi="Times New Roman" w:cs="Times New Roman" w:eastAsia="Times New Roman"/>
          <w:sz w:val="23"/>
          <w:szCs w:val="23"/>
          <w:spacing w:val="4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  <w:position w:val="-1"/>
        </w:rPr>
        <w:t>процес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2803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роцесу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11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себе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себе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0" w:after="0" w:line="249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" w:after="0" w:line="254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ахисту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</w:p>
    <w:p>
      <w:pPr>
        <w:spacing w:before="5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игоди,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пекти;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</w:p>
    <w:p>
      <w:pPr>
        <w:spacing w:before="1" w:after="0" w:line="240" w:lineRule="auto"/>
        <w:ind w:left="169" w:right="808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6" w:lineRule="exact"/>
        <w:ind w:left="169" w:right="112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мінні)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48" w:lineRule="exact"/>
        <w:ind w:left="1211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хема</w:t>
      </w:r>
    </w:p>
    <w:p>
      <w:pPr>
        <w:spacing w:before="0" w:after="0" w:line="252" w:lineRule="exact"/>
        <w:ind w:left="671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строю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5" w:after="0" w:line="252" w:lineRule="exact"/>
        <w:ind w:left="671" w:right="109" w:firstLine="54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тощо)</w:t>
      </w:r>
    </w:p>
    <w:p>
      <w:pPr>
        <w:spacing w:before="2" w:after="0" w:line="252" w:lineRule="exact"/>
        <w:ind w:left="671" w:right="110" w:firstLine="54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когніти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когніти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карти,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0" w:after="0" w:line="252" w:lineRule="exact"/>
        <w:ind w:left="671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но,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54" w:lineRule="exact"/>
        <w:ind w:left="671" w:right="109" w:firstLine="54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ндарти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1211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5" w:after="0" w:line="252" w:lineRule="exact"/>
        <w:ind w:left="671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</w:p>
    <w:p>
      <w:pPr>
        <w:spacing w:before="0" w:after="0" w:line="250" w:lineRule="exact"/>
        <w:ind w:left="1211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ь;</w:t>
      </w:r>
    </w:p>
    <w:p>
      <w:pPr>
        <w:spacing w:before="1" w:after="0" w:line="240" w:lineRule="auto"/>
        <w:ind w:left="1211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блочн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ньоблоч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1211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гніти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рт;</w:t>
      </w:r>
    </w:p>
    <w:p>
      <w:pPr>
        <w:spacing w:before="1" w:after="0" w:line="240" w:lineRule="auto"/>
        <w:ind w:left="1211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</w:p>
    <w:p>
      <w:pPr>
        <w:spacing w:before="3" w:after="0" w:line="252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стали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надання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освітніх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гетики,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</w:p>
    <w:p>
      <w:pPr>
        <w:spacing w:before="0" w:after="0" w:line="249" w:lineRule="exact"/>
        <w:ind w:left="709" w:right="-20"/>
        <w:jc w:val="left"/>
        <w:tabs>
          <w:tab w:pos="1700" w:val="left"/>
          <w:tab w:pos="2700" w:val="left"/>
          <w:tab w:pos="3280" w:val="left"/>
          <w:tab w:pos="4040" w:val="left"/>
          <w:tab w:pos="5240" w:val="left"/>
          <w:tab w:pos="7120" w:val="left"/>
          <w:tab w:pos="79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трьох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своїми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</w:p>
    <w:p>
      <w:pPr>
        <w:spacing w:before="1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робник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исельн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пожи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еностей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робни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еностей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2" w:after="0" w:line="252" w:lineRule="exact"/>
        <w:ind w:left="169" w:right="1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325" w:right="259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709" w:right="108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oped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hyperlink r:id="rId12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l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o.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n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f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d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ed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u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c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v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f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l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l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20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0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8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n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co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g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n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v</w:t>
        </w:r>
        <w:r>
          <w:rPr>
            <w:rFonts w:ascii="Times New Roman" w:hAnsi="Times New Roman" w:cs="Times New Roman" w:eastAsia="Times New Roman"/>
            <w:sz w:val="22"/>
            <w:szCs w:val="22"/>
            <w:spacing w:val="4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-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c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enc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/</w:t>
        </w:r>
      </w:hyperlink>
    </w:p>
    <w:p>
      <w:pPr>
        <w:spacing w:before="0" w:after="0" w:line="252" w:lineRule="exact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танов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бник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ондор,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40" w:lineRule="auto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словарь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теллекту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оспелов.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40" w:lineRule="auto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ano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new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ay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ano.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ed.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007.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</w:p>
    <w:p>
      <w:pPr>
        <w:spacing w:before="5" w:after="0" w:line="252" w:lineRule="exact"/>
        <w:ind w:left="709" w:right="108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bau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ence.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453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489.</w:t>
      </w:r>
    </w:p>
    <w:p>
      <w:pPr>
        <w:spacing w:before="5" w:after="0" w:line="252" w:lineRule="exact"/>
        <w:ind w:left="709" w:right="108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andbook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hcoc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009.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816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</w:p>
    <w:p>
      <w:pPr>
        <w:spacing w:before="0" w:after="0" w:line="252" w:lineRule="exact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ehder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ehder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2009.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33,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301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344.</w:t>
      </w:r>
    </w:p>
    <w:p>
      <w:pPr>
        <w:spacing w:before="1" w:after="0" w:line="254" w:lineRule="exact"/>
        <w:ind w:left="709" w:right="104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bau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.]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453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489.</w:t>
      </w:r>
    </w:p>
    <w:p>
      <w:pPr>
        <w:spacing w:before="5" w:after="0" w:line="252" w:lineRule="exact"/>
        <w:ind w:left="709" w:right="108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Sobel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nce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34,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419.</w:t>
      </w:r>
    </w:p>
    <w:p>
      <w:pPr>
        <w:spacing w:before="0" w:after="0" w:line="249" w:lineRule="exact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Sobel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</w:p>
    <w:p>
      <w:pPr>
        <w:spacing w:before="5" w:after="0" w:line="252" w:lineRule="exact"/>
        <w:ind w:left="70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24,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283.</w:t>
      </w:r>
    </w:p>
    <w:p>
      <w:pPr>
        <w:spacing w:before="0" w:after="0" w:line="252" w:lineRule="exact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der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caus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onado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246.</w:t>
      </w:r>
    </w:p>
    <w:p>
      <w:pPr>
        <w:spacing w:before="1" w:after="0" w:line="254" w:lineRule="exact"/>
        <w:ind w:left="709" w:right="109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Laux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x,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oede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chono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&amp;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ew.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2010.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218.</w:t>
      </w:r>
    </w:p>
    <w:p>
      <w:pPr>
        <w:spacing w:before="2" w:after="0" w:line="240" w:lineRule="auto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Шматков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...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13.00.02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Шматков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40" w:lineRule="auto"/>
        <w:ind w:left="709" w:right="113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ht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deas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&amp;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Sch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</w:p>
    <w:p>
      <w:pPr>
        <w:spacing w:before="0" w:after="0" w:line="252" w:lineRule="exact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23812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МПК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07.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когніти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карт.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.07.2012.</w:t>
      </w:r>
    </w:p>
    <w:p>
      <w:pPr>
        <w:spacing w:before="3" w:after="0" w:line="252" w:lineRule="exact"/>
        <w:ind w:left="709" w:right="112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42554.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.02.2012.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tabs>
          <w:tab w:pos="700" w:val="left"/>
          <w:tab w:pos="2280" w:val="left"/>
          <w:tab w:pos="2740" w:val="left"/>
          <w:tab w:pos="4780" w:val="left"/>
          <w:tab w:pos="5980" w:val="left"/>
          <w:tab w:pos="6700" w:val="left"/>
          <w:tab w:pos="7560" w:val="left"/>
          <w:tab w:pos="88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З: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ижи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90.</w:t>
      </w:r>
    </w:p>
    <w:p>
      <w:pPr>
        <w:spacing w:before="0" w:after="0" w:line="252" w:lineRule="exact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России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Лазарєв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Розро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авч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Лазарев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Разра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шающ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неров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54" w:lineRule="exact"/>
        <w:ind w:left="169" w:right="107"/>
        <w:jc w:val="left"/>
        <w:tabs>
          <w:tab w:pos="1440" w:val="left"/>
          <w:tab w:pos="1760" w:val="left"/>
          <w:tab w:pos="2600" w:val="left"/>
          <w:tab w:pos="2880" w:val="left"/>
          <w:tab w:pos="4120" w:val="left"/>
          <w:tab w:pos="5240" w:val="left"/>
          <w:tab w:pos="6580" w:val="left"/>
          <w:tab w:pos="6880" w:val="left"/>
          <w:tab w:pos="81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можность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  <w:tab/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лемента.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можность</w:t>
        <w:tab/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ней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шающий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Lazar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v,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D.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ve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hods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va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Proce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hods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ht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chno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d.</w:t>
      </w:r>
    </w:p>
    <w:p>
      <w:pPr>
        <w:spacing w:before="3" w:after="0" w:line="252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caus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11.11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241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240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hyperlink" Target="http://plato.stanford.edu/archives/fall2008/entries/cognitive-science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2015-01-27T12:19:32Z</dcterms:created>
  <dcterms:modified xsi:type="dcterms:W3CDTF">2015-01-27T12:19:32Z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