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g" ContentType="image/jp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656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378.1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1.512.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</w:p>
    <w:p>
      <w:pPr>
        <w:spacing w:before="0" w:after="0" w:line="252" w:lineRule="exact"/>
        <w:ind w:left="169" w:right="70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198" w:right="178" w:firstLine="-2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3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енсификац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сматр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ющая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арском.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нально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ршенст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крым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котата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щая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ываю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ачи.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создан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словаря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ачертатель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</w:p>
    <w:p>
      <w:pPr>
        <w:spacing w:before="0" w:after="0" w:line="249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геометр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крымс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татарс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сском,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сском,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крымс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</w:p>
    <w:p>
      <w:pPr>
        <w:spacing w:before="1" w:after="0" w:line="240" w:lineRule="auto"/>
        <w:ind w:left="169" w:right="356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медиа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ерату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источни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сшей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опыт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ре,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льтетах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тах)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ном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ывают,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оходят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икации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которые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рсов,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сском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ющие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ертательной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геометр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ериод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калова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5]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степени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ены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3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ертатель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геометр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Этот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ходе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5" w:after="0" w:line="252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которые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арским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</w:p>
    <w:p>
      <w:pPr>
        <w:spacing w:before="0" w:after="0" w:line="252" w:lineRule="exact"/>
        <w:ind w:left="169" w:right="308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атери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ным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ыло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бы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авершению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опрос: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дились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?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казали,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15%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25%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pict>
          <v:shape style="width:12.24pt;height:13.56pt;mso-position-horizontal-relative:char;mso-position-vertical-relative:line" type="#_x0000_t75">
            <v:imagedata r:id="rId8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крым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Это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аведении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технологи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еском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льтет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иже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иде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аря,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него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ходят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только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нагл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и.</w:t>
      </w:r>
    </w:p>
    <w:p>
      <w:pPr>
        <w:spacing w:before="6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1" w:after="0" w:line="240" w:lineRule="auto"/>
        <w:ind w:left="169" w:right="15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69.100006pt;margin-top:12.719509pt;width:12.24pt;height:13.56pt;mso-position-horizontal-relative:page;mso-position-vertical-relative:paragraph;z-index:-208" type="#_x0000_t75">
            <v:imagedata r:id="rId9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которая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9" w:after="0" w:line="252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поцикл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крапка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ипоцикло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ён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ланып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езаий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ызы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08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244.004781pt;height:153.9pt;mso-position-horizontal-relative:char;mso-position-vertical-relative:line" type="#_x0000_t75">
            <v:imagedata r:id="rId10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484" w:right="3457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оида</w:t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39" w:lineRule="auto"/>
        <w:ind w:left="169" w:right="110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сторона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четыр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2).</w:t>
      </w:r>
    </w:p>
    <w:p>
      <w:pPr>
        <w:spacing w:before="1" w:after="0" w:line="240" w:lineRule="auto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риз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еч.p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сторона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граней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ригранні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</w:p>
    <w:p>
      <w:pPr>
        <w:spacing w:before="0" w:after="0" w:line="247" w:lineRule="exact"/>
        <w:ind w:left="169" w:right="846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далі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3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риз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юн.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нынъ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паралл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ир,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лар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исе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ки)</w:t>
      </w:r>
    </w:p>
    <w:p>
      <w:pPr>
        <w:spacing w:before="0" w:after="0" w:line="256" w:lineRule="exact"/>
        <w:ind w:left="169" w:right="10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паралл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нъырл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анына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малар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нъ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ёртсы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ырлы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лях.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56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38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218.050633pt;height:143.550pt;mso-position-horizontal-relative:char;mso-position-vertical-relative:line" type="#_x0000_t75">
            <v:imagedata r:id="rId11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32" w:after="0" w:line="240" w:lineRule="auto"/>
        <w:ind w:left="3810" w:right="3783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недряем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лементы,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оляющие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рьер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етрии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тете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рымс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года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гасать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ываем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сматр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ём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ограм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ется.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мальное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необходи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ию,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спользо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счет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ерчен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оторые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пытае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рьер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которая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странст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мыш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ообр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накомит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3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медиа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еомет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ике.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медиа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разработ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ершенст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ём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МКД)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лементам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кретной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тали.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идео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огомер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можность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ах,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онально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амосто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когда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ассматр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мелом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ходило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прощать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ё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еряет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преемст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FT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WER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ывает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подачи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теории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ёмом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ющего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риала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только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ериал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кран,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олее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мышь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343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222.257529pt;height:150.15pt;mso-position-horizontal-relative:char;mso-position-vertical-relative:line" type="#_x0000_t75">
            <v:imagedata r:id="rId12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2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266" w:right="2245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55.149994pt;margin-top:12.909543pt;width:286.2pt;height:173.35pt;mso-position-horizontal-relative:page;mso-position-vertical-relative:paragraph;z-index:-207" type="#_x0000_t75">
            <v:imagedata r:id="rId13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687" w:right="666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ересе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1" w:after="0" w:line="240" w:lineRule="auto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разраба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ываемых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медиа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ериал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оляют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бя,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реально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предстоящей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геометр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ём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етён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ботана,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ные)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еряют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2.30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68,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2.302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68,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2.30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68.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ыполн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ательно.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ыполнен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ывает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мы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ию,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накоми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еты.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ыполн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оляют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еле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рреля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.233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геометр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льней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соверше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аменов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положи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ёма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проход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кетиро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пособи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оты.</w:t>
      </w:r>
    </w:p>
    <w:p>
      <w:pPr>
        <w:spacing w:before="1" w:after="0" w:line="254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нательное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спешное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ёма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49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</w:p>
    <w:p>
      <w:pPr>
        <w:spacing w:before="1" w:after="0" w:line="240" w:lineRule="auto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отке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осительно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тересова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довлет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устной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тостью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диапа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ыполнен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60%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0%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ается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79%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льтатам.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показатели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73,8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ует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3,36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осительно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26,1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38,2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73,80%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</w:p>
    <w:p>
      <w:pPr>
        <w:spacing w:before="1" w:after="0" w:line="240" w:lineRule="auto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61,7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средний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аменац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сессии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семест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ыполн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0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-24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крым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сском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крымс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</w:p>
    <w:p>
      <w:pPr>
        <w:spacing w:before="0" w:after="0" w:line="249" w:lineRule="exact"/>
        <w:ind w:left="680" w:right="-20"/>
        <w:jc w:val="left"/>
        <w:tabs>
          <w:tab w:pos="2400" w:val="left"/>
          <w:tab w:pos="3840" w:val="left"/>
          <w:tab w:pos="5080" w:val="left"/>
          <w:tab w:pos="6600" w:val="left"/>
          <w:tab w:pos="79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медиа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оляет</w:t>
      </w:r>
    </w:p>
    <w:p>
      <w:pPr>
        <w:spacing w:before="1" w:after="0" w:line="240" w:lineRule="auto"/>
        <w:ind w:left="169" w:right="19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ость.</w:t>
      </w:r>
    </w:p>
    <w:p>
      <w:pPr>
        <w:spacing w:before="1" w:after="0" w:line="254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одход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кола.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-24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Это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</w:p>
    <w:p>
      <w:pPr>
        <w:spacing w:before="1" w:after="0" w:line="254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еометр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льтетах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отают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</w:p>
    <w:p>
      <w:pPr>
        <w:spacing w:line="254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1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651" w:right="2626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источников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терная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а»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68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то?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2011.</w:t>
      </w:r>
    </w:p>
    <w:p>
      <w:pPr>
        <w:spacing w:before="1" w:after="0" w:line="254" w:lineRule="exact"/>
        <w:ind w:left="680" w:right="110" w:firstLine="-511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56.</w:t>
      </w:r>
    </w:p>
    <w:p>
      <w:pPr>
        <w:spacing w:before="0" w:after="0" w:line="249" w:lineRule="exact"/>
        <w:ind w:left="169" w:right="-20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подход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</w:p>
    <w:p>
      <w:pPr>
        <w:spacing w:before="1" w:after="0" w:line="254" w:lineRule="exact"/>
        <w:ind w:left="680" w:right="105"/>
        <w:jc w:val="left"/>
        <w:tabs>
          <w:tab w:pos="1960" w:val="left"/>
          <w:tab w:pos="3100" w:val="left"/>
          <w:tab w:pos="3440" w:val="left"/>
          <w:tab w:pos="4600" w:val="left"/>
          <w:tab w:pos="4920" w:val="left"/>
          <w:tab w:pos="5880" w:val="left"/>
          <w:tab w:pos="6920" w:val="left"/>
          <w:tab w:pos="87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еомет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калов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ащихся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стандарти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техн.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04.</w:t>
      </w:r>
    </w:p>
    <w:p>
      <w:pPr>
        <w:spacing w:before="3" w:after="0" w:line="252" w:lineRule="exact"/>
        <w:ind w:left="680" w:right="108" w:firstLine="-511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геоме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Толст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рск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ьный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еский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2007.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54" w:lineRule="exact"/>
        <w:ind w:left="680" w:right="104" w:firstLine="-511"/>
        <w:jc w:val="left"/>
        <w:tabs>
          <w:tab w:pos="680" w:val="left"/>
          <w:tab w:pos="1520" w:val="left"/>
          <w:tab w:pos="1940" w:val="left"/>
          <w:tab w:pos="2340" w:val="left"/>
          <w:tab w:pos="4020" w:val="left"/>
          <w:tab w:pos="5260" w:val="left"/>
          <w:tab w:pos="6200" w:val="left"/>
          <w:tab w:pos="7100" w:val="left"/>
          <w:tab w:pos="7380" w:val="left"/>
          <w:tab w:pos="81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ачертательная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бочая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тетрадь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ргач,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Борисе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лстих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ФУ,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2009.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49" w:lineRule="exact"/>
        <w:ind w:left="169" w:right="-20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отатар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рым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бов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22.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</w:r>
    </w:p>
    <w:p>
      <w:pPr>
        <w:spacing w:before="1" w:after="0" w:line="254" w:lineRule="exact"/>
        <w:ind w:left="680" w:right="106" w:firstLine="-511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лялось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крым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котата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селения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аров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1945)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сы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еты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ероп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168.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браг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8" w:lineRule="exact"/>
        <w:ind w:left="169" w:right="-20"/>
        <w:jc w:val="left"/>
        <w:tabs>
          <w:tab w:pos="600" w:val="left"/>
          <w:tab w:pos="1740" w:val="left"/>
          <w:tab w:pos="3460" w:val="left"/>
          <w:tab w:pos="4460" w:val="left"/>
          <w:tab w:pos="5500" w:val="left"/>
          <w:tab w:pos="5900" w:val="left"/>
          <w:tab w:pos="77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соз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ких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усло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ы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первоку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чивш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еобразова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Рассмо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шим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сском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технология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оляет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геометр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5" w:after="0" w:line="252" w:lineRule="exact"/>
        <w:ind w:left="169" w:right="10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обеспеч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3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ова: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крым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котата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медиа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ельной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геоме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Ібра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створе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курс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иком,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чив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агаль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ькою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геомет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рної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слова: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рмін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отатарс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йський,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5" w:after="0" w:line="252" w:lineRule="exact"/>
        <w:ind w:left="169" w:right="110"/>
        <w:jc w:val="left"/>
        <w:tabs>
          <w:tab w:pos="1500" w:val="left"/>
          <w:tab w:pos="2840" w:val="left"/>
          <w:tab w:pos="3740" w:val="left"/>
          <w:tab w:pos="4540" w:val="left"/>
          <w:tab w:pos="4700" w:val="left"/>
          <w:tab w:pos="4980" w:val="left"/>
          <w:tab w:pos="5860" w:val="left"/>
          <w:tab w:pos="6840" w:val="left"/>
          <w:tab w:pos="79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  <w:tab/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9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9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7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3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T.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Ibra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About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ork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Fre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an,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nru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Langua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ener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" w:after="0" w:line="252" w:lineRule="exact"/>
        <w:ind w:left="169" w:right="113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exa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ned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</w:p>
    <w:p>
      <w:pPr>
        <w:spacing w:before="2" w:after="0" w:line="252" w:lineRule="exact"/>
        <w:ind w:left="169" w:right="10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udy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3" w:firstLine="511"/>
        <w:jc w:val="left"/>
        <w:tabs>
          <w:tab w:pos="44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ean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hor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near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</w:p>
    <w:p>
      <w:pPr>
        <w:spacing w:before="2" w:after="0" w:line="252" w:lineRule="exact"/>
        <w:ind w:left="169" w:right="10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10.06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986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208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316383pt;width:267.970001pt;height:13.04pt;mso-position-horizontal-relative:page;mso-position-vertical-relative:page;z-index:-207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jpg"/><Relationship Id="rId11" Type="http://schemas.openxmlformats.org/officeDocument/2006/relationships/image" Target="media/image4.jpg"/><Relationship Id="rId12" Type="http://schemas.openxmlformats.org/officeDocument/2006/relationships/image" Target="media/image5.jpg"/><Relationship Id="rId13" Type="http://schemas.openxmlformats.org/officeDocument/2006/relationships/image" Target="media/image6.jp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2015-01-27T12:19:17Z</dcterms:created>
  <dcterms:modified xsi:type="dcterms:W3CDTF">2015-01-27T12:19:17Z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