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2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001.8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</w:p>
    <w:p>
      <w:pPr>
        <w:spacing w:before="0" w:after="0" w:line="252" w:lineRule="exact"/>
        <w:ind w:left="169" w:right="76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501" w:right="48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блеми.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переосми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наліз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значеної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пробл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</w:p>
    <w:p>
      <w:pPr>
        <w:spacing w:before="5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переосми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Дичк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ька,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</w:p>
    <w:p>
      <w:pPr>
        <w:spacing w:before="0" w:after="0" w:line="252" w:lineRule="exact"/>
        <w:ind w:left="169" w:right="663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сновна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аток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3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60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и”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иголоше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1998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</w:p>
    <w:p>
      <w:pPr>
        <w:spacing w:before="0" w:after="0" w:line="252" w:lineRule="exact"/>
        <w:ind w:left="169" w:right="49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</w:p>
    <w:p>
      <w:pPr>
        <w:spacing w:before="1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54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2" w:top="120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“як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“стан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а”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“потреби”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сучасної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</w:p>
    <w:p>
      <w:pPr>
        <w:spacing w:before="2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39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а?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ності:</w:t>
      </w:r>
    </w:p>
    <w:p>
      <w:pPr>
        <w:spacing w:before="1" w:after="0" w:line="240" w:lineRule="auto"/>
        <w:ind w:left="853" w:right="75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ам;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8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ою.</w:t>
      </w:r>
    </w:p>
    <w:p>
      <w:pPr>
        <w:spacing w:before="1" w:after="0" w:line="240" w:lineRule="auto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ошире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“як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269–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“потреби,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317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2" w:footer="0" w:top="1200" w:bottom="280" w:left="1420" w:right="1420"/>
          <w:pgSz w:w="11920" w:h="16840"/>
        </w:sectPr>
      </w:pPr>
      <w:rPr/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еонть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лягає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ищеною.</w:t>
      </w:r>
    </w:p>
    <w:p>
      <w:pPr>
        <w:spacing w:before="3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и”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робить,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“вол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оль”,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силля,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нехай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пертіс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еться.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льтату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</w:p>
    <w:p>
      <w:pPr>
        <w:spacing w:before="1" w:after="0" w:line="240" w:lineRule="auto"/>
        <w:ind w:left="169" w:right="30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2" w:footer="0" w:top="1200" w:bottom="280" w:left="1420" w:right="1420"/>
          <w:pgSz w:w="11920" w:h="1684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left="57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left="561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отреба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149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4" w:after="0" w:line="249" w:lineRule="exact"/>
        <w:ind w:left="591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62" w:footer="0" w:top="1200" w:bottom="280" w:left="1420" w:right="1420"/>
          <w:pgSz w:w="11920" w:h="16840"/>
        </w:sectPr>
      </w:pPr>
      <w:rPr/>
    </w:p>
    <w:p>
      <w:pPr>
        <w:spacing w:before="32" w:after="0" w:line="240" w:lineRule="auto"/>
        <w:ind w:left="1083" w:right="62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2" w:after="0" w:line="240" w:lineRule="auto"/>
        <w:ind w:right="-14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4" w:after="0" w:line="249" w:lineRule="exact"/>
        <w:ind w:right="-20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8.253906pt;margin-top:-32.070477pt;width:14.0pt;height:18.380001pt;mso-position-horizontal-relative:page;mso-position-vertical-relative:paragraph;z-index:-314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00" w:bottom="280" w:left="1420" w:right="1420"/>
          <w:cols w:num="3" w:equalWidth="0">
            <w:col w:w="1975" w:space="1569"/>
            <w:col w:w="762" w:space="1620"/>
            <w:col w:w="315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line="280" w:lineRule="exact" w:after="0"/>
        <w:jc w:val="left"/>
        <w:rPr>
          <w:sz w:val="28"/>
          <w:szCs w:val="28"/>
        </w:rPr>
        <w:sectPr>
          <w:type w:val="continuous"/>
          <w:pgSz w:w="11920" w:h="16840"/>
          <w:pgMar w:top="1200" w:bottom="280" w:left="1420" w:right="1420"/>
        </w:sectPr>
      </w:pPr>
      <w:rPr/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26" w:right="-5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0.483917pt;margin-top:-32.450455pt;width:14.0pt;height:18.380001pt;mso-position-horizontal-relative:page;mso-position-vertical-relative:paragraph;z-index:-317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8" w:after="0" w:line="249" w:lineRule="exact"/>
        <w:ind w:right="247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2" w:after="0" w:line="246" w:lineRule="auto"/>
        <w:ind w:right="910" w:firstLine="1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46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00" w:bottom="280" w:left="1420" w:right="1420"/>
          <w:cols w:num="2" w:equalWidth="0">
            <w:col w:w="2208" w:space="4714"/>
            <w:col w:w="2158"/>
          </w:cols>
        </w:sectPr>
      </w:pPr>
      <w:rPr/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9" w:after="0" w:line="271" w:lineRule="exact"/>
        <w:ind w:left="5242" w:right="322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7.683914pt;margin-top:11.353136pt;width:14.0pt;height:18.380001pt;mso-position-horizontal-relative:page;mso-position-vertical-relative:paragraph;z-index:-316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к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9.67392pt;margin-top:36.697136pt;width:14.0pt;height:11.876001pt;mso-position-horizontal-relative:page;mso-position-vertical-relative:paragraph;z-index:-315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1"/>
                      <w:w w:val="100"/>
                    </w:rPr>
                    <w:t>ні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6.773926pt;margin-top:4.873137pt;width:14.0pt;height:18.380001pt;mso-position-horizontal-relative:page;mso-position-vertical-relative:paragraph;z-index:-313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  <w:t>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оля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line="240" w:lineRule="exact" w:after="0"/>
        <w:jc w:val="left"/>
        <w:rPr>
          <w:sz w:val="24"/>
          <w:szCs w:val="24"/>
        </w:rPr>
        <w:sectPr>
          <w:type w:val="continuous"/>
          <w:pgSz w:w="11920" w:h="16840"/>
          <w:pgMar w:top="1200" w:bottom="280" w:left="1420" w:right="1420"/>
        </w:sectPr>
      </w:pPr>
      <w:rPr/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" w:right="-72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</w:p>
    <w:p>
      <w:pPr>
        <w:spacing w:before="9" w:after="0" w:line="240" w:lineRule="auto"/>
        <w:ind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ІД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9" w:after="0" w:line="240" w:lineRule="auto"/>
        <w:ind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к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1" w:lineRule="exact"/>
        <w:ind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2.083923pt;margin-top:39.327122pt;width:14.0pt;height:11.876001pt;mso-position-horizontal-relative:page;mso-position-vertical-relative:paragraph;z-index:-312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1"/>
                      <w:w w:val="100"/>
                    </w:rPr>
                    <w:t>ні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Ув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га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</w:p>
    <w:p>
      <w:pPr>
        <w:spacing w:before="9" w:after="0" w:line="240" w:lineRule="auto"/>
        <w:ind w:left="6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роль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20" w:h="16840"/>
          <w:pgMar w:top="1200" w:bottom="280" w:left="1420" w:right="1420"/>
          <w:cols w:num="5" w:equalWidth="0">
            <w:col w:w="1866" w:space="1446"/>
            <w:col w:w="547" w:space="379"/>
            <w:col w:w="328" w:space="671"/>
            <w:col w:w="594" w:space="1350"/>
            <w:col w:w="1899"/>
          </w:cols>
        </w:sectPr>
      </w:pPr>
      <w:rPr/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400" w:right="137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0.925003pt;margin-top:-557.435486pt;width:400.35pt;height:552.65pt;mso-position-horizontal-relative:page;mso-position-vertical-relative:paragraph;z-index:-318" coordorigin="2019,-11149" coordsize="8007,11053">
            <v:group style="position:absolute;left:2219;top:-5665;width:168;height:2" coordorigin="2219,-5665" coordsize="168,2">
              <v:shape style="position:absolute;left:2219;top:-5665;width:168;height:2" coordorigin="2219,-5665" coordsize="168,0" path="m2387,-5665l2219,-5665e" filled="f" stroked="t" strokeweight=".75pt" strokecolor="#000000">
                <v:path arrowok="t"/>
              </v:shape>
            </v:group>
            <v:group style="position:absolute;left:6107;top:-3189;width:2;height:1416" coordorigin="6107,-3189" coordsize="2,1416">
              <v:shape style="position:absolute;left:6107;top:-3189;width:2;height:1416" coordorigin="6107,-3189" coordsize="0,1416" path="m6107,-3189l6107,-1773e" filled="f" stroked="t" strokeweight=".75pt" strokecolor="#000000">
                <v:path arrowok="t"/>
              </v:shape>
            </v:group>
            <v:group style="position:absolute;left:6107;top:-1756;width:169;height:2" coordorigin="6107,-1756" coordsize="169,2">
              <v:shape style="position:absolute;left:6107;top:-1756;width:169;height:2" coordorigin="6107,-1756" coordsize="169,0" path="m6107,-1756l6276,-1756e" filled="f" stroked="t" strokeweight=".75pt" strokecolor="#000000">
                <v:path arrowok="t"/>
              </v:shape>
            </v:group>
            <v:group style="position:absolute;left:6107;top:-3171;width:169;height:2" coordorigin="6107,-3171" coordsize="169,2">
              <v:shape style="position:absolute;left:6107;top:-3171;width:169;height:2" coordorigin="6107,-3171" coordsize="169,0" path="m6107,-3171l6276,-3171e" filled="f" stroked="t" strokeweight=".75pt" strokecolor="#000000">
                <v:path arrowok="t"/>
              </v:shape>
            </v:group>
            <v:group style="position:absolute;left:2049;top:-223;width:7619;height:120" coordorigin="2049,-223" coordsize="7619,120">
              <v:shape style="position:absolute;left:2049;top:-223;width:7619;height:120" coordorigin="2049,-223" coordsize="7619,120" path="m2169,-223l2049,-163,2169,-103,2169,-153,2143,-153,2139,-158,2139,-169,2143,-173,2169,-173,2169,-223e" filled="t" fillcolor="#000000" stroked="f">
                <v:path arrowok="t"/>
                <v:fill/>
              </v:shape>
              <v:shape style="position:absolute;left:2049;top:-223;width:7619;height:120" coordorigin="2049,-223" coordsize="7619,120" path="m2169,-173l2143,-173,2139,-169,2139,-158,2143,-153,2169,-153,2169,-173e" filled="t" fillcolor="#000000" stroked="f">
                <v:path arrowok="t"/>
                <v:fill/>
              </v:shape>
              <v:shape style="position:absolute;left:2049;top:-223;width:7619;height:120" coordorigin="2049,-223" coordsize="7619,120" path="m2169,-153l2149,-153,2169,-153e" filled="t" fillcolor="#000000" stroked="f">
                <v:path arrowok="t"/>
                <v:fill/>
              </v:shape>
              <v:shape style="position:absolute;left:2049;top:-223;width:7619;height:120" coordorigin="2049,-223" coordsize="7619,120" path="m9664,-174l2169,-173,2169,-153,9664,-154,9668,-159,9668,-170,9664,-174e" filled="t" fillcolor="#000000" stroked="f">
                <v:path arrowok="t"/>
                <v:fill/>
              </v:shape>
            </v:group>
            <v:group style="position:absolute;left:9598;top:-2490;width:120;height:2308" coordorigin="9598,-2490" coordsize="120,2308">
              <v:shape style="position:absolute;left:9598;top:-2490;width:120;height:2308" coordorigin="9598,-2490" coordsize="120,2308" path="m9648,-302l9598,-302,9658,-182,9703,-272,9652,-272,9648,-277,9648,-302e" filled="t" fillcolor="#000000" stroked="f">
                <v:path arrowok="t"/>
                <v:fill/>
              </v:shape>
              <v:shape style="position:absolute;left:9598;top:-2490;width:120;height:2308" coordorigin="9598,-2490" coordsize="120,2308" path="m9664,-2490l9652,-2490,9648,-2486,9648,-277,9652,-272,9664,-272,9668,-277,9668,-2486,9664,-2490e" filled="t" fillcolor="#000000" stroked="f">
                <v:path arrowok="t"/>
                <v:fill/>
              </v:shape>
              <v:shape style="position:absolute;left:9598;top:-2490;width:120;height:2308" coordorigin="9598,-2490" coordsize="120,2308" path="m9718,-302l9668,-302,9668,-277,9664,-272,9703,-272,9718,-302e" filled="t" fillcolor="#000000" stroked="f">
                <v:path arrowok="t"/>
                <v:fill/>
              </v:shape>
            </v:group>
            <v:group style="position:absolute;left:7845;top:-5010;width:2173;height:1305" coordorigin="7845,-5010" coordsize="2173,1305">
              <v:shape style="position:absolute;left:7845;top:-5010;width:2173;height:1305" coordorigin="7845,-5010" coordsize="2173,1305" path="m8931,-5010l8842,-5008,8755,-5002,8670,-4991,8588,-4977,8509,-4959,8432,-4937,8359,-4912,8290,-4884,8224,-4853,8163,-4819,8107,-4782,8055,-4743,8008,-4701,7966,-4658,7900,-4564,7859,-4464,7845,-4358,7849,-4304,7877,-4201,7930,-4104,8008,-4014,8055,-3972,8107,-3933,8163,-3896,8224,-3862,8290,-3831,8359,-3803,8432,-3778,8509,-3756,8588,-3738,8670,-3724,8755,-3714,8842,-3707,8931,-3705,9021,-3707,9108,-3714,9193,-3724,9275,-3738,9354,-3756,9431,-3778,9504,-3803,9573,-3831,9639,-3862,9700,-3896,9756,-3933,9808,-3972,9855,-4014,9897,-4058,9963,-4152,10004,-4252,10018,-4358,10014,-4411,9986,-4515,9933,-4612,9855,-4701,9808,-4743,9756,-4782,9700,-4819,9639,-4853,9573,-4884,9504,-4912,9431,-4937,9354,-4959,9275,-4977,9193,-4991,9108,-5002,9021,-5008,8931,-5010xe" filled="f" stroked="t" strokeweight=".75pt" strokecolor="#000000">
                <v:path arrowok="t"/>
              </v:shape>
            </v:group>
            <v:group style="position:absolute;left:8818;top:-3644;width:120;height:483" coordorigin="8818,-3644" coordsize="120,483">
              <v:shape style="position:absolute;left:8818;top:-3644;width:120;height:483" coordorigin="8818,-3644" coordsize="120,483" path="m8888,-3524l8868,-3524,8871,-3171,8871,-3166,8876,-3161,8887,-3161,8891,-3166,8891,-3171,8888,-3524e" filled="t" fillcolor="#000000" stroked="f">
                <v:path arrowok="t"/>
                <v:fill/>
              </v:shape>
              <v:shape style="position:absolute;left:8818;top:-3644;width:120;height:483" coordorigin="8818,-3644" coordsize="120,483" path="m8877,-3644l8818,-3524,8868,-3524,8868,-3550,8872,-3554,8923,-3554,8877,-3644e" filled="t" fillcolor="#000000" stroked="f">
                <v:path arrowok="t"/>
                <v:fill/>
              </v:shape>
              <v:shape style="position:absolute;left:8818;top:-3644;width:120;height:483" coordorigin="8818,-3644" coordsize="120,483" path="m8883,-3554l8872,-3554,8868,-3550,8868,-3524,8888,-3524,8888,-3550,8883,-3554e" filled="t" fillcolor="#000000" stroked="f">
                <v:path arrowok="t"/>
                <v:fill/>
              </v:shape>
              <v:shape style="position:absolute;left:8818;top:-3644;width:120;height:483" coordorigin="8818,-3644" coordsize="120,483" path="m8923,-3554l8883,-3554,8888,-3550,8888,-3524,8938,-3525,8923,-3554e" filled="t" fillcolor="#000000" stroked="f">
                <v:path arrowok="t"/>
                <v:fill/>
              </v:shape>
            </v:group>
            <v:group style="position:absolute;left:8136;top:-3171;width:1517;height:1414" coordorigin="8136,-3171" coordsize="1517,1414">
              <v:shape style="position:absolute;left:8136;top:-3171;width:1517;height:1414" coordorigin="8136,-3171" coordsize="1517,1414" path="m8895,-3171l8136,-2464,8895,-1757,9653,-2464,8895,-3171e" filled="t" fillcolor="#FFFFFF" stroked="f">
                <v:path arrowok="t"/>
                <v:fill/>
              </v:shape>
            </v:group>
            <v:group style="position:absolute;left:8136;top:-3171;width:1517;height:1414" coordorigin="8136,-3171" coordsize="1517,1414">
              <v:shape style="position:absolute;left:8136;top:-3171;width:1517;height:1414" coordorigin="8136,-3171" coordsize="1517,1414" path="m8895,-3171l8136,-2464,8895,-1757,9653,-2464,8895,-3171xe" filled="f" stroked="t" strokeweight=".75pt" strokecolor="#000000">
                <v:path arrowok="t"/>
              </v:shape>
            </v:group>
            <v:group style="position:absolute;left:7788;top:-2562;width:403;height:120" coordorigin="7788,-2562" coordsize="403,120">
              <v:shape style="position:absolute;left:7788;top:-2562;width:403;height:120" coordorigin="7788,-2562" coordsize="403,120" path="m8071,-2491l8071,-2442,8171,-2491,8096,-2491,8071,-2491e" filled="t" fillcolor="#000000" stroked="f">
                <v:path arrowok="t"/>
                <v:fill/>
              </v:shape>
              <v:shape style="position:absolute;left:7788;top:-2562;width:403;height:120" coordorigin="7788,-2562" coordsize="403,120" path="m8071,-2511l8071,-2491,8096,-2491,8101,-2496,8101,-2507,8097,-2511,8071,-2511e" filled="t" fillcolor="#000000" stroked="f">
                <v:path arrowok="t"/>
                <v:fill/>
              </v:shape>
              <v:shape style="position:absolute;left:7788;top:-2562;width:403;height:120" coordorigin="7788,-2562" coordsize="403,120" path="m8071,-2562l8071,-2511,8091,-2511,8097,-2511,8101,-2507,8101,-2496,8096,-2491,8171,-2491,8191,-2501,8071,-2562e" filled="t" fillcolor="#000000" stroked="f">
                <v:path arrowok="t"/>
                <v:fill/>
              </v:shape>
              <v:shape style="position:absolute;left:7788;top:-2562;width:403;height:120" coordorigin="7788,-2562" coordsize="403,120" path="m7798,-2512l7793,-2512,7788,-2508,7788,-2497,7792,-2492,8071,-2491,8071,-2511,7798,-2512e" filled="t" fillcolor="#000000" stroked="f">
                <v:path arrowok="t"/>
                <v:fill/>
              </v:shape>
            </v:group>
            <v:group style="position:absolute;left:7628;top:-3171;width:170;height:2" coordorigin="7628,-3171" coordsize="170,2">
              <v:shape style="position:absolute;left:7628;top:-3171;width:170;height:2" coordorigin="7628,-3171" coordsize="170,0" path="m7628,-3171l7798,-3171e" filled="f" stroked="t" strokeweight=".75pt" strokecolor="#000000">
                <v:path arrowok="t"/>
              </v:shape>
            </v:group>
            <v:group style="position:absolute;left:7628;top:-1756;width:170;height:2" coordorigin="7628,-1756" coordsize="170,2">
              <v:shape style="position:absolute;left:7628;top:-1756;width:170;height:2" coordorigin="7628,-1756" coordsize="170,0" path="m7628,-1756l7798,-1756e" filled="f" stroked="t" strokeweight=".75pt" strokecolor="#000000">
                <v:path arrowok="t"/>
              </v:shape>
            </v:group>
            <v:group style="position:absolute;left:7798;top:-3189;width:2;height:1416" coordorigin="7798,-3189" coordsize="2,1416">
              <v:shape style="position:absolute;left:7798;top:-3189;width:2;height:1416" coordorigin="7798,-3189" coordsize="0,1416" path="m7798,-3189l7798,-1773e" filled="f" stroked="t" strokeweight=".75pt" strokecolor="#000000">
                <v:path arrowok="t"/>
              </v:shape>
            </v:group>
            <v:group style="position:absolute;left:6276;top:-2286;width:1352;height:1061" coordorigin="6276,-2286" coordsize="1352,1061">
              <v:shape style="position:absolute;left:6276;top:-2286;width:1352;height:1061" coordorigin="6276,-2286" coordsize="1352,1061" path="m6952,-2286l6842,-2279,6738,-2259,6641,-2227,6553,-2184,6474,-2131,6406,-2069,6351,-2000,6310,-1923,6285,-1842,6276,-1756,6278,-1712,6296,-1628,6329,-1549,6377,-1476,6439,-1410,6512,-1353,6596,-1305,6689,-1267,6790,-1241,6897,-1227,6952,-1225,7007,-1227,7114,-1241,7215,-1267,7308,-1305,7392,-1353,7465,-1410,7527,-1476,7575,-1549,7608,-1628,7626,-1712,7628,-1756,7626,-1799,7608,-1883,7575,-1962,7527,-2035,7465,-2101,7392,-2159,7308,-2207,7215,-2245,7114,-2271,7007,-2284,6952,-2286xe" filled="f" stroked="t" strokeweight=".75pt" strokecolor="#000000">
                <v:path arrowok="t"/>
              </v:shape>
            </v:group>
            <v:group style="position:absolute;left:6276;top:-3702;width:1352;height:1062" coordorigin="6276,-3702" coordsize="1352,1062">
              <v:shape style="position:absolute;left:6276;top:-3702;width:1352;height:1062" coordorigin="6276,-3702" coordsize="1352,1062" path="m6952,-3702l6842,-3695,6738,-3675,6641,-3643,6553,-3600,6474,-3547,6406,-3485,6351,-3415,6310,-3339,6285,-3257,6276,-3171,6278,-3128,6296,-3044,6329,-2965,6377,-2892,6439,-2826,6512,-2768,6596,-2720,6689,-2682,6790,-2656,6897,-2642,6952,-2640,7007,-2642,7114,-2656,7215,-2682,7308,-2720,7392,-2768,7465,-2826,7527,-2892,7575,-2965,7608,-3044,7626,-3128,7628,-3171,7626,-3215,7608,-3299,7575,-3378,7527,-3451,7465,-3517,7392,-3574,7308,-3623,7215,-3660,7114,-3687,7007,-3700,6952,-3702xe" filled="f" stroked="t" strokeweight=".75pt" strokecolor="#000000">
                <v:path arrowok="t"/>
              </v:shape>
            </v:group>
            <v:group style="position:absolute;left:5505;top:-3030;width:845;height:528" coordorigin="5505,-3030" coordsize="845,528">
              <v:shape style="position:absolute;left:5505;top:-3030;width:845;height:528" coordorigin="5505,-3030" coordsize="845,528" path="m5505,-2502l6350,-2502,6350,-3030,5505,-3030,5505,-2502xe" filled="f" stroked="t" strokeweight=".75pt" strokecolor="#FFFFFF">
                <v:path arrowok="t"/>
              </v:shape>
            </v:group>
            <v:group style="position:absolute;left:4248;top:-2993;width:1520;height:1414" coordorigin="4248,-2993" coordsize="1520,1414">
              <v:shape style="position:absolute;left:4248;top:-2993;width:1520;height:1414" coordorigin="4248,-2993" coordsize="1520,1414" path="m5008,-2993l4248,-2286,5008,-1579,5768,-2286,5008,-2993e" filled="t" fillcolor="#FFFFFF" stroked="f">
                <v:path arrowok="t"/>
                <v:fill/>
              </v:shape>
            </v:group>
            <v:group style="position:absolute;left:4248;top:-2993;width:1520;height:1414" coordorigin="4248,-2993" coordsize="1520,1414">
              <v:shape style="position:absolute;left:4248;top:-2993;width:1520;height:1414" coordorigin="4248,-2993" coordsize="1520,1414" path="m5008,-2993l4248,-2286,5008,-1579,5768,-2286,5008,-2993xe" filled="f" stroked="t" strokeweight=".75pt" strokecolor="#000000">
                <v:path arrowok="t"/>
              </v:shape>
            </v:group>
            <v:group style="position:absolute;left:3909;top:-2346;width:339;height:120" coordorigin="3909,-2346" coordsize="339,120">
              <v:shape style="position:absolute;left:3909;top:-2346;width:339;height:120" coordorigin="3909,-2346" coordsize="339,120" path="m4128,-2275l4128,-2226,4228,-2275,4148,-2275,4128,-2275e" filled="t" fillcolor="#000000" stroked="f">
                <v:path arrowok="t"/>
                <v:fill/>
              </v:shape>
              <v:shape style="position:absolute;left:3909;top:-2346;width:339;height:120" coordorigin="3909,-2346" coordsize="339,120" path="m4029,-2346l3909,-2286,4029,-2226,4029,-2276,4003,-2276,3999,-2280,3999,-2291,4004,-2296,4029,-2296,4029,-2346e" filled="t" fillcolor="#000000" stroked="f">
                <v:path arrowok="t"/>
                <v:fill/>
              </v:shape>
              <v:shape style="position:absolute;left:3909;top:-2346;width:339;height:120" coordorigin="3909,-2346" coordsize="339,120" path="m4128,-2295l4128,-2275,4148,-2275,4153,-2275,4158,-2280,4158,-2291,4154,-2295,4128,-2295e" filled="t" fillcolor="#000000" stroked="f">
                <v:path arrowok="t"/>
                <v:fill/>
              </v:shape>
              <v:shape style="position:absolute;left:3909;top:-2346;width:339;height:120" coordorigin="3909,-2346" coordsize="339,120" path="m4128,-2346l4128,-2295,4148,-2295,4154,-2295,4158,-2291,4158,-2280,4153,-2275,4228,-2275,4248,-2285,4128,-2346e" filled="t" fillcolor="#000000" stroked="f">
                <v:path arrowok="t"/>
                <v:fill/>
              </v:shape>
              <v:shape style="position:absolute;left:3909;top:-2346;width:339;height:120" coordorigin="3909,-2346" coordsize="339,120" path="m4029,-2296l4029,-2276,4128,-2275,4128,-2295,4029,-2296e" filled="t" fillcolor="#000000" stroked="f">
                <v:path arrowok="t"/>
                <v:fill/>
              </v:shape>
              <v:shape style="position:absolute;left:3909;top:-2346;width:339;height:120" coordorigin="3909,-2346" coordsize="339,120" path="m4009,-2296l4004,-2296,3999,-2291,3999,-2280,4003,-2276,4029,-2276,4029,-2296,4009,-2296e" filled="t" fillcolor="#000000" stroked="f">
                <v:path arrowok="t"/>
                <v:fill/>
              </v:shape>
              <v:shape style="position:absolute;left:3909;top:-2346;width:339;height:120" coordorigin="3909,-2346" coordsize="339,120" path="m4029,-2296l4009,-2296,4029,-2296e" filled="t" fillcolor="#000000" stroked="f">
                <v:path arrowok="t"/>
                <v:fill/>
              </v:shape>
            </v:group>
            <v:group style="position:absolute;left:4965;top:-3210;width:2;height:180" coordorigin="4965,-3210" coordsize="2,180">
              <v:shape style="position:absolute;left:4965;top:-3210;width:2;height:180" coordorigin="4965,-3210" coordsize="1,180" path="m4965,-3210l4966,-3030e" filled="f" stroked="t" strokeweight=".75pt" strokecolor="#000000">
                <v:path arrowok="t"/>
              </v:shape>
            </v:group>
            <v:group style="position:absolute;left:3165;top:-3269;width:1810;height:120" coordorigin="3165,-3269" coordsize="1810,120">
              <v:shape style="position:absolute;left:3165;top:-3269;width:1810;height:120" coordorigin="3165,-3269" coordsize="1810,120" path="m3285,-3269l3165,-3209,3285,-3149,3285,-3199,3259,-3199,3255,-3204,3255,-3215,3259,-3219,3285,-3219,3285,-3269e" filled="t" fillcolor="#000000" stroked="f">
                <v:path arrowok="t"/>
                <v:fill/>
              </v:shape>
              <v:shape style="position:absolute;left:3165;top:-3269;width:1810;height:120" coordorigin="3165,-3269" coordsize="1810,120" path="m3285,-3219l3259,-3219,3255,-3215,3255,-3204,3259,-3199,3285,-3199,3285,-3219e" filled="t" fillcolor="#000000" stroked="f">
                <v:path arrowok="t"/>
                <v:fill/>
              </v:shape>
              <v:shape style="position:absolute;left:3165;top:-3269;width:1810;height:120" coordorigin="3165,-3269" coordsize="1810,120" path="m3285,-3199l3265,-3199,3285,-3199e" filled="t" fillcolor="#000000" stroked="f">
                <v:path arrowok="t"/>
                <v:fill/>
              </v:shape>
              <v:shape style="position:absolute;left:3165;top:-3269;width:1810;height:120" coordorigin="3165,-3269" coordsize="1810,120" path="m4971,-3220l3285,-3219,3285,-3199,4971,-3200,4975,-3205,4975,-3216,4971,-3220e" filled="t" fillcolor="#000000" stroked="f">
                <v:path arrowok="t"/>
                <v:fill/>
              </v:shape>
            </v:group>
            <v:group style="position:absolute;left:2388;top:-2817;width:1521;height:1061" coordorigin="2388,-2817" coordsize="1521,1061">
              <v:shape style="position:absolute;left:2388;top:-2817;width:1521;height:1061" coordorigin="2388,-2817" coordsize="1521,1061" path="m3149,-2817l3086,-2815,3025,-2810,2966,-2802,2852,-2776,2748,-2738,2654,-2690,2571,-2632,2502,-2566,2448,-2493,2410,-2414,2391,-2330,2388,-2287,2391,-2243,2410,-2159,2448,-2080,2502,-2007,2571,-1941,2654,-1884,2748,-1836,2852,-1798,2966,-1772,3025,-1763,3086,-1758,3149,-1756,3211,-1758,3272,-1763,3389,-1783,3498,-1815,3598,-1859,3686,-1912,3762,-1973,3824,-2043,3870,-2119,3899,-2201,3909,-2287,3906,-2330,3887,-2414,3849,-2493,3795,-2566,3726,-2632,3643,-2690,3549,-2738,3445,-2776,3331,-2802,3211,-2815,3149,-2817xe" filled="f" stroked="t" strokeweight=".75pt" strokecolor="#000000">
                <v:path arrowok="t"/>
              </v:shape>
            </v:group>
            <v:group style="position:absolute;left:2410;top:-4471;width:1690;height:1061" coordorigin="2410,-4471" coordsize="1690,1061">
              <v:shape style="position:absolute;left:2410;top:-4471;width:1690;height:1061" coordorigin="2410,-4471" coordsize="1690,1061" path="m3255,-4471l3186,-4469,3118,-4464,3052,-4456,2988,-4444,2926,-4430,2867,-4412,2810,-4392,2705,-4344,2613,-4286,2537,-4220,2476,-4147,2435,-4068,2413,-3984,2410,-3941,2413,-3897,2435,-3813,2476,-3734,2537,-3661,2613,-3595,2705,-3538,2810,-3490,2867,-3469,2926,-3452,2988,-3437,3052,-3426,3118,-3417,3186,-3412,3255,-3410,3324,-3412,3392,-3417,3458,-3426,3522,-3437,3584,-3452,3643,-3469,3700,-3490,3805,-3538,3897,-3595,3973,-3661,4034,-3734,4075,-3813,4097,-3897,4100,-3941,4097,-3984,4075,-4068,4034,-4147,3973,-4220,3897,-4286,3805,-4344,3700,-4392,3643,-4412,3584,-4430,3522,-4444,3458,-4456,3392,-4464,3324,-4469,3255,-4471xe" filled="f" stroked="t" strokeweight=".75pt" strokecolor="#000000">
                <v:path arrowok="t"/>
              </v:shape>
            </v:group>
            <v:group style="position:absolute;left:2026;top:-6631;width:120;height:6491" coordorigin="2026,-6631" coordsize="120,6491">
              <v:shape style="position:absolute;left:2026;top:-6631;width:120;height:6491" coordorigin="2026,-6631" coordsize="120,6491" path="m2092,-6541l2080,-6541,2076,-6537,2075,-150,2075,-145,2079,-140,2091,-140,2095,-145,2096,-6537,2092,-6541e" filled="t" fillcolor="#000000" stroked="f">
                <v:path arrowok="t"/>
                <v:fill/>
              </v:shape>
              <v:shape style="position:absolute;left:2026;top:-6631;width:120;height:6491" coordorigin="2026,-6631" coordsize="120,6491" path="m2086,-6631l2026,-6511,2076,-6511,2076,-6537,2080,-6541,2131,-6541,2086,-6631e" filled="t" fillcolor="#000000" stroked="f">
                <v:path arrowok="t"/>
                <v:fill/>
              </v:shape>
              <v:shape style="position:absolute;left:2026;top:-6631;width:120;height:6491" coordorigin="2026,-6631" coordsize="120,6491" path="m2131,-6541l2092,-6541,2096,-6537,2096,-6511,2146,-6511,2131,-6541e" filled="t" fillcolor="#000000" stroked="f">
                <v:path arrowok="t"/>
                <v:fill/>
              </v:shape>
            </v:group>
            <v:group style="position:absolute;left:2219;top:-6531;width:2;height:884" coordorigin="2219,-6531" coordsize="2,884">
              <v:shape style="position:absolute;left:2219;top:-6531;width:2;height:884" coordorigin="2219,-6531" coordsize="0,884" path="m2219,-6531l2219,-5647e" filled="f" stroked="t" strokeweight=".75pt" strokecolor="#000000">
                <v:path arrowok="t"/>
              </v:shape>
            </v:group>
            <v:group style="position:absolute;left:6585;top:-10770;width:2196;height:1061" coordorigin="6585,-10770" coordsize="2196,1061">
              <v:shape style="position:absolute;left:6585;top:-10770;width:2196;height:1061" coordorigin="6585,-10770" coordsize="2196,1061" path="m7683,-10770l7593,-10768,7505,-10763,7419,-10755,7336,-10743,7256,-10729,7178,-10711,7105,-10691,7035,-10668,6968,-10643,6907,-10615,6849,-10585,6797,-10553,6708,-10484,6641,-10407,6599,-10326,6585,-10240,6589,-10196,6617,-10112,6671,-10033,6750,-9960,6849,-9894,6907,-9865,6968,-9837,7035,-9812,7105,-9789,7178,-9768,7256,-9751,7336,-9736,7419,-9725,7505,-9716,7593,-9711,7683,-9709,7773,-9711,7861,-9716,7947,-9725,8030,-9736,8110,-9751,8188,-9768,8261,-9789,8331,-9812,8398,-9837,8459,-9865,8517,-9894,8569,-9926,8658,-9996,8725,-10072,8767,-10154,8781,-10240,8777,-10283,8749,-10367,8695,-10446,8616,-10519,8517,-10585,8459,-10615,8398,-10643,8331,-10668,8261,-10691,8188,-10711,8110,-10729,8030,-10743,7947,-10755,7861,-10763,7773,-10768,7683,-10770xe" filled="f" stroked="t" strokeweight=".75pt" strokecolor="#000000">
                <v:path arrowok="t"/>
              </v:shape>
            </v:group>
            <v:group style="position:absolute;left:7568;top:-9725;width:120;height:364" coordorigin="7568,-9725" coordsize="120,364">
              <v:shape style="position:absolute;left:7568;top:-9725;width:120;height:364" coordorigin="7568,-9725" coordsize="120,364" path="m7618,-9481l7568,-9481,7628,-9361,7673,-9451,7622,-9451,7618,-9456,7618,-9481e" filled="t" fillcolor="#000000" stroked="f">
                <v:path arrowok="t"/>
                <v:fill/>
              </v:shape>
              <v:shape style="position:absolute;left:7568;top:-9725;width:120;height:364" coordorigin="7568,-9725" coordsize="120,364" path="m7634,-9725l7622,-9725,7618,-9721,7618,-9456,7622,-9451,7634,-9451,7638,-9456,7638,-9721,7634,-9725e" filled="t" fillcolor="#000000" stroked="f">
                <v:path arrowok="t"/>
                <v:fill/>
              </v:shape>
              <v:shape style="position:absolute;left:7568;top:-9725;width:120;height:364" coordorigin="7568,-9725" coordsize="120,364" path="m7688,-9481l7638,-9481,7638,-9456,7634,-9451,7673,-9451,7688,-9481e" filled="t" fillcolor="#000000" stroked="f">
                <v:path arrowok="t"/>
                <v:fill/>
              </v:shape>
            </v:group>
            <v:group style="position:absolute;left:6547;top:-9361;width:2196;height:1061" coordorigin="6547,-9361" coordsize="2196,1061">
              <v:shape style="position:absolute;left:6547;top:-9361;width:2196;height:1061" coordorigin="6547,-9361" coordsize="2196,1061" path="m7645,-9361l7555,-9359,7467,-9354,7381,-9346,7298,-9334,7218,-9320,7140,-9302,7067,-9282,6997,-9259,6930,-9234,6869,-9206,6811,-9176,6759,-9144,6670,-9075,6603,-8998,6561,-8917,6547,-8831,6551,-8787,6579,-8703,6633,-8624,6712,-8551,6811,-8485,6869,-8456,6930,-8428,6997,-8403,7067,-8380,7140,-8359,7218,-8342,7298,-8327,7381,-8316,7467,-8307,7555,-8302,7645,-8300,7735,-8302,7823,-8307,7909,-8316,7992,-8327,8072,-8342,8150,-8359,8223,-8380,8293,-8403,8360,-8428,8421,-8456,8479,-8485,8531,-8517,8620,-8587,8687,-8663,8729,-8745,8743,-8831,8739,-8874,8711,-8958,8657,-9037,8578,-9110,8479,-9176,8421,-9206,8360,-9234,8293,-9259,8223,-9282,8150,-9302,8072,-9320,7992,-9334,7909,-9346,7823,-9354,7735,-9359,7645,-9361xe" filled="f" stroked="t" strokeweight=".75pt" strokecolor="#000000">
                <v:path arrowok="t"/>
              </v:shape>
            </v:group>
            <v:group style="position:absolute;left:8744;top:-10470;width:911;height:120" coordorigin="8744,-10470" coordsize="911,120">
              <v:shape style="position:absolute;left:8744;top:-10470;width:911;height:120" coordorigin="8744,-10470" coordsize="911,120" path="m8864,-10470l8744,-10410,8864,-10350,8864,-10400,8838,-10400,8834,-10405,8834,-10416,8838,-10420,8864,-10420,8864,-10470e" filled="t" fillcolor="#000000" stroked="f">
                <v:path arrowok="t"/>
                <v:fill/>
              </v:shape>
              <v:shape style="position:absolute;left:8744;top:-10470;width:911;height:120" coordorigin="8744,-10470" coordsize="911,120" path="m8864,-10420l8838,-10420,8834,-10416,8834,-10405,8838,-10400,8864,-10400,8864,-10420e" filled="t" fillcolor="#000000" stroked="f">
                <v:path arrowok="t"/>
                <v:fill/>
              </v:shape>
              <v:shape style="position:absolute;left:8744;top:-10470;width:911;height:120" coordorigin="8744,-10470" coordsize="911,120" path="m8864,-10400l8844,-10400,8864,-10400e" filled="t" fillcolor="#000000" stroked="f">
                <v:path arrowok="t"/>
                <v:fill/>
              </v:shape>
              <v:shape style="position:absolute;left:8744;top:-10470;width:911;height:120" coordorigin="8744,-10470" coordsize="911,120" path="m9651,-10421l8864,-10420,8864,-10400,9651,-10401,9655,-10406,9655,-10417,9651,-10421e" filled="t" fillcolor="#000000" stroked="f">
                <v:path arrowok="t"/>
                <v:fill/>
              </v:shape>
            </v:group>
            <v:group style="position:absolute;left:7568;top:-8310;width:120;height:364" coordorigin="7568,-8310" coordsize="120,364">
              <v:shape style="position:absolute;left:7568;top:-8310;width:120;height:364" coordorigin="7568,-8310" coordsize="120,364" path="m7618,-8066l7568,-8066,7628,-7946,7673,-8036,7622,-8036,7618,-8041,7618,-8066e" filled="t" fillcolor="#000000" stroked="f">
                <v:path arrowok="t"/>
                <v:fill/>
              </v:shape>
              <v:shape style="position:absolute;left:7568;top:-8310;width:120;height:364" coordorigin="7568,-8310" coordsize="120,364" path="m7634,-8310l7622,-8310,7618,-8306,7618,-8041,7622,-8036,7634,-8036,7638,-8041,7638,-8306,7634,-8310e" filled="t" fillcolor="#000000" stroked="f">
                <v:path arrowok="t"/>
                <v:fill/>
              </v:shape>
              <v:shape style="position:absolute;left:7568;top:-8310;width:120;height:364" coordorigin="7568,-8310" coordsize="120,364" path="m7688,-8066l7638,-8066,7638,-8041,7634,-8036,7673,-8036,7688,-8066e" filled="t" fillcolor="#000000" stroked="f">
                <v:path arrowok="t"/>
                <v:fill/>
              </v:shape>
            </v:group>
            <v:group style="position:absolute;left:9645;top:-10411;width:14;height:3154" coordorigin="9645,-10411" coordsize="14,3154">
              <v:shape style="position:absolute;left:9645;top:-10411;width:14;height:3154" coordorigin="9645,-10411" coordsize="14,3154" path="m9659,-7257l9645,-10411e" filled="f" stroked="t" strokeweight=".75pt" strokecolor="#000000">
                <v:path arrowok="t"/>
              </v:shape>
            </v:group>
            <v:group style="position:absolute;left:8627;top:-7238;width:1018;height:2" coordorigin="8627,-7238" coordsize="1018,2">
              <v:shape style="position:absolute;left:8627;top:-7238;width:1018;height:2" coordorigin="8627,-7238" coordsize="1018,2" path="m8627,-7238l9645,-7236e" filled="f" stroked="t" strokeweight=".75pt" strokecolor="#000000">
                <v:path arrowok="t"/>
              </v:shape>
            </v:group>
            <v:group style="position:absolute;left:6716;top:-7946;width:1860;height:1415" coordorigin="6716,-7946" coordsize="1860,1415">
              <v:shape style="position:absolute;left:6716;top:-7946;width:1860;height:1415" coordorigin="6716,-7946" coordsize="1860,1415" path="m7646,-7946l6716,-7239,7646,-6531,8576,-7239,7646,-7946e" filled="t" fillcolor="#FFFFFF" stroked="f">
                <v:path arrowok="t"/>
                <v:fill/>
              </v:shape>
            </v:group>
            <v:group style="position:absolute;left:6716;top:-7946;width:1860;height:1415" coordorigin="6716,-7946" coordsize="1860,1415">
              <v:shape style="position:absolute;left:6716;top:-7946;width:1860;height:1415" coordorigin="6716,-7946" coordsize="1860,1415" path="m7646,-7946l6716,-7239,7646,-6531,8576,-7239,7646,-7946xe" filled="f" stroked="t" strokeweight=".75pt" strokecolor="#000000">
                <v:path arrowok="t"/>
              </v:shape>
            </v:group>
            <v:group style="position:absolute;left:7569;top:-6541;width:120;height:363" coordorigin="7569,-6541" coordsize="120,363">
              <v:shape style="position:absolute;left:7569;top:-6541;width:120;height:363" coordorigin="7569,-6541" coordsize="120,363" path="m7619,-6298l7569,-6298,7629,-6178,7674,-6268,7623,-6268,7619,-6273,7619,-6298e" filled="t" fillcolor="#000000" stroked="f">
                <v:path arrowok="t"/>
                <v:fill/>
              </v:shape>
              <v:shape style="position:absolute;left:7569;top:-6541;width:120;height:363" coordorigin="7569,-6541" coordsize="120,363" path="m7635,-6541l7623,-6541,7619,-6537,7619,-6273,7623,-6268,7635,-6268,7639,-6273,7639,-6537,7635,-6541e" filled="t" fillcolor="#000000" stroked="f">
                <v:path arrowok="t"/>
                <v:fill/>
              </v:shape>
              <v:shape style="position:absolute;left:7569;top:-6541;width:120;height:363" coordorigin="7569,-6541" coordsize="120,363" path="m7689,-6298l7639,-6298,7639,-6273,7635,-6268,7674,-6268,7689,-6298e" filled="t" fillcolor="#000000" stroked="f">
                <v:path arrowok="t"/>
                <v:fill/>
              </v:shape>
            </v:group>
            <v:group style="position:absolute;left:6784;top:-6178;width:2028;height:1060" coordorigin="6784,-6178" coordsize="2028,1060">
              <v:shape style="position:absolute;left:6784;top:-6178;width:2028;height:1060" coordorigin="6784,-6178" coordsize="2028,1060" path="m7798,-6178l7715,-6176,7634,-6171,7554,-6163,7478,-6151,7403,-6137,7332,-6119,7264,-6099,7199,-6076,7138,-6051,7081,-6023,7028,-5993,6936,-5927,6864,-5855,6813,-5776,6787,-5692,6784,-5648,6787,-5605,6813,-5521,6864,-5442,6936,-5369,7028,-5303,7081,-5273,7138,-5246,7199,-5220,7264,-5198,7332,-5177,7403,-5160,7478,-5145,7554,-5134,7634,-5125,7715,-5120,7798,-5118,7881,-5120,7962,-5125,8042,-5134,8118,-5145,8193,-5160,8264,-5177,8332,-5198,8397,-5220,8458,-5246,8515,-5273,8568,-5303,8660,-5369,8732,-5442,8783,-5521,8809,-5605,8812,-5648,8809,-5692,8783,-5776,8732,-5855,8660,-5927,8568,-5993,8515,-6023,8458,-6051,8397,-6076,8332,-6099,8264,-6119,8193,-6137,8118,-6151,8042,-6163,7962,-6171,7881,-6176,7798,-6178xe" filled="f" stroked="t" strokeweight=".75pt" strokecolor="#000000">
                <v:path arrowok="t"/>
              </v:shape>
            </v:group>
            <v:group style="position:absolute;left:6276;top:-5708;width:518;height:120" coordorigin="6276,-5708" coordsize="518,120">
              <v:shape style="position:absolute;left:6276;top:-5708;width:518;height:120" coordorigin="6276,-5708" coordsize="518,120" path="m6396,-5708l6276,-5648,6396,-5588,6396,-5638,6370,-5638,6366,-5643,6366,-5654,6370,-5658,6396,-5658,6396,-5708e" filled="t" fillcolor="#000000" stroked="f">
                <v:path arrowok="t"/>
                <v:fill/>
              </v:shape>
              <v:shape style="position:absolute;left:6276;top:-5708;width:518;height:120" coordorigin="6276,-5708" coordsize="518,120" path="m6396,-5658l6370,-5658,6366,-5654,6366,-5643,6370,-5638,6396,-5638,6396,-5658e" filled="t" fillcolor="#000000" stroked="f">
                <v:path arrowok="t"/>
                <v:fill/>
              </v:shape>
              <v:shape style="position:absolute;left:6276;top:-5708;width:518;height:120" coordorigin="6276,-5708" coordsize="518,120" path="m6790,-5658l6396,-5658,6396,-5638,6790,-5638,6794,-5643,6794,-5654,6790,-5658e" filled="t" fillcolor="#000000" stroked="f">
                <v:path arrowok="t"/>
                <v:fill/>
              </v:shape>
            </v:group>
            <v:group style="position:absolute;left:4417;top:-6178;width:1857;height:1061" coordorigin="4417,-6178" coordsize="1857,1061">
              <v:shape style="position:absolute;left:4417;top:-6178;width:1857;height:1061" coordorigin="4417,-6178" coordsize="1857,1061" path="m5345,-6178l5269,-6176,5195,-6171,5122,-6163,5052,-6151,4984,-6137,4919,-6119,4856,-6099,4797,-6076,4741,-6051,4640,-5993,4556,-5927,4490,-5854,4444,-5775,4420,-5691,4417,-5648,4420,-5604,4444,-5520,4490,-5441,4556,-5368,4640,-5302,4741,-5245,4797,-5220,4856,-5197,4919,-5176,4984,-5159,5052,-5144,5122,-5133,5195,-5124,5269,-5119,5345,-5117,5422,-5119,5496,-5124,5569,-5133,5639,-5144,5707,-5159,5772,-5176,5835,-5197,5894,-5220,5950,-5245,6051,-5302,6135,-5368,6201,-5441,6247,-5520,6271,-5604,6274,-5648,6271,-5691,6247,-5775,6201,-5854,6135,-5927,6051,-5993,5950,-6051,5894,-6076,5835,-6099,5772,-6119,5707,-6137,5639,-6151,5569,-6163,5496,-6171,5422,-6176,5345,-6178xe" filled="f" stroked="t" strokeweight=".75pt" strokecolor="#000000">
                <v:path arrowok="t"/>
              </v:shape>
            </v:group>
            <v:group style="position:absolute;left:2388;top:-6355;width:1521;height:1416" coordorigin="2388,-6355" coordsize="1521,1416">
              <v:shape style="position:absolute;left:2388;top:-6355;width:1521;height:1416" coordorigin="2388,-6355" coordsize="1521,1416" path="m3149,-6355l2388,-5647,3149,-4939,3909,-5647,3149,-6355e" filled="t" fillcolor="#FFFFFF" stroked="f">
                <v:path arrowok="t"/>
                <v:fill/>
              </v:shape>
            </v:group>
            <v:group style="position:absolute;left:2388;top:-6355;width:1521;height:1416" coordorigin="2388,-6355" coordsize="1521,1416">
              <v:shape style="position:absolute;left:2388;top:-6355;width:1521;height:1416" coordorigin="2388,-6355" coordsize="1521,1416" path="m3149,-6355l2388,-5647,3149,-4939,3909,-5647,3149,-6355xe" filled="f" stroked="t" strokeweight=".75pt" strokecolor="#000000">
                <v:path arrowok="t"/>
              </v:shape>
            </v:group>
            <v:group style="position:absolute;left:3909;top:-5707;width:518;height:120" coordorigin="3909,-5707" coordsize="518,120">
              <v:shape style="position:absolute;left:3909;top:-5707;width:518;height:120" coordorigin="3909,-5707" coordsize="518,120" path="m4029,-5707l3909,-5646,4029,-5587,4029,-5637,4004,-5637,3999,-5641,3999,-5652,4003,-5657,4029,-5657,4029,-5707e" filled="t" fillcolor="#000000" stroked="f">
                <v:path arrowok="t"/>
                <v:fill/>
              </v:shape>
              <v:shape style="position:absolute;left:3909;top:-5707;width:518;height:120" coordorigin="3909,-5707" coordsize="518,120" path="m4029,-5657l4009,-5657,4003,-5657,3999,-5652,3999,-5641,4004,-5637,4029,-5637,4029,-5657e" filled="t" fillcolor="#000000" stroked="f">
                <v:path arrowok="t"/>
                <v:fill/>
              </v:shape>
              <v:shape style="position:absolute;left:3909;top:-5707;width:518;height:120" coordorigin="3909,-5707" coordsize="518,120" path="m4029,-5637l4009,-5637,4029,-5637e" filled="t" fillcolor="#000000" stroked="f">
                <v:path arrowok="t"/>
                <v:fill/>
              </v:shape>
              <v:shape style="position:absolute;left:3909;top:-5707;width:518;height:120" coordorigin="3909,-5707" coordsize="518,120" path="m4422,-5658l4417,-5658,4029,-5657,4029,-5637,4423,-5638,4427,-5643,4427,-5654,4422,-5658e" filled="t" fillcolor="#000000" stroked="f">
                <v:path arrowok="t"/>
                <v:fill/>
              </v:shape>
            </v:group>
            <v:group style="position:absolute;left:2219;top:-6531;width:5410;height:2" coordorigin="2219,-6531" coordsize="5410,2">
              <v:shape style="position:absolute;left:2219;top:-6531;width:5410;height:2" coordorigin="2219,-6531" coordsize="5410,0" path="m7629,-6531l2219,-6531e" filled="f" stroked="t" strokeweight=".75pt" strokecolor="#000000">
                <v:path arrowok="t"/>
              </v:shape>
            </v:group>
            <v:group style="position:absolute;left:2075;top:-6690;width:5588;height:120" coordorigin="2075,-6690" coordsize="5588,120">
              <v:shape style="position:absolute;left:2075;top:-6690;width:5588;height:120" coordorigin="2075,-6690" coordsize="5588,120" path="m7543,-6620l7543,-6570,7643,-6620,7543,-6620e" filled="t" fillcolor="#000000" stroked="f">
                <v:path arrowok="t"/>
                <v:fill/>
              </v:shape>
              <v:shape style="position:absolute;left:2075;top:-6690;width:5588;height:120" coordorigin="2075,-6690" coordsize="5588,120" path="m7543,-6640l7543,-6620,7569,-6620,7573,-6625,7573,-6636,7569,-6640,7543,-6640e" filled="t" fillcolor="#000000" stroked="f">
                <v:path arrowok="t"/>
                <v:fill/>
              </v:shape>
              <v:shape style="position:absolute;left:2075;top:-6690;width:5588;height:120" coordorigin="2075,-6690" coordsize="5588,120" path="m7543,-6690l7543,-6640,7563,-6640,7569,-6640,7573,-6636,7573,-6625,7569,-6620,7643,-6620,7663,-6630,7543,-6690e" filled="t" fillcolor="#000000" stroked="f">
                <v:path arrowok="t"/>
                <v:fill/>
              </v:shape>
              <v:shape style="position:absolute;left:2075;top:-6690;width:5588;height:120" coordorigin="2075,-6690" coordsize="5588,120" path="m2085,-6641l2079,-6641,2075,-6637,2075,-6626,2079,-6621,7543,-6620,7543,-6640,2085,-6641e" filled="t" fillcolor="#000000" stroked="f">
                <v:path arrowok="t"/>
                <v:fill/>
              </v:shape>
            </v:group>
            <v:group style="position:absolute;left:7606;top:-11141;width:120;height:364" coordorigin="7606,-11141" coordsize="120,364">
              <v:shape style="position:absolute;left:7606;top:-11141;width:120;height:364" coordorigin="7606,-11141" coordsize="120,364" path="m7656,-10897l7606,-10897,7666,-10777,7711,-10867,7660,-10867,7656,-10872,7656,-10897e" filled="t" fillcolor="#000000" stroked="f">
                <v:path arrowok="t"/>
                <v:fill/>
              </v:shape>
              <v:shape style="position:absolute;left:7606;top:-11141;width:120;height:364" coordorigin="7606,-11141" coordsize="120,364" path="m7676,-10897l7656,-10897,7656,-10872,7660,-10867,7671,-10867,7676,-10872,7676,-10897e" filled="t" fillcolor="#000000" stroked="f">
                <v:path arrowok="t"/>
                <v:fill/>
              </v:shape>
              <v:shape style="position:absolute;left:7606;top:-11141;width:120;height:364" coordorigin="7606,-11141" coordsize="120,364" path="m7726,-10897l7676,-10897,7676,-10872,7671,-10867,7711,-10867,7726,-10897e" filled="t" fillcolor="#000000" stroked="f">
                <v:path arrowok="t"/>
                <v:fill/>
              </v:shape>
              <v:shape style="position:absolute;left:7606;top:-11141;width:120;height:364" coordorigin="7606,-11141" coordsize="120,364" path="m7670,-11141l7659,-11141,7655,-11137,7655,-11131,7656,-10897,7676,-10897,7675,-11131,7675,-11137,7670,-11141e" filled="t" fillcolor="#000000" stroked="f">
                <v:path arrowok="t"/>
                <v:fill/>
              </v:shape>
            </v:group>
            <v:group style="position:absolute;left:3105;top:-5004;width:120;height:533" coordorigin="3105,-5004" coordsize="120,533">
              <v:shape style="position:absolute;left:3105;top:-5004;width:120;height:533" coordorigin="3105,-5004" coordsize="120,533" path="m3105,-4591l3165,-4471,3210,-4561,3160,-4561,3155,-4566,3155,-4591,3105,-4591e" filled="t" fillcolor="#000000" stroked="f">
                <v:path arrowok="t"/>
                <v:fill/>
              </v:shape>
              <v:shape style="position:absolute;left:3105;top:-5004;width:120;height:533" coordorigin="3105,-5004" coordsize="120,533" path="m3155,-4591l3155,-4566,3160,-4561,3171,-4561,3175,-4566,3175,-4591,3155,-4591e" filled="t" fillcolor="#000000" stroked="f">
                <v:path arrowok="t"/>
                <v:fill/>
              </v:shape>
              <v:shape style="position:absolute;left:3105;top:-5004;width:120;height:533" coordorigin="3105,-5004" coordsize="120,533" path="m3175,-4591l3175,-4566,3171,-4561,3210,-4561,3225,-4591,3175,-4591e" filled="t" fillcolor="#000000" stroked="f">
                <v:path arrowok="t"/>
                <v:fill/>
              </v:shape>
              <v:shape style="position:absolute;left:3105;top:-5004;width:120;height:533" coordorigin="3105,-5004" coordsize="120,533" path="m3172,-5004l3160,-5004,3156,-5000,3155,-4591,3175,-4591,3176,-4994,3176,-5000,3172,-5004e" filled="t" fillcolor="#000000" stroked="f">
                <v:path arrowok="t"/>
                <v:fill/>
              </v:shape>
            </v:group>
            <v:group style="position:absolute;left:3105;top:-3397;width:120;height:533" coordorigin="3105,-3397" coordsize="120,533">
              <v:shape style="position:absolute;left:3105;top:-3397;width:120;height:533" coordorigin="3105,-3397" coordsize="120,533" path="m3105,-2984l3165,-2864,3210,-2954,3160,-2954,3155,-2959,3155,-2984,3105,-2984e" filled="t" fillcolor="#000000" stroked="f">
                <v:path arrowok="t"/>
                <v:fill/>
              </v:shape>
              <v:shape style="position:absolute;left:3105;top:-3397;width:120;height:533" coordorigin="3105,-3397" coordsize="120,533" path="m3155,-2984l3155,-2959,3160,-2954,3171,-2954,3175,-2959,3175,-2984,3155,-2984e" filled="t" fillcolor="#000000" stroked="f">
                <v:path arrowok="t"/>
                <v:fill/>
              </v:shape>
              <v:shape style="position:absolute;left:3105;top:-3397;width:120;height:533" coordorigin="3105,-3397" coordsize="120,533" path="m3175,-2984l3175,-2959,3171,-2954,3210,-2954,3225,-2984,3175,-2984e" filled="t" fillcolor="#000000" stroked="f">
                <v:path arrowok="t"/>
                <v:fill/>
              </v:shape>
              <v:shape style="position:absolute;left:3105;top:-3397;width:120;height:533" coordorigin="3105,-3397" coordsize="120,533" path="m3172,-3397l3160,-3397,3156,-3393,3155,-2984,3175,-2984,3176,-3387,3176,-3393,3172,-3397e" filled="t" fillcolor="#000000" stroked="f">
                <v:path arrowok="t"/>
                <v:fill/>
              </v:shape>
            </v:group>
            <v:group style="position:absolute;left:5781;top:-2347;width:326;height:120" coordorigin="5781,-2347" coordsize="326,120">
              <v:shape style="position:absolute;left:5781;top:-2347;width:326;height:120" coordorigin="5781,-2347" coordsize="326,120" path="m5987,-2347l5987,-2297,6007,-2297,6013,-2297,6017,-2292,6017,-2281,6012,-2277,5987,-2277,5987,-2227,6088,-2277,6007,-2277,6088,-2277,6107,-2286,5987,-2347e" filled="t" fillcolor="#000000" stroked="f">
                <v:path arrowok="t"/>
                <v:fill/>
              </v:shape>
              <v:shape style="position:absolute;left:5781;top:-2347;width:326;height:120" coordorigin="5781,-2347" coordsize="326,120" path="m5987,-2297l5987,-2277,6007,-2277,6012,-2277,6017,-2281,6017,-2292,6013,-2297,6007,-2297,5987,-2297e" filled="t" fillcolor="#000000" stroked="f">
                <v:path arrowok="t"/>
                <v:fill/>
              </v:shape>
              <v:shape style="position:absolute;left:5781;top:-2347;width:326;height:120" coordorigin="5781,-2347" coordsize="326,120" path="m5791,-2298l5786,-2298,5781,-2294,5781,-2283,5785,-2278,5987,-2277,5987,-2297,5791,-2298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ога.</w:t>
      </w:r>
    </w:p>
    <w:p>
      <w:pPr>
        <w:spacing w:before="1" w:after="0" w:line="254" w:lineRule="exact"/>
        <w:ind w:left="169" w:right="109" w:firstLine="720"/>
        <w:jc w:val="left"/>
        <w:tabs>
          <w:tab w:pos="75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</w:p>
    <w:p>
      <w:pPr>
        <w:spacing w:before="3" w:after="0" w:line="252" w:lineRule="exact"/>
        <w:ind w:left="169" w:right="106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исновки.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00" w:bottom="280" w:left="1420" w:right="1420"/>
        </w:sectPr>
      </w:pPr>
      <w:rPr/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69" w:right="62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5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41" w:right="11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5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рижнет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69" w:right="105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169" w:right="108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</w:p>
    <w:p>
      <w:pPr>
        <w:spacing w:before="0" w:after="0" w:line="249" w:lineRule="exact"/>
        <w:ind w:left="701" w:right="108"/>
        <w:jc w:val="center"/>
        <w:tabs>
          <w:tab w:pos="2140" w:val="left"/>
          <w:tab w:pos="2540" w:val="left"/>
          <w:tab w:pos="4080" w:val="left"/>
          <w:tab w:pos="5000" w:val="left"/>
          <w:tab w:pos="6300" w:val="left"/>
          <w:tab w:pos="6580" w:val="left"/>
          <w:tab w:pos="79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1" w:after="0" w:line="240" w:lineRule="auto"/>
        <w:ind w:left="169" w:right="43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91.</w:t>
      </w:r>
    </w:p>
    <w:p>
      <w:pPr>
        <w:spacing w:before="0" w:after="0" w:line="252" w:lineRule="exact"/>
        <w:ind w:left="701" w:right="108"/>
        <w:jc w:val="center"/>
        <w:tabs>
          <w:tab w:pos="2360" w:val="left"/>
          <w:tab w:pos="2780" w:val="left"/>
          <w:tab w:pos="3240" w:val="left"/>
          <w:tab w:pos="4460" w:val="left"/>
          <w:tab w:pos="5940" w:val="left"/>
          <w:tab w:pos="6900" w:val="left"/>
          <w:tab w:pos="74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ондрашов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ейший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рещен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</w:p>
    <w:p>
      <w:pPr>
        <w:spacing w:before="0" w:after="0" w:line="252" w:lineRule="exact"/>
        <w:ind w:left="169" w:right="637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арпенк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701" w:right="10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раткий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на].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169" w:right="59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479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169" w:right="106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лер,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701" w:right="10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ейн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</w:p>
    <w:p>
      <w:pPr>
        <w:spacing w:before="0" w:after="0" w:line="252" w:lineRule="exact"/>
        <w:ind w:left="169" w:right="39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6" w:firstLine="56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701" w:right="106"/>
        <w:jc w:val="center"/>
        <w:tabs>
          <w:tab w:pos="12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ейший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апарь,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соха,</w:t>
      </w:r>
    </w:p>
    <w:p>
      <w:pPr>
        <w:spacing w:before="1" w:after="0" w:line="240" w:lineRule="auto"/>
        <w:ind w:left="169" w:right="1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ари).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ефан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3" w:lineRule="exact"/>
        <w:ind w:left="169" w:right="673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струк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</w:p>
    <w:p>
      <w:pPr>
        <w:spacing w:before="5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ефан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489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ализа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струк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2" w:footer="0" w:top="1200" w:bottom="280" w:left="1420" w:right="1420"/>
          <w:pgSz w:w="11920" w:h="16840"/>
        </w:sectPr>
      </w:pPr>
      <w:rPr/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исходя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rn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rgan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za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Engin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ork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needs,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5" w:after="0" w:line="252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need,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62" w:footer="0" w:top="120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0.549984pt;width:442.61pt;height:4.54pt;mso-position-horizontal-relative:page;mso-position-vertical-relative:page;z-index:-318" coordorigin="1529,1211" coordsize="8852,91">
          <v:group style="position:absolute;left:1560;top:1271;width:8790;height:2" coordorigin="1560,1271" coordsize="8790,2">
            <v:shape style="position:absolute;left:1560;top:1271;width:8790;height:2" coordorigin="1560,1271" coordsize="8790,0" path="m1560,1271l10351,1271e" filled="f" stroked="t" strokeweight="3.1pt" strokecolor="#612322">
              <v:path arrowok="t"/>
            </v:shape>
          </v:group>
          <v:group style="position:absolute;left:1560;top:1219;width:8790;height:2" coordorigin="1560,1219" coordsize="8790,2">
            <v:shape style="position:absolute;left:1560;top:1219;width:8790;height:2" coordorigin="1560,1219" coordsize="8790,0" path="m1560,1219l10351,1219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7.116386pt;width:267.970001pt;height:13.04pt;mso-position-horizontal-relative:page;mso-position-vertical-relative:page;z-index:-31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2015-01-27T12:14:54Z</dcterms:created>
  <dcterms:modified xsi:type="dcterms:W3CDTF">2015-01-27T12:14:54Z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