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6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0" w:after="0" w:line="252" w:lineRule="exact"/>
        <w:ind w:left="169" w:right="70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565" w:right="54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аций.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ленчес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теллект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преобл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ощи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ывают,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80%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меют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стижа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таланто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поощрен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30.339996pt;margin-top:12.600006pt;width:12.24pt;height:13.56pt;mso-position-horizontal-relative:page;mso-position-vertical-relative:paragraph;z-index:-551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плодот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орном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</w:p>
    <w:p>
      <w:pPr>
        <w:spacing w:before="16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ле.</w:t>
      </w:r>
    </w:p>
    <w:p>
      <w:pPr>
        <w:spacing w:before="2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ение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азало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свобод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односит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оцесс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окисли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ращен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необходимым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оляющим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мощью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огику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аемой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207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</w:p>
    <w:p>
      <w:pPr>
        <w:spacing w:before="0" w:after="0" w:line="249" w:lineRule="exact"/>
        <w:ind w:left="169" w:right="8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работать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</w:p>
    <w:p>
      <w:pPr>
        <w:spacing w:before="1" w:after="0" w:line="254" w:lineRule="exact"/>
        <w:ind w:left="169" w:right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иже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46" w:right="22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51.479998" w:type="dxa"/>
      </w:tblPr>
      <w:tblGrid/>
      <w:tr>
        <w:trPr>
          <w:trHeight w:val="660" w:hRule="exact"/>
        </w:trPr>
        <w:tc>
          <w:tcPr>
            <w:tcW w:w="569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34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№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</w:p>
        </w:tc>
        <w:tc>
          <w:tcPr>
            <w:tcW w:w="4482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0" w:right="998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рше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ения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ебной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дисци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лины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дент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</w:p>
        </w:tc>
        <w:tc>
          <w:tcPr>
            <w:tcW w:w="1757" w:type="dxa"/>
            <w:vMerge w:val="restart"/>
            <w:tcBorders>
              <w:top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елы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або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ей</w:t>
            </w:r>
          </w:p>
          <w:p>
            <w:pPr>
              <w:spacing w:before="1" w:after="0" w:line="240" w:lineRule="auto"/>
              <w:ind w:left="100" w:right="222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прогр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котор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обеспе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ют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данные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мения</w:t>
            </w:r>
          </w:p>
        </w:tc>
        <w:tc>
          <w:tcPr>
            <w:tcW w:w="1937" w:type="dxa"/>
            <w:gridSpan w:val="2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34" w:lineRule="exact"/>
              <w:ind w:left="343" w:right="329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боты</w:t>
            </w:r>
          </w:p>
          <w:p>
            <w:pPr>
              <w:spacing w:before="1" w:after="0" w:line="240" w:lineRule="auto"/>
              <w:ind w:left="530" w:right="517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ден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</w:p>
        </w:tc>
      </w:tr>
      <w:tr>
        <w:trPr>
          <w:trHeight w:val="734" w:hRule="exact"/>
        </w:trPr>
        <w:tc>
          <w:tcPr>
            <w:tcW w:w="569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482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757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312" w:right="294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</w:p>
          <w:p>
            <w:pPr>
              <w:spacing w:before="1" w:after="0" w:line="240" w:lineRule="auto"/>
              <w:ind w:left="136" w:right="118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1" w:after="0" w:line="240" w:lineRule="auto"/>
              <w:ind w:left="119" w:right="99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ории</w:t>
            </w:r>
          </w:p>
        </w:tc>
        <w:tc>
          <w:tcPr>
            <w:tcW w:w="10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34" w:lineRule="exact"/>
              <w:ind w:left="20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Вне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-</w:t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ории</w:t>
            </w:r>
          </w:p>
        </w:tc>
      </w:tr>
      <w:tr>
        <w:trPr>
          <w:trHeight w:val="252" w:hRule="exact"/>
        </w:trPr>
        <w:tc>
          <w:tcPr>
            <w:tcW w:w="56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34" w:lineRule="exact"/>
              <w:ind w:left="189" w:right="171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1</w:t>
            </w:r>
          </w:p>
        </w:tc>
        <w:tc>
          <w:tcPr>
            <w:tcW w:w="448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2143" w:right="21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2</w:t>
            </w:r>
          </w:p>
        </w:tc>
        <w:tc>
          <w:tcPr>
            <w:tcW w:w="1757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782" w:right="766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3</w:t>
            </w:r>
          </w:p>
        </w:tc>
        <w:tc>
          <w:tcPr>
            <w:tcW w:w="85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329" w:right="313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</w:tc>
        <w:tc>
          <w:tcPr>
            <w:tcW w:w="1087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34" w:lineRule="exact"/>
              <w:ind w:left="448" w:right="4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2</w:t>
            </w:r>
          </w:p>
        </w:tc>
      </w:tr>
      <w:tr>
        <w:trPr>
          <w:trHeight w:val="1460" w:hRule="exact"/>
        </w:trPr>
        <w:tc>
          <w:tcPr>
            <w:tcW w:w="56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3.</w:t>
            </w:r>
          </w:p>
        </w:tc>
        <w:tc>
          <w:tcPr>
            <w:tcW w:w="448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ми</w:t>
            </w:r>
          </w:p>
          <w:p>
            <w:pPr>
              <w:spacing w:before="1" w:after="0" w:line="239" w:lineRule="auto"/>
              <w:ind w:left="100" w:right="282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ерм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дин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ких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ели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ин.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пре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нен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ергии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Ги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ние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разли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реа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ций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пол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ении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дине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ий,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польз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емых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прои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</w:tc>
        <w:tc>
          <w:tcPr>
            <w:tcW w:w="1757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3.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ие</w:t>
            </w:r>
          </w:p>
          <w:p>
            <w:pPr>
              <w:spacing w:before="1" w:after="0" w:line="240" w:lineRule="auto"/>
              <w:ind w:left="100" w:right="14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ернос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химич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ских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проце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9" w:right="313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8</w:t>
            </w:r>
          </w:p>
        </w:tc>
        <w:tc>
          <w:tcPr>
            <w:tcW w:w="1087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48" w:right="4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6</w:t>
            </w:r>
          </w:p>
        </w:tc>
      </w:tr>
      <w:tr>
        <w:trPr>
          <w:trHeight w:val="734" w:hRule="exact"/>
        </w:trPr>
        <w:tc>
          <w:tcPr>
            <w:tcW w:w="56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8.</w:t>
            </w:r>
          </w:p>
        </w:tc>
        <w:tc>
          <w:tcPr>
            <w:tcW w:w="448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льз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бли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ндар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ных</w:t>
            </w:r>
          </w:p>
          <w:p>
            <w:pPr>
              <w:spacing w:before="5" w:after="0" w:line="240" w:lineRule="exact"/>
              <w:ind w:left="100" w:right="869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циал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рас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напр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ления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роце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</w:p>
        </w:tc>
        <w:tc>
          <w:tcPr>
            <w:tcW w:w="1757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мии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9" w:right="313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</w:tc>
        <w:tc>
          <w:tcPr>
            <w:tcW w:w="1087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48" w:right="4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</w:tc>
      </w:tr>
      <w:tr>
        <w:trPr>
          <w:trHeight w:val="1217" w:hRule="exact"/>
        </w:trPr>
        <w:tc>
          <w:tcPr>
            <w:tcW w:w="56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10.</w:t>
            </w:r>
          </w:p>
        </w:tc>
        <w:tc>
          <w:tcPr>
            <w:tcW w:w="448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ноз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нос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при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кспл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ации</w:t>
            </w:r>
          </w:p>
          <w:p>
            <w:pPr>
              <w:spacing w:before="1" w:after="0" w:line="239" w:lineRule="auto"/>
              <w:ind w:left="100" w:right="57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конс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кционных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рогн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зир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жнос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щения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разн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род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конс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кционных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нкре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ой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среде.</w:t>
            </w:r>
          </w:p>
        </w:tc>
        <w:tc>
          <w:tcPr>
            <w:tcW w:w="1757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5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Кор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озия</w:t>
            </w:r>
          </w:p>
          <w:p>
            <w:pPr>
              <w:spacing w:before="1" w:after="0" w:line="239" w:lineRule="auto"/>
              <w:ind w:left="100" w:right="18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оды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щи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зии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9" w:right="313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</w:tc>
        <w:tc>
          <w:tcPr>
            <w:tcW w:w="1087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48" w:right="4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</w:tc>
      </w:tr>
      <w:tr>
        <w:trPr>
          <w:trHeight w:val="1985" w:hRule="exact"/>
        </w:trPr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11.</w:t>
            </w:r>
          </w:p>
        </w:tc>
        <w:tc>
          <w:tcPr>
            <w:tcW w:w="448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34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льз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осн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ные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особы</w:t>
            </w:r>
          </w:p>
          <w:p>
            <w:pPr>
              <w:spacing w:before="1" w:after="0" w:line="240" w:lineRule="auto"/>
              <w:ind w:left="100" w:right="222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оми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еск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фек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легир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кционных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ериа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реаль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сло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э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аци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ноз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ойс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рек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спосо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ения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Сос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полные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нен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реа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ций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дейс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ы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исли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и.</w:t>
            </w:r>
          </w:p>
        </w:tc>
        <w:tc>
          <w:tcPr>
            <w:tcW w:w="175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34" w:lineRule="exact"/>
              <w:ind w:left="155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кие</w:t>
            </w:r>
          </w:p>
          <w:p>
            <w:pPr>
              <w:spacing w:before="1" w:after="0" w:line="240" w:lineRule="auto"/>
              <w:ind w:left="155" w:right="707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ойс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4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ов</w:t>
            </w:r>
          </w:p>
        </w:tc>
        <w:tc>
          <w:tcPr>
            <w:tcW w:w="85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29" w:right="313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9" w:right="313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2</w:t>
            </w:r>
          </w:p>
        </w:tc>
        <w:tc>
          <w:tcPr>
            <w:tcW w:w="10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48" w:right="4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4</w:t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48" w:right="43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  <w:t>6</w:t>
            </w:r>
          </w:p>
        </w:tc>
      </w:tr>
      <w:tr>
        <w:trPr>
          <w:trHeight w:val="252" w:hRule="exact"/>
        </w:trPr>
        <w:tc>
          <w:tcPr>
            <w:tcW w:w="56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48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39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1"/>
                <w:w w:val="100"/>
                <w:b/>
                <w:bCs/>
              </w:rPr>
              <w:t>И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2"/>
                <w:w w:val="100"/>
                <w:b/>
                <w:bCs/>
              </w:rPr>
              <w:t>т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  <w:b/>
                <w:bCs/>
              </w:rPr>
              <w:t>г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-2"/>
                <w:w w:val="100"/>
                <w:b/>
                <w:bCs/>
              </w:rPr>
              <w:t>0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8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  <w:tc>
          <w:tcPr>
            <w:tcW w:w="175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39" w:lineRule="exact"/>
              <w:ind w:left="275" w:right="261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56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  <w:tc>
          <w:tcPr>
            <w:tcW w:w="10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39" w:lineRule="exact"/>
              <w:ind w:left="395" w:right="378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  <w:b/>
                <w:bCs/>
              </w:rPr>
              <w:t>52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spacing w:val="0"/>
                <w:w w:val="100"/>
              </w:rPr>
            </w:r>
          </w:p>
        </w:tc>
      </w:tr>
    </w:tbl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ны.</w:t>
      </w:r>
    </w:p>
    <w:p>
      <w:pPr>
        <w:spacing w:before="2" w:after="0" w:line="252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Элемен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680" w:right="-20"/>
        <w:jc w:val="left"/>
        <w:tabs>
          <w:tab w:pos="1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b/>
          <w:bCs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position w:val="-1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52" w:lineRule="exact"/>
        <w:ind w:left="680" w:right="234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енты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6,7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5" w:after="0" w:line="235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воить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°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298о</w:t>
      </w:r>
      <w:r>
        <w:rPr>
          <w:rFonts w:ascii="Times New Roman" w:hAnsi="Times New Roman" w:cs="Times New Roman" w:eastAsia="Times New Roman"/>
          <w:sz w:val="14"/>
          <w:szCs w:val="14"/>
          <w:spacing w:val="1"/>
          <w:w w:val="100"/>
          <w:position w:val="-3"/>
        </w:rPr>
        <w:t>б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ещест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са.</w:t>
      </w:r>
    </w:p>
    <w:p>
      <w:pPr>
        <w:spacing w:before="0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°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2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98о</w:t>
      </w:r>
      <w:r>
        <w:rPr>
          <w:rFonts w:ascii="Times New Roman" w:hAnsi="Times New Roman" w:cs="Times New Roman" w:eastAsia="Times New Roman"/>
          <w:sz w:val="14"/>
          <w:szCs w:val="14"/>
          <w:spacing w:val="1"/>
          <w:w w:val="100"/>
          <w:position w:val="-3"/>
        </w:rPr>
        <w:t>б</w:t>
      </w:r>
      <w:r>
        <w:rPr>
          <w:rFonts w:ascii="Times New Roman" w:hAnsi="Times New Roman" w:cs="Times New Roman" w:eastAsia="Times New Roman"/>
          <w:sz w:val="14"/>
          <w:szCs w:val="14"/>
          <w:spacing w:val="1"/>
          <w:w w:val="100"/>
          <w:position w:val="-3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680" w:right="628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07.050003pt;margin-top:12.433372pt;width:291.467054pt;height:.1pt;mso-position-horizontal-relative:page;mso-position-vertical-relative:paragraph;z-index:-541" coordorigin="4141,249" coordsize="5829,2">
            <v:shape style="position:absolute;left:4141;top:249;width:5829;height:2" coordorigin="4141,249" coordsize="5829,0" path="m4141,249l9970,249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149.996964pt;margin-top:25.153402pt;width:340.926256pt;height:.1pt;mso-position-horizontal-relative:page;mso-position-vertical-relative:paragraph;z-index:-540" coordorigin="3000,503" coordsize="6819,2">
            <v:shape style="position:absolute;left:3000;top:503;width:6819;height:2" coordorigin="3000,503" coordsize="6819,0" path="m3000,503l9818,503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09.210007pt;margin-top:14.033371pt;width:291.467054pt;height:.1pt;mso-position-horizontal-relative:page;mso-position-vertical-relative:paragraph;z-index:-539" coordorigin="4184,281" coordsize="5829,2">
            <v:shape style="position:absolute;left:4184;top:281;width:5829;height:2" coordorigin="4184,281" coordsize="5829,0" path="m4184,281l10014,281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3" w:after="0" w:line="252" w:lineRule="exact"/>
        <w:ind w:left="169" w:right="135" w:firstLine="511"/>
        <w:jc w:val="left"/>
        <w:tabs>
          <w:tab w:pos="8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4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альп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2" w:after="0" w:line="240" w:lineRule="auto"/>
        <w:ind w:left="680" w:right="-20"/>
        <w:jc w:val="left"/>
        <w:tabs>
          <w:tab w:pos="1960" w:val="left"/>
          <w:tab w:pos="2440" w:val="left"/>
          <w:tab w:pos="83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05pt;margin-top:14.199532pt;width:24.1pt;height:72.5pt;mso-position-horizontal-relative:page;mso-position-vertical-relative:paragraph;z-index:-549" coordorigin="2100,284" coordsize="482,1450">
            <v:shape style="position:absolute;left:2234;top:284;width:348;height:252" type="#_x0000_t75">
              <v:imagedata r:id="rId9" o:title=""/>
            </v:shape>
            <v:shape style="position:absolute;left:2234;top:584;width:348;height:252" type="#_x0000_t75">
              <v:imagedata r:id="rId10" o:title=""/>
            </v:shape>
            <v:shape style="position:absolute;left:2234;top:884;width:348;height:252" type="#_x0000_t75">
              <v:imagedata r:id="rId11" o:title=""/>
            </v:shape>
            <v:shape style="position:absolute;left:2234;top:1182;width:348;height:252" type="#_x0000_t75">
              <v:imagedata r:id="rId12" o:title=""/>
            </v:shape>
            <v:shape style="position:absolute;left:2100;top:1482;width:372;height:252" type="#_x0000_t75">
              <v:imagedata r:id="rId13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47" w:after="0" w:line="240" w:lineRule="auto"/>
        <w:ind w:left="680" w:right="-20"/>
        <w:jc w:val="left"/>
        <w:tabs>
          <w:tab w:pos="1200" w:val="left"/>
          <w:tab w:pos="2740" w:val="left"/>
          <w:tab w:pos="83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47" w:after="0" w:line="240" w:lineRule="auto"/>
        <w:ind w:left="680" w:right="-20"/>
        <w:jc w:val="left"/>
        <w:tabs>
          <w:tab w:pos="1160" w:val="left"/>
          <w:tab w:pos="2560" w:val="left"/>
          <w:tab w:pos="8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243202pt;margin-top:-30.337423pt;width:434.942901pt;height:42.866965pt;mso-position-horizontal-relative:page;mso-position-vertical-relative:paragraph;z-index:-550" coordorigin="1585,-607" coordsize="8699,857">
            <v:shape style="position:absolute;left:2645;top:-601;width:468;height:252" type="#_x0000_t75">
              <v:imagedata r:id="rId14" o:title=""/>
            </v:shape>
            <v:shape style="position:absolute;left:3523;top:-601;width:348;height:252" type="#_x0000_t75">
              <v:imagedata r:id="rId15" o:title=""/>
            </v:shape>
            <v:shape style="position:absolute;left:3816;top:-301;width:348;height:252" type="#_x0000_t75">
              <v:imagedata r:id="rId16" o:title=""/>
            </v:shape>
            <v:shape style="position:absolute;left:3631;top:-1;width:348;height:252" type="#_x0000_t75">
              <v:imagedata r:id="rId17" o:title=""/>
            </v:shape>
            <v:group style="position:absolute;left:1589;top:-602;width:8690;height:2" coordorigin="1589,-602" coordsize="8690,2">
              <v:shape style="position:absolute;left:1589;top:-602;width:8690;height:2" coordorigin="1589,-602" coordsize="8690,0" path="m1589,-602l10279,-602e" filled="f" stroked="t" strokeweight=".441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разл.)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47" w:after="0" w:line="240" w:lineRule="auto"/>
        <w:ind w:left="680" w:right="-20"/>
        <w:jc w:val="left"/>
        <w:tabs>
          <w:tab w:pos="1160" w:val="left"/>
          <w:tab w:pos="82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раст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44" w:after="0" w:line="252" w:lineRule="exact"/>
        <w:ind w:left="680" w:right="-20"/>
        <w:jc w:val="left"/>
        <w:tabs>
          <w:tab w:pos="11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09.399994pt;margin-top:14.412571pt;width:272.721937pt;height:12.986966pt;mso-position-horizontal-relative:page;mso-position-vertical-relative:paragraph;z-index:-548" coordorigin="4188,288" coordsize="5454,260">
            <v:shape style="position:absolute;left:4188;top:296;width:348;height:252" type="#_x0000_t75">
              <v:imagedata r:id="rId18" o:title=""/>
            </v:shape>
            <v:group style="position:absolute;left:4250;top:293;width:5388;height:2" coordorigin="4250,293" coordsize="5388,2">
              <v:shape style="position:absolute;left:4250;top:293;width:5388;height:2" coordorigin="4250,293" coordsize="5388,0" path="m4250,293l9638,293e" filled="f" stroked="t" strokeweight=".441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300" w:lineRule="exact"/>
        <w:ind w:left="1052" w:right="-20"/>
        <w:jc w:val="left"/>
        <w:tabs>
          <w:tab w:pos="31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pict>
          <v:shape style="width:28.2pt;height:12.6pt;mso-position-horizontal-relative:char;mso-position-vertical-relative:line" type="#_x0000_t75">
            <v:imagedata r:id="rId1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pict>
          <v:shape style="width:16.8pt;height:12.6pt;mso-position-horizontal-relative:char;mso-position-vertical-relative:line" type="#_x0000_t75">
            <v:imagedata r:id="rId2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4" w:after="0" w:line="408" w:lineRule="exact"/>
        <w:ind w:left="680" w:right="252"/>
        <w:jc w:val="left"/>
        <w:tabs>
          <w:tab w:pos="3240" w:val="left"/>
          <w:tab w:pos="4500" w:val="left"/>
          <w:tab w:pos="5420" w:val="left"/>
          <w:tab w:pos="6040" w:val="left"/>
          <w:tab w:pos="8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217.300003pt;margin-top:5.350012pt;width:16.2pt;height:12.6pt;mso-position-horizontal-relative:page;mso-position-vertical-relative:paragraph;z-index:-547" type="#_x0000_t75">
            <v:imagedata r:id="rId21" o:title=""/>
          </v:shape>
        </w:pict>
      </w:r>
      <w:r>
        <w:rPr/>
        <w:pict>
          <v:shape style="position:absolute;margin-left:324.850006pt;margin-top:5.350012pt;width:17.4pt;height:12.6pt;mso-position-horizontal-relative:page;mso-position-vertical-relative:paragraph;z-index:-546" type="#_x0000_t75">
            <v:imagedata r:id="rId22" o:title=""/>
          </v:shape>
        </w:pict>
      </w:r>
      <w:r>
        <w:rPr/>
        <w:pict>
          <v:shape style="position:absolute;margin-left:280.299988pt;margin-top:25.750011pt;width:16.2pt;height:12.6pt;mso-position-horizontal-relative:page;mso-position-vertical-relative:paragraph;z-index:-545" type="#_x0000_t75">
            <v:imagedata r:id="rId23" o:title=""/>
          </v:shape>
        </w:pict>
      </w:r>
      <w:r>
        <w:rPr/>
        <w:pict>
          <v:shape style="position:absolute;margin-left:318.100006pt;margin-top:25.750011pt;width:55.2pt;height:12.6pt;mso-position-horizontal-relative:page;mso-position-vertical-relative:paragraph;z-index:-544" type="#_x0000_t75">
            <v:imagedata r:id="rId24" o:title=""/>
          </v:shape>
        </w:pict>
      </w:r>
      <w:r>
        <w:rPr/>
        <w:pict>
          <v:group style="position:absolute;margin-left:379.616547pt;margin-top:40.583866pt;width:126.606726pt;height:.1pt;mso-position-horizontal-relative:page;mso-position-vertical-relative:paragraph;z-index:-538" coordorigin="7592,812" coordsize="2532,2">
            <v:shape style="position:absolute;left:7592;top:812;width:2532;height:2" coordorigin="7592,812" coordsize="2532,0" path="m7592,812l10124,812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1,5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55.2pt;height:18pt;mso-position-horizontal-relative:char;mso-position-vertical-relative:line" type="#_x0000_t75">
            <v:imagedata r:id="rId25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∆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pict>
          <v:shape style="width:39pt;height:16.2pt;mso-position-horizontal-relative:char;mso-position-vertical-relative:line" type="#_x0000_t75">
            <v:imagedata r:id="rId26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55.2pt;height:18pt;mso-position-horizontal-relative:char;mso-position-vertical-relative:line" type="#_x0000_t75">
            <v:imagedata r:id="rId2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31.2pt;height:18pt;mso-position-horizontal-relative:char;mso-position-vertical-relative:line" type="#_x0000_t75">
            <v:imagedata r:id="rId2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+1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∆</w:t>
        <w:tab/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</w:p>
    <w:p>
      <w:pPr>
        <w:spacing w:before="0" w:after="0" w:line="22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38.550003pt;margin-top:10.849988pt;width:53.9pt;height:35.050pt;mso-position-horizontal-relative:page;mso-position-vertical-relative:paragraph;z-index:-543" coordorigin="4771,217" coordsize="1078,701">
            <v:shape style="position:absolute;left:4771;top:217;width:1032;height:324" type="#_x0000_t75">
              <v:imagedata r:id="rId29" o:title=""/>
            </v:shape>
            <v:shape style="position:absolute;left:4877;top:594;width:972;height:324" type="#_x0000_t75">
              <v:imagedata r:id="rId30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ростейшие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ермох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68" w:after="0" w:line="240" w:lineRule="auto"/>
        <w:ind w:left="680" w:right="-20"/>
        <w:jc w:val="left"/>
        <w:tabs>
          <w:tab w:pos="1500" w:val="left"/>
          <w:tab w:pos="1900" w:val="left"/>
          <w:tab w:pos="2700" w:val="left"/>
          <w:tab w:pos="3100" w:val="left"/>
          <w:tab w:pos="43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моль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6.8pt;height:12.6pt;mso-position-horizontal-relative:char;mso-position-vertical-relative:line" type="#_x0000_t75">
            <v:imagedata r:id="rId3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M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</w:p>
    <w:p>
      <w:pPr>
        <w:spacing w:before="66" w:after="0" w:line="240" w:lineRule="auto"/>
        <w:ind w:left="680" w:right="-20"/>
        <w:jc w:val="left"/>
        <w:tabs>
          <w:tab w:pos="1560" w:val="left"/>
          <w:tab w:pos="1900" w:val="left"/>
          <w:tab w:pos="2720" w:val="left"/>
          <w:tab w:pos="3100" w:val="left"/>
          <w:tab w:pos="4480" w:val="left"/>
          <w:tab w:pos="56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336.100006pt;margin-top:3.8pt;width:15pt;height:12.6pt;mso-position-horizontal-relative:page;mso-position-vertical-relative:paragraph;z-index:-542" type="#_x0000_t75">
            <v:imagedata r:id="rId32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моль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pict>
          <v:shape style="width:9.6pt;height:18.6pt;mso-position-horizontal-relative:char;mso-position-vertical-relative:line" type="#_x0000_t75">
            <v:imagedata r:id="rId33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m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)</w:t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731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58.276962pt;margin-top:12.433372pt;width:340.926256pt;height:.1pt;mso-position-horizontal-relative:page;mso-position-vertical-relative:paragraph;z-index:-537" coordorigin="3166,249" coordsize="6819,2">
            <v:shape style="position:absolute;left:3166;top:249;width:6819;height:2" coordorigin="3166,249" coordsize="6819,0" path="m3166,249l9984,249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134.64032pt;margin-top:25.183371pt;width:368.504178pt;height:.1pt;mso-position-horizontal-relative:page;mso-position-vertical-relative:paragraph;z-index:-536" coordorigin="2693,504" coordsize="7370,2">
            <v:shape style="position:absolute;left:2693;top:504;width:7370;height:2" coordorigin="2693,504" coordsize="7370,0" path="m2693,504l10063,504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148.904007pt;margin-top:37.783363pt;width:351.920245pt;height:.1pt;mso-position-horizontal-relative:page;mso-position-vertical-relative:paragraph;z-index:-535" coordorigin="2978,756" coordsize="7038,2">
            <v:shape style="position:absolute;left:2978;top:756;width:7038;height:2" coordorigin="2978,756" coordsize="7038,0" path="m2978,756l10016,756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105.019997pt;margin-top:50.383369pt;width:395.982739pt;height:.1pt;mso-position-horizontal-relative:page;mso-position-vertical-relative:paragraph;z-index:-534" coordorigin="2100,1008" coordsize="7920,2">
            <v:shape style="position:absolute;left:2100;top:1008;width:7920;height:2" coordorigin="2100,1008" coordsize="7920,0" path="m2100,1008l10020,1008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8" w:after="0" w:line="233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акон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теплот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i/>
          <w:position w:val="-3"/>
        </w:rPr>
        <w:t>o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i/>
          <w:position w:val="-3"/>
        </w:rPr>
        <w:t>6р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i/>
          <w:position w:val="-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i/>
          <w:position w:val="-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теплот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исходных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еществ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0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i/>
          <w:position w:val="-3"/>
        </w:rPr>
        <w:t>o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i/>
          <w:position w:val="-3"/>
        </w:rPr>
        <w:t>бр</w:t>
      </w:r>
      <w:r>
        <w:rPr>
          <w:rFonts w:ascii="Times New Roman" w:hAnsi="Times New Roman" w:cs="Times New Roman" w:eastAsia="Times New Roman"/>
          <w:sz w:val="14"/>
          <w:szCs w:val="14"/>
          <w:spacing w:val="22"/>
          <w:w w:val="100"/>
          <w:i/>
          <w:position w:val="-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стехио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е:</w:t>
      </w:r>
    </w:p>
    <w:p>
      <w:pPr>
        <w:spacing w:before="5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bB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dD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6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реак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ии)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2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2"/>
        </w:rPr>
        <w:t>o6p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2"/>
        </w:rPr>
        <w:t>обр</w:t>
      </w:r>
      <w:r>
        <w:rPr>
          <w:rFonts w:ascii="Times New Roman" w:hAnsi="Times New Roman" w:cs="Times New Roman" w:eastAsia="Times New Roman"/>
          <w:sz w:val="14"/>
          <w:szCs w:val="14"/>
          <w:spacing w:val="-1"/>
          <w:w w:val="100"/>
          <w:b/>
          <w:bCs/>
          <w:i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2"/>
        </w:rPr>
        <w:t>o6p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60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923" w:right="89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3"/>
        </w:rPr>
        <w:t>o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3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укт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кци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  <w:position w:val="0"/>
        </w:rPr>
        <w:t>Q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3"/>
        </w:rPr>
        <w:t>o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-3"/>
        </w:rPr>
        <w:t>бр</w:t>
      </w:r>
      <w:r>
        <w:rPr>
          <w:rFonts w:ascii="Times New Roman" w:hAnsi="Times New Roman" w:cs="Times New Roman" w:eastAsia="Times New Roman"/>
          <w:sz w:val="14"/>
          <w:szCs w:val="14"/>
          <w:spacing w:val="18"/>
          <w:w w:val="100"/>
          <w:b/>
          <w:bCs/>
          <w:i/>
          <w:position w:val="-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закона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выра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ычетом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исходн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19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кци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  <w:position w:val="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19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продукт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акци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62.692719pt;margin-top:24.541311pt;width:14.269059pt;height:14.83784pt;mso-position-horizontal-relative:page;mso-position-vertical-relative:paragraph;z-index:-533" type="#_x0000_t75">
            <v:imagedata r:id="rId34" o:title=""/>
          </v:shape>
        </w:pict>
      </w:r>
      <w:r>
        <w:rPr/>
        <w:pict>
          <v:shape style="position:absolute;margin-left:200.242722pt;margin-top:24.541311pt;width:14.269059pt;height:14.83784pt;mso-position-horizontal-relative:page;mso-position-vertical-relative:paragraph;z-index:-532" type="#_x0000_t75">
            <v:imagedata r:id="rId35" o:title=""/>
          </v:shape>
        </w:pict>
      </w:r>
      <w:r>
        <w:rPr/>
        <w:pict>
          <v:shape style="position:absolute;margin-left:234.442719pt;margin-top:24.541311pt;width:14.269059pt;height:14.83784pt;mso-position-horizontal-relative:page;mso-position-vertical-relative:paragraph;z-index:-531" type="#_x0000_t75">
            <v:imagedata r:id="rId36" o:title=""/>
          </v:shape>
        </w:pict>
      </w:r>
      <w:r>
        <w:rPr/>
        <w:pict>
          <v:shape style="position:absolute;margin-left:268.392731pt;margin-top:24.541311pt;width:14.269059pt;height:14.83784pt;mso-position-horizontal-relative:page;mso-position-vertical-relative:paragraph;z-index:-530" type="#_x0000_t75">
            <v:imagedata r:id="rId37" o:title=""/>
          </v:shape>
        </w:pict>
      </w:r>
      <w:r>
        <w:rPr/>
        <w:pict>
          <v:shape style="position:absolute;margin-left:309.192719pt;margin-top:24.541311pt;width:14.269059pt;height:14.83784pt;mso-position-horizontal-relative:page;mso-position-vertical-relative:paragraph;z-index:-529" type="#_x0000_t75">
            <v:imagedata r:id="rId3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аны:</w:t>
      </w:r>
    </w:p>
    <w:p>
      <w:pPr>
        <w:spacing w:before="0" w:after="0" w:line="266" w:lineRule="exact"/>
        <w:ind w:left="680" w:right="-20"/>
        <w:jc w:val="left"/>
        <w:tabs>
          <w:tab w:pos="2000" w:val="left"/>
          <w:tab w:pos="2760" w:val="left"/>
          <w:tab w:pos="3440" w:val="left"/>
          <w:tab w:pos="4120" w:val="left"/>
          <w:tab w:pos="494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-1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-1"/>
        </w:rPr>
        <w:t>Н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-1"/>
        </w:rPr>
        <w:t>H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=T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-1"/>
        </w:rPr>
        <w:t>G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19"/>
          <w:w w:val="100"/>
          <w:b/>
          <w:bCs/>
          <w:i/>
          <w:position w:val="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=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-1"/>
        </w:rPr>
        <w:t>Н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T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9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0"/>
        </w:rPr>
      </w:r>
    </w:p>
    <w:p>
      <w:pPr>
        <w:spacing w:before="0" w:after="0" w:line="251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тсю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-1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-2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кци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-1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еак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ии)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-1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-2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еств)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7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реакц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и)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0"/>
        </w:rPr>
        <w:t>G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продукт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акци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0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  <w:position w:val="0"/>
        </w:rPr>
        <w:t>G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0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680" w:right="-20"/>
        <w:jc w:val="left"/>
        <w:tabs>
          <w:tab w:pos="1760" w:val="left"/>
          <w:tab w:pos="2280" w:val="left"/>
          <w:tab w:pos="89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463997pt;margin-top:25.153402pt;width:434.501301pt;height:.1pt;mso-position-horizontal-relative:page;mso-position-vertical-relative:paragraph;z-index:-526" coordorigin="1589,503" coordsize="8690,2">
            <v:shape style="position:absolute;left:1589;top:503;width:8690;height:2" coordorigin="1589,503" coordsize="8690,0" path="m1589,503l10279,503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1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1"/>
        </w:rPr>
        <w:t>ер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1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9" w:lineRule="exact"/>
        <w:ind w:left="680" w:right="-20"/>
        <w:jc w:val="left"/>
        <w:tabs>
          <w:tab w:pos="1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463997pt;margin-top:-11.286636pt;width:434.501301pt;height:.1pt;mso-position-horizontal-relative:page;mso-position-vertical-relative:paragraph;z-index:-525" coordorigin="1589,-226" coordsize="8690,2">
            <v:shape style="position:absolute;left:1589;top:-226;width:8690;height:2" coordorigin="1589,-226" coordsize="8690,0" path="m1589,-226l10279,-226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79.463997pt;margin-top:1.433396pt;width:434.5013pt;height:.1pt;mso-position-horizontal-relative:page;mso-position-vertical-relative:paragraph;z-index:-524" coordorigin="1589,29" coordsize="8690,2">
            <v:shape style="position:absolute;left:1589;top:29;width:8690;height:2" coordorigin="1589,29" coordsize="8690,0" path="m1589,29l10279,29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180.467361pt;margin-top:14.033371pt;width:335.627056pt;height:.1pt;mso-position-horizontal-relative:page;mso-position-vertical-relative:paragraph;z-index:-523" coordorigin="3609,281" coordsize="6713,2">
            <v:shape style="position:absolute;left:3609;top:281;width:6713;height:2" coordorigin="3609,281" coordsize="6713,0" path="m3609,281l10322,281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79.463997pt;margin-top:26.633377pt;width:434.501301pt;height:.1pt;mso-position-horizontal-relative:page;mso-position-vertical-relative:paragraph;z-index:-522" coordorigin="1589,533" coordsize="8690,2">
            <v:shape style="position:absolute;left:1589;top:533;width:8690;height:2" coordorigin="1589,533" coordsize="8690,0" path="m1589,533l10279,533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79.463997pt;margin-top:39.353378pt;width:434.533053pt;height:.1pt;mso-position-horizontal-relative:page;mso-position-vertical-relative:paragraph;z-index:-521" coordorigin="1589,787" coordsize="8691,2">
            <v:shape style="position:absolute;left:1589;top:787;width:8691;height:2" coordorigin="1589,787" coordsize="8691,0" path="m1589,787l10280,787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51" w:lineRule="exact"/>
        <w:ind w:left="680" w:right="-20"/>
        <w:jc w:val="left"/>
        <w:tabs>
          <w:tab w:pos="36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463997pt;margin-top:-11.286606pt;width:434.501301pt;height:.1pt;mso-position-horizontal-relative:page;mso-position-vertical-relative:paragraph;z-index:-520" coordorigin="1589,-226" coordsize="8690,2">
            <v:shape style="position:absolute;left:1589;top:-226;width:8690;height:2" coordorigin="1589,-226" coordsize="8690,0" path="m1589,-226l10279,-226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79.463997pt;margin-top:1.433396pt;width:82.678564pt;height:.1pt;mso-position-horizontal-relative:page;mso-position-vertical-relative:paragraph;z-index:-519" coordorigin="1589,29" coordsize="1654,2">
            <v:shape style="position:absolute;left:1589;top:29;width:1654;height:2" coordorigin="1589,29" coordsize="1654,0" path="m1589,29l3243,29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*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95" w:lineRule="exact"/>
        <w:ind w:left="680" w:right="-20"/>
        <w:jc w:val="left"/>
        <w:tabs>
          <w:tab w:pos="85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position w:val="-2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2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position w:val="-2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position w:val="-2"/>
        </w:rPr>
        <w:pict>
          <v:shape style="width:13.8pt;height:12.6pt;mso-position-horizontal-relative:char;mso-position-vertical-relative:line" type="#_x0000_t75">
            <v:imagedata r:id="rId3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2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position w:val="-2"/>
        </w:rPr>
        <w:pict>
          <v:shape style="width:13.8pt;height:12.6pt;mso-position-horizontal-relative:char;mso-position-vertical-relative:line" type="#_x0000_t75">
            <v:imagedata r:id="rId4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2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  <w:position w:val="-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  <w:position w:val="-2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  <w:position w:val="-2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position w:val="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2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04.672241pt;margin-top:-1.201328pt;width:391.158259pt;height:13.040868pt;mso-position-horizontal-relative:page;mso-position-vertical-relative:paragraph;z-index:-528" coordorigin="2093,-24" coordsize="7823,261">
            <v:shape style="position:absolute;left:4673;top:-15;width:1176;height:252" type="#_x0000_t75">
              <v:imagedata r:id="rId41" o:title=""/>
            </v:shape>
            <v:group style="position:absolute;left:2100;top:-17;width:7809;height:2" coordorigin="2100,-17" coordsize="7809,2">
              <v:shape style="position:absolute;left:2100;top:-17;width:7809;height:2" coordorigin="2100,-17" coordsize="7809,0" path="m2100,-17l9910,-17e" filled="f" stroked="t" strokeweight=".6955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95.25pt;margin-top:14.033371pt;width:198.112809pt;height:.1pt;mso-position-horizontal-relative:page;mso-position-vertical-relative:paragraph;z-index:-518" coordorigin="5905,281" coordsize="3962,2">
            <v:shape style="position:absolute;left:5905;top:281;width:3962;height:2" coordorigin="5905,281" coordsize="3962,0" path="m5905,281l9867,281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105.019997pt;margin-top:26.886423pt;width:407.084247pt;height:.1pt;mso-position-horizontal-relative:page;mso-position-vertical-relative:paragraph;z-index:-517" coordorigin="2100,538" coordsize="8142,2">
            <v:shape style="position:absolute;left:2100;top:538;width:8142;height:2" coordorigin="2100,538" coordsize="8142,0" path="m2100,538l10242,538e" filled="f" stroked="t" strokeweight=".6955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нен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ббс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024002pt;margin-top:41.640003pt;width:439.51pt;height:.1pt;mso-position-horizontal-relative:page;mso-position-vertical-relative:paragraph;z-index:-527" coordorigin="1560,833" coordsize="8790,2">
            <v:shape style="position:absolute;left:1560;top:833;width:8790;height:2" coordorigin="1560,833" coordsize="8790,0" path="m1560,833l10351,833e" filled="f" stroked="t" strokeweight="1.54pt" strokecolor="#000000">
              <v:path arrowok="t"/>
            </v:shape>
          </v:group>
          <w10:wrap type="none"/>
        </w:pict>
      </w:r>
      <w:r>
        <w:rPr/>
        <w:pict>
          <v:group style="position:absolute;margin-left:79.463997pt;margin-top:-11.163107pt;width:357.585617pt;height:.1pt;mso-position-horizontal-relative:page;mso-position-vertical-relative:paragraph;z-index:-516" coordorigin="1589,-223" coordsize="7152,2">
            <v:shape style="position:absolute;left:1589;top:-223;width:7152;height:2" coordorigin="1589,-223" coordsize="7152,0" path="m1589,-223l8741,-223e" filled="f" stroked="t" strokeweight=".6955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ывод: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80" w:right="-20"/>
        <w:jc w:val="left"/>
        <w:tabs>
          <w:tab w:pos="1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0" w:after="0" w:line="252" w:lineRule="exact"/>
        <w:ind w:left="680" w:right="-20"/>
        <w:jc w:val="left"/>
        <w:tabs>
          <w:tab w:pos="29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69" w:right="109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нергии;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ЭДС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воить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поня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ия: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ллов.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атодный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кислород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кислой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анод»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иды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3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-20"/>
        <w:jc w:val="left"/>
        <w:tabs>
          <w:tab w:pos="85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корроз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463997pt;margin-top:1.313401pt;width:428.9813pt;height:.1pt;mso-position-horizontal-relative:page;mso-position-vertical-relative:paragraph;z-index:-513" coordorigin="1589,26" coordsize="8580,2">
            <v:shape style="position:absolute;left:1589;top:26;width:8580;height:2" coordorigin="1589,26" coordsize="8580,0" path="m1589,26l10169,26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Эл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ктрох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024002pt;margin-top:-11.530469pt;width:439.51pt;height:.1pt;mso-position-horizontal-relative:page;mso-position-vertical-relative:paragraph;z-index:-515" coordorigin="1560,-231" coordsize="8790,2">
            <v:shape style="position:absolute;left:1560;top:-231;width:8790;height:2" coordorigin="1560,-231" coordsize="8790,0" path="m1560,-231l10351,-231e" filled="f" stroked="t" strokeweight="1.54pt" strokecolor="#000000">
              <v:path arrowok="t"/>
            </v:shape>
          </v:group>
          <w10:wrap type="none"/>
        </w:pict>
      </w:r>
      <w:r>
        <w:rPr/>
        <w:pict>
          <v:group style="position:absolute;margin-left:79.463997pt;margin-top:26.633347pt;width:428.9813pt;height:.1pt;mso-position-horizontal-relative:page;mso-position-vertical-relative:paragraph;z-index:-512" coordorigin="1589,533" coordsize="8580,2">
            <v:shape style="position:absolute;left:1589;top:533;width:8580;height:2" coordorigin="1589,533" coordsize="8580,0" path="m1589,533l10169,533e" filled="f" stroked="t" strokeweight=".4416pt" strokecolor="#000000">
              <v:path arrowok="t"/>
            </v:shape>
          </v:group>
          <w10:wrap type="none"/>
        </w:pict>
      </w:r>
      <w:r>
        <w:rPr/>
        <w:pict>
          <v:group style="position:absolute;margin-left:80.543999pt;margin-top:39.353378pt;width:434.501301pt;height:.1pt;mso-position-horizontal-relative:page;mso-position-vertical-relative:paragraph;z-index:-511" coordorigin="1611,787" coordsize="8690,2">
            <v:shape style="position:absolute;left:1611;top:787;width:8690;height:2" coordorigin="1611,787" coordsize="8690,0" path="m1611,787l10301,787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94.223999pt;margin-top:-11.286636pt;width:407.022739pt;height:.1pt;mso-position-horizontal-relative:page;mso-position-vertical-relative:paragraph;z-index:-510" coordorigin="1884,-226" coordsize="8140,2">
            <v:shape style="position:absolute;left:1884;top:-226;width:8140;height:2" coordorigin="1884,-226" coordsize="8140,0" path="m1884,-226l10025,-226e" filled="f" stroked="t" strokeweight=".44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покрыт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покрыти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схемой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крытие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</w:p>
    <w:p>
      <w:pPr>
        <w:spacing w:before="6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ируйте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1.)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ески.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</w:p>
    <w:p>
      <w:pPr>
        <w:spacing w:before="0" w:after="0" w:line="244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подго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ываетс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2" w:after="0" w:line="240" w:lineRule="auto"/>
        <w:ind w:left="3568" w:right="2979"/>
        <w:jc w:val="center"/>
        <w:tabs>
          <w:tab w:pos="4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9.550003pt;margin-top:-319.96048pt;width:436.2pt;height:307.43pt;mso-position-horizontal-relative:page;mso-position-vertical-relative:paragraph;z-index:-514" coordorigin="1591,-6399" coordsize="8724,6149">
            <v:shape style="position:absolute;left:1591;top:-6399;width:8724;height:5880" type="#_x0000_t75">
              <v:imagedata r:id="rId42" o:title=""/>
            </v:shape>
            <v:shape style="position:absolute;left:6027;top:-522;width:245;height:271" type="#_x0000_t75">
              <v:imagedata r:id="rId43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спект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ний.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ёме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обнад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.829509pt;width:10.08pt;height:13.56pt;mso-position-horizontal-relative:page;mso-position-vertical-relative:paragraph;z-index:-509" type="#_x0000_t75">
            <v:imagedata r:id="rId44" o:title=""/>
          </v:shape>
        </w:pict>
      </w:r>
      <w:r>
        <w:rPr/>
        <w:pict>
          <v:shape style="position:absolute;margin-left:105.019997pt;margin-top:26.869509pt;width:10.08pt;height:13.56pt;mso-position-horizontal-relative:page;mso-position-vertical-relative:paragraph;z-index:-508" type="#_x0000_t75">
            <v:imagedata r:id="rId45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широкой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2" w:after="0" w:line="241" w:lineRule="auto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25.989531pt;width:10.08pt;height:13.56pt;mso-position-horizontal-relative:page;mso-position-vertical-relative:paragraph;z-index:-507" type="#_x0000_t75">
            <v:imagedata r:id="rId46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4" w:after="0" w:line="241" w:lineRule="auto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25.969559pt;width:10.08pt;height:13.56pt;mso-position-horizontal-relative:page;mso-position-vertical-relative:paragraph;z-index:-506" type="#_x0000_t75">
            <v:imagedata r:id="rId4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исполь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л;</w:t>
      </w:r>
    </w:p>
    <w:p>
      <w:pPr>
        <w:spacing w:before="12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76.509521pt;width:10.08pt;height:13.56pt;mso-position-horizontal-relative:page;mso-position-vertical-relative:paragraph;z-index:-505" type="#_x0000_t75">
            <v:imagedata r:id="rId4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е;</w:t>
      </w:r>
    </w:p>
    <w:p>
      <w:pPr>
        <w:spacing w:before="13" w:after="0" w:line="241" w:lineRule="auto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26.069527pt;width:10.08pt;height:13.56pt;mso-position-horizontal-relative:page;mso-position-vertical-relative:paragraph;z-index:-504" type="#_x0000_t75">
            <v:imagedata r:id="rId4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не;</w:t>
      </w:r>
    </w:p>
    <w:p>
      <w:pPr>
        <w:spacing w:before="15" w:after="0" w:line="240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38.619522pt;width:10.08pt;height:13.56pt;mso-position-horizontal-relative:page;mso-position-vertical-relative:paragraph;z-index:-503" type="#_x0000_t75">
            <v:imagedata r:id="rId5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3" w:after="0" w:line="241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УЗе.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651" w:right="262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источников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736" w:right="110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66.</w:t>
      </w:r>
    </w:p>
    <w:p>
      <w:pPr>
        <w:spacing w:before="0" w:after="0" w:line="251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736" w:right="107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39.</w:t>
      </w:r>
    </w:p>
    <w:p>
      <w:pPr>
        <w:spacing w:before="1" w:after="0" w:line="254" w:lineRule="exact"/>
        <w:ind w:left="736" w:right="107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рейт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36" w:right="106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178–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179.</w:t>
      </w:r>
    </w:p>
    <w:p>
      <w:pPr>
        <w:spacing w:before="1" w:after="0" w:line="240" w:lineRule="auto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авальної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736" w:right="106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58.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браг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повы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окур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некото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средней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енты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пектов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3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Ібрагимо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ктора.</w:t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Ib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About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6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ven.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suppo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epend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551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550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jp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2015-01-27T12:17:43Z</dcterms:created>
  <dcterms:modified xsi:type="dcterms:W3CDTF">2015-01-27T12:17:43Z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