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689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УДК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378.1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7.1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04.9</w:t>
      </w:r>
    </w:p>
    <w:p>
      <w:pPr>
        <w:spacing w:before="0" w:after="0" w:line="252" w:lineRule="exact"/>
        <w:ind w:left="169" w:right="73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©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1" w:lineRule="auto"/>
        <w:ind w:left="875" w:right="852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39" w:lineRule="auto"/>
        <w:ind w:left="169" w:right="105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язок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науко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прак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мках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6;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10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ктерне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орює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оцесі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персп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проблем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6" w:after="0" w:line="239" w:lineRule="auto"/>
        <w:ind w:left="169" w:right="104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Укра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нськ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Рамс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піваковськи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н.).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орцо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Глюз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Глади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1]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н.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дтри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хньо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ґр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10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  <w:b/>
          <w:bCs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  <w:b/>
          <w:bCs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</w:p>
    <w:p>
      <w:pPr>
        <w:spacing w:before="0" w:after="0" w:line="249" w:lineRule="exact"/>
        <w:ind w:left="169" w:right="245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9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</w:p>
    <w:p>
      <w:pPr>
        <w:spacing w:before="0" w:after="0" w:line="249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рив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між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огами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</w:p>
    <w:p>
      <w:pPr>
        <w:spacing w:before="2" w:after="0" w:line="240" w:lineRule="auto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рсоналу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своїх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асобу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нкціональ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ду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першим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садов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обов’я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гляда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line="240" w:lineRule="auto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top="1220" w:bottom="280" w:left="1420" w:right="1420"/>
          <w:headerReference w:type="default" r:id="rId7"/>
          <w:type w:val="continuous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52" w:lineRule="exact"/>
        <w:ind w:left="169" w:right="11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еси.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11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ерспекти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широке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одики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</w:p>
    <w:p>
      <w:pPr>
        <w:spacing w:before="2" w:after="0" w:line="252" w:lineRule="exact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освітньо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</w:p>
    <w:p>
      <w:pPr>
        <w:spacing w:before="2" w:after="0" w:line="252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просторі.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ехнол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спосте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рност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1)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кспери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енти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</w:p>
    <w:p>
      <w:pPr>
        <w:spacing w:before="2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аздал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мілим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2)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</w:p>
    <w:p>
      <w:pPr>
        <w:spacing w:before="2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лонк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</w:p>
    <w:p>
      <w:pPr>
        <w:spacing w:before="3" w:after="0" w:line="252" w:lineRule="exact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нафто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биран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льтатів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дяки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</w:p>
    <w:p>
      <w:pPr>
        <w:spacing w:before="2" w:after="0" w:line="252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набл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</w:p>
    <w:p>
      <w:pPr>
        <w:spacing w:before="2" w:after="0" w:line="252" w:lineRule="exact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2" w:after="0" w:line="252" w:lineRule="exact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парт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</w:p>
    <w:p>
      <w:pPr>
        <w:spacing w:before="2" w:after="0" w:line="252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роцесу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лень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0" w:after="0" w:line="252" w:lineRule="exact"/>
        <w:ind w:left="169" w:right="263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ироди,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</w:p>
    <w:p>
      <w:pPr>
        <w:spacing w:before="3" w:after="0" w:line="252" w:lineRule="exact"/>
        <w:ind w:left="169" w:right="113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тілен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ки:</w:t>
      </w:r>
    </w:p>
    <w:p>
      <w:pPr>
        <w:spacing w:before="2" w:after="0" w:line="252" w:lineRule="exact"/>
        <w:ind w:left="169" w:right="110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ширює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6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нів,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авдань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обов’я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</w:p>
    <w:p>
      <w:pPr>
        <w:spacing w:before="2" w:after="0" w:line="252" w:lineRule="exact"/>
        <w:ind w:left="169" w:right="11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аохоч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8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илок,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леного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проблеми,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прогали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</w:p>
    <w:p>
      <w:pPr>
        <w:spacing w:before="0" w:after="0" w:line="252" w:lineRule="exact"/>
        <w:ind w:left="169" w:right="711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х.</w:t>
      </w:r>
    </w:p>
    <w:p>
      <w:pPr>
        <w:spacing w:before="0" w:after="0" w:line="256" w:lineRule="exact"/>
        <w:ind w:left="169" w:right="106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нок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аткова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ка,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льтаці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</w:p>
    <w:p>
      <w:pPr>
        <w:spacing w:before="0" w:after="0" w:line="248" w:lineRule="exact"/>
        <w:ind w:left="169" w:right="673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авдань.</w:t>
      </w:r>
    </w:p>
    <w:p>
      <w:pPr>
        <w:spacing w:before="1" w:after="0" w:line="254" w:lineRule="exact"/>
        <w:ind w:left="169" w:right="109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сили,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</w:p>
    <w:p>
      <w:pPr>
        <w:spacing w:before="0" w:after="0" w:line="249" w:lineRule="exact"/>
        <w:ind w:left="169" w:right="361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нки.</w:t>
      </w:r>
    </w:p>
    <w:p>
      <w:pPr>
        <w:spacing w:before="1" w:after="0" w:line="240" w:lineRule="auto"/>
        <w:ind w:left="169" w:right="106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мками,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нкцій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ки.</w:t>
      </w:r>
    </w:p>
    <w:p>
      <w:pPr>
        <w:spacing w:before="2" w:after="0" w:line="252" w:lineRule="exact"/>
        <w:ind w:left="169" w:right="109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7.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ширює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набори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авдань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посадов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оляє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шно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тосо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ані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2" w:after="0" w:line="252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страці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line="252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104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ктерн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</w:p>
    <w:p>
      <w:pPr>
        <w:spacing w:before="1" w:after="0" w:line="254" w:lineRule="exact"/>
        <w:ind w:left="169" w:right="105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льності,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асне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равлен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илок,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характ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0" w:after="0" w:line="249" w:lineRule="exact"/>
        <w:ind w:left="169" w:right="11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операт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ної,</w:t>
      </w:r>
    </w:p>
    <w:p>
      <w:pPr>
        <w:spacing w:before="0" w:after="0" w:line="252" w:lineRule="exact"/>
        <w:ind w:left="169" w:right="683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39" w:lineRule="auto"/>
        <w:ind w:left="169" w:right="108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10.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равл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нок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ибору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страте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шою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пінь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авдань,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енда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що.</w:t>
      </w:r>
    </w:p>
    <w:p>
      <w:pPr>
        <w:spacing w:before="1" w:after="0" w:line="254" w:lineRule="exact"/>
        <w:ind w:left="169" w:right="100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</w:p>
    <w:p>
      <w:pPr>
        <w:spacing w:before="0" w:after="0" w:line="249" w:lineRule="exact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</w:p>
    <w:p>
      <w:pPr>
        <w:spacing w:before="2" w:after="0" w:line="240" w:lineRule="auto"/>
        <w:ind w:left="169" w:right="9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5" w:after="0" w:line="252" w:lineRule="exact"/>
        <w:ind w:left="169" w:right="9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4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цією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2" w:after="0" w:line="252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ера,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посадов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биран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3)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й;</w:t>
      </w:r>
    </w:p>
    <w:p>
      <w:pPr>
        <w:spacing w:before="0" w:after="0" w:line="252" w:lineRule="exact"/>
        <w:ind w:left="169" w:right="11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оцесом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</w:p>
    <w:p>
      <w:pPr>
        <w:spacing w:before="0" w:after="0" w:line="252" w:lineRule="exact"/>
        <w:ind w:left="169" w:right="1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169" w:right="109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лю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домостей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дхилен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нформація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игляд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кості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оботі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кориг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спеціа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ограм,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силля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ентів,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асоби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</w:p>
    <w:p>
      <w:pPr>
        <w:spacing w:before="2" w:after="0" w:line="239" w:lineRule="auto"/>
        <w:ind w:left="169" w:right="110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льності,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дозо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истісн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боти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</w:p>
    <w:p>
      <w:pPr>
        <w:spacing w:line="239" w:lineRule="auto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ніях.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ютера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ною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надання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норів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мів,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нь);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під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икнен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надз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й.</w:t>
      </w:r>
    </w:p>
    <w:p>
      <w:pPr>
        <w:spacing w:before="1" w:after="0" w:line="254" w:lineRule="exact"/>
        <w:ind w:left="169" w:right="108" w:firstLine="708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0" w:after="0" w:line="249" w:lineRule="exact"/>
        <w:ind w:left="169" w:right="11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</w:p>
    <w:p>
      <w:pPr>
        <w:spacing w:before="1" w:after="0" w:line="240" w:lineRule="auto"/>
        <w:ind w:left="169" w:right="10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169" w:right="103" w:firstLine="708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</w:p>
    <w:p>
      <w:pPr>
        <w:spacing w:before="2" w:after="0" w:line="252" w:lineRule="exact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</w:p>
    <w:p>
      <w:pPr>
        <w:spacing w:before="2" w:after="0" w:line="252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</w:p>
    <w:p>
      <w:pPr>
        <w:spacing w:before="2" w:after="0" w:line="252" w:lineRule="exact"/>
        <w:ind w:left="736" w:right="111" w:firstLine="-566"/>
        <w:jc w:val="left"/>
        <w:tabs>
          <w:tab w:pos="2300" w:val="left"/>
          <w:tab w:pos="3780" w:val="left"/>
          <w:tab w:pos="4500" w:val="left"/>
          <w:tab w:pos="4820" w:val="left"/>
          <w:tab w:pos="5860" w:val="left"/>
          <w:tab w:pos="7300" w:val="left"/>
          <w:tab w:pos="776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предмета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ане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</w:p>
    <w:p>
      <w:pPr>
        <w:spacing w:before="2" w:after="0" w:line="252" w:lineRule="exact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орах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оляючи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тів.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к,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пу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GAZ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тренажер</w:t>
      </w:r>
    </w:p>
    <w:p>
      <w:pPr>
        <w:spacing w:before="2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юють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ору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глеводнів,</w:t>
      </w:r>
    </w:p>
    <w:p>
      <w:pPr>
        <w:spacing w:before="2" w:after="0" w:line="252" w:lineRule="exact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дхи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ляють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ктів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тощо.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оцінювати</w:t>
      </w:r>
    </w:p>
    <w:p>
      <w:pPr>
        <w:spacing w:before="2" w:after="0" w:line="252" w:lineRule="exact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ламенто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арак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параметрів: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функ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онал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</w:p>
    <w:p>
      <w:pPr>
        <w:spacing w:before="3" w:after="0" w:line="252" w:lineRule="exact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показ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нкцій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ніверса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хноло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просто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игото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онстр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рати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0" w:after="0" w:line="252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арит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міри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маса,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ропо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54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87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</w:p>
    <w:p>
      <w:pPr>
        <w:spacing w:before="2" w:after="0" w:line="239" w:lineRule="auto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дозволив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остей,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саме: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охоплен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хрон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</w:p>
    <w:p>
      <w:pPr>
        <w:spacing w:line="239" w:lineRule="auto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80.525002pt;margin-top:82.784538pt;width:443.35pt;height:412.65pt;mso-position-horizontal-relative:page;mso-position-vertical-relative:paragraph;z-index:-298" coordorigin="1611,1656" coordsize="8867,8253">
            <v:group style="position:absolute;left:1648;top:2603;width:2877;height:1740" coordorigin="1648,2603" coordsize="2877,1740">
              <v:shape style="position:absolute;left:1648;top:2603;width:2877;height:1740" coordorigin="1648,2603" coordsize="2877,1740" path="m3087,2603l2969,2606,2853,2615,2741,2628,2632,2648,2527,2672,2425,2700,2329,2734,2237,2771,2150,2813,2069,2858,1994,2907,1926,2959,1864,3015,1809,3073,1761,3135,1721,3198,1690,3264,1667,3332,1653,3402,1648,3473,1653,3545,1667,3614,1690,3682,1721,3748,1761,3812,1809,3873,1864,3932,1926,3987,1994,4039,2069,4088,2150,4134,2237,4175,2329,4213,2425,4246,2527,4275,2632,4299,2741,4318,2853,4332,2969,4340,3087,4343,3205,4340,3320,4332,3432,4318,3541,4299,3646,4275,3748,4246,3844,4213,3936,4175,4023,4134,4104,4088,4179,4039,4247,3987,4309,3932,4364,3873,4412,3812,4452,3748,4483,3682,4506,3614,4520,3545,4525,3473,4520,3402,4506,3332,4483,3264,4452,3198,4412,3135,4364,3073,4309,3015,4247,2959,4179,2907,4104,2858,4023,2813,3936,2771,3844,2734,3748,2700,3646,2672,3541,2648,3432,2628,3320,2615,3205,2606,3087,2603xe" filled="f" stroked="t" strokeweight=".75pt" strokecolor="#000000">
                <v:path arrowok="t"/>
              </v:shape>
            </v:group>
            <v:group style="position:absolute;left:4440;top:3488;width:2778;height:1346" coordorigin="4440,3488" coordsize="2778,1346">
              <v:shape style="position:absolute;left:4440;top:3488;width:2778;height:1346" coordorigin="4440,3488" coordsize="2778,1346" path="m5829,3488l5715,3490,5604,3497,5495,3508,5390,3522,5288,3541,5191,3563,5097,3589,5009,3618,4925,3650,4847,3685,4774,3723,4708,3764,4648,3807,4595,3852,4549,3899,4511,3948,4458,4052,4440,4161,4445,4216,4480,4323,4549,4423,4595,4471,4648,4516,4708,4559,4774,4599,4847,4637,4925,4672,5009,4704,5097,4733,5191,4759,5288,4781,5390,4800,5495,4815,5604,4825,5715,4832,5829,4834,5943,4832,6054,4825,6163,4815,6268,4800,6370,4781,6467,4759,6561,4733,6649,4704,6733,4672,6811,4637,6884,4599,6950,4559,7010,4516,7063,4471,7109,4423,7147,4374,7200,4270,7218,4161,7213,4106,7178,3999,7109,3899,7063,3852,7010,3807,6950,3764,6884,3723,6811,3685,6733,3650,6649,3618,6561,3589,6467,3563,6370,3541,6268,3522,6163,3508,6054,3497,5943,3490,5829,3488e" filled="t" fillcolor="#FFFFFF" stroked="f">
                <v:path arrowok="t"/>
                <v:fill/>
              </v:shape>
            </v:group>
            <v:group style="position:absolute;left:4440;top:3488;width:2778;height:1346" coordorigin="4440,3488" coordsize="2778,1346">
              <v:shape style="position:absolute;left:4440;top:3488;width:2778;height:1346" coordorigin="4440,3488" coordsize="2778,1346" path="m5829,3488l5715,3490,5604,3497,5495,3508,5390,3522,5288,3541,5191,3563,5097,3589,5009,3618,4925,3650,4847,3685,4774,3723,4708,3764,4648,3807,4595,3852,4549,3899,4511,3948,4458,4052,4440,4161,4445,4216,4480,4323,4549,4423,4595,4471,4648,4516,4708,4559,4774,4599,4847,4637,4925,4672,5009,4704,5097,4733,5191,4759,5288,4781,5390,4800,5495,4815,5604,4825,5715,4832,5829,4834,5943,4832,6054,4825,6163,4815,6268,4800,6370,4781,6467,4759,6561,4733,6649,4704,6733,4672,6811,4637,6884,4599,6950,4559,7010,4516,7063,4471,7109,4423,7147,4374,7200,4270,7218,4161,7213,4106,7178,3999,7109,3899,7063,3852,7010,3807,6950,3764,6884,3723,6811,3685,6733,3650,6649,3618,6561,3589,6467,3563,6370,3541,6268,3522,6163,3508,6054,3497,5943,3490,5829,3488xe" filled="f" stroked="t" strokeweight=".75pt" strokecolor="#000000">
                <v:path arrowok="t"/>
              </v:shape>
            </v:group>
            <v:group style="position:absolute;left:7137;top:2636;width:3333;height:1611" coordorigin="7137,2636" coordsize="3333,1611">
              <v:shape style="position:absolute;left:7137;top:2636;width:3333;height:1611" coordorigin="7137,2636" coordsize="3333,1611" path="m8803,2636l8667,2639,8533,2647,8403,2660,8277,2677,8155,2699,8038,2726,7926,2757,7819,2792,7719,2830,7625,2872,7538,2917,7458,2966,7387,3017,7323,3071,7268,3128,7222,3187,7185,3248,7159,3311,7143,3376,7137,3442,7143,3508,7159,3572,7185,3635,7222,3696,7268,3755,7323,3812,7387,3866,7458,3917,7538,3966,7625,4011,7719,4053,7819,4092,7926,4127,8038,4157,8155,4184,8277,4206,8403,4224,8533,4237,8667,4245,8803,4247,8940,4245,9074,4237,9204,4224,9330,4206,9452,4184,9569,4157,9681,4127,9788,4092,9888,4053,9982,4011,10069,3966,10148,3917,10220,3866,10284,3812,10339,3755,10385,3696,10422,3635,10448,3572,10464,3508,10470,3442,10464,3376,10448,3311,10422,3248,10385,3187,10339,3128,10284,3071,10220,3017,10148,2966,10069,2917,9982,2872,9888,2830,9788,2792,9681,2757,9569,2726,9452,2699,9330,2677,9204,2660,9074,2647,8940,2639,8803,2636e" filled="t" fillcolor="#FFFFFF" stroked="f">
                <v:path arrowok="t"/>
                <v:fill/>
              </v:shape>
            </v:group>
            <v:group style="position:absolute;left:7137;top:2636;width:3333;height:1611" coordorigin="7137,2636" coordsize="3333,1611">
              <v:shape style="position:absolute;left:7137;top:2636;width:3333;height:1611" coordorigin="7137,2636" coordsize="3333,1611" path="m8803,2636l8667,2639,8533,2647,8403,2660,8277,2677,8155,2699,8038,2726,7926,2757,7819,2792,7719,2830,7625,2872,7538,2917,7458,2966,7387,3017,7323,3071,7268,3128,7222,3187,7185,3248,7159,3311,7143,3376,7137,3442,7143,3508,7159,3572,7185,3635,7222,3696,7268,3755,7323,3812,7387,3866,7458,3917,7538,3966,7625,4011,7719,4053,7819,4092,7926,4127,8038,4157,8155,4184,8277,4206,8403,4224,8533,4237,8667,4245,8803,4247,8940,4245,9074,4237,9204,4224,9330,4206,9452,4184,9569,4157,9681,4127,9788,4092,9888,4053,9982,4011,10069,3966,10148,3917,10220,3866,10284,3812,10339,3755,10385,3696,10422,3635,10448,3572,10464,3508,10470,3442,10464,3376,10448,3311,10422,3248,10385,3187,10339,3128,10284,3071,10220,3017,10148,2966,10069,2917,9982,2872,9888,2830,9788,2792,9681,2757,9569,2726,9452,2699,9330,2677,9204,2660,9074,2647,8940,2639,8803,2636xe" filled="f" stroked="t" strokeweight=".75pt" strokecolor="#000000">
                <v:path arrowok="t"/>
              </v:shape>
            </v:group>
            <v:group style="position:absolute;left:5331;top:2490;width:716;height:998" coordorigin="5331,2490" coordsize="716,998">
              <v:shape style="position:absolute;left:5331;top:2490;width:716;height:998" coordorigin="5331,2490" coordsize="716,998" path="m5331,3239l5510,3239,5510,2490,5868,2490,5868,3239,6047,3239,5689,3488,5331,3239xe" filled="f" stroked="t" strokeweight=".75pt" strokecolor="#000000">
                <v:path arrowok="t"/>
              </v:shape>
            </v:group>
            <v:group style="position:absolute;left:2666;top:1871;width:632;height:717" coordorigin="2666,1871" coordsize="632,717">
              <v:shape style="position:absolute;left:2666;top:1871;width:632;height:717" coordorigin="2666,1871" coordsize="632,717" path="m2847,2588l3027,2349,2937,2349,2937,2110,3298,2110,3298,1871,2756,1871,2756,2349,2666,2349,2847,2588xe" filled="f" stroked="t" strokeweight=".75pt" strokecolor="#000000">
                <v:path arrowok="t"/>
              </v:shape>
            </v:group>
            <v:group style="position:absolute;left:5072;top:5170;width:2315;height:1600" coordorigin="5072,5170" coordsize="2315,1600">
              <v:shape style="position:absolute;left:5072;top:5170;width:2315;height:1600" coordorigin="5072,5170" coordsize="2315,1600" path="m5072,6770l7387,6770,7387,5170,5072,5170,5072,6770xe" filled="f" stroked="t" strokeweight=".75pt" strokecolor="#000000">
                <v:path arrowok="t"/>
              </v:shape>
            </v:group>
            <v:group style="position:absolute;left:5818;top:4823;width:411;height:347" coordorigin="5818,4823" coordsize="411,347">
              <v:shape style="position:absolute;left:5818;top:4823;width:411;height:347" coordorigin="5818,4823" coordsize="411,347" path="m6131,5101l6099,5139,6229,5170,6206,5117,6150,5117,6146,5114,6131,5101e" filled="t" fillcolor="#000000" stroked="f">
                <v:path arrowok="t"/>
                <v:fill/>
              </v:shape>
              <v:shape style="position:absolute;left:5818;top:4823;width:411;height:347" coordorigin="5818,4823" coordsize="411,347" path="m6144,5085l6131,5101,6146,5114,6150,5117,6157,5117,6164,5108,6163,5102,6159,5098,6144,5085e" filled="t" fillcolor="#000000" stroked="f">
                <v:path arrowok="t"/>
                <v:fill/>
              </v:shape>
              <v:shape style="position:absolute;left:5818;top:4823;width:411;height:347" coordorigin="5818,4823" coordsize="411,347" path="m6176,5047l6144,5085,6159,5098,6163,5102,6164,5108,6157,5117,6150,5117,6206,5117,6176,5047e" filled="t" fillcolor="#000000" stroked="f">
                <v:path arrowok="t"/>
                <v:fill/>
              </v:shape>
              <v:shape style="position:absolute;left:5818;top:4823;width:411;height:347" coordorigin="5818,4823" coordsize="411,347" path="m5831,4823l5825,4824,5821,4828,5818,4832,5818,4838,5823,4842,6131,5101,6144,5085,5835,4827,5831,4823e" filled="t" fillcolor="#000000" stroked="f">
                <v:path arrowok="t"/>
                <v:fill/>
              </v:shape>
            </v:group>
            <v:group style="position:absolute;left:2164;top:4540;width:2361;height:630" coordorigin="2164,4540" coordsize="2361,630">
              <v:shape style="position:absolute;left:2164;top:4540;width:2361;height:630" coordorigin="2164,4540" coordsize="2361,630" path="m2164,5170l4525,5170,4525,4540,2164,4540,2164,5170e" filled="t" fillcolor="#FFFFFF" stroked="f">
                <v:path arrowok="t"/>
                <v:fill/>
              </v:shape>
            </v:group>
            <v:group style="position:absolute;left:2164;top:4540;width:2361;height:630" coordorigin="2164,4540" coordsize="2361,630">
              <v:shape style="position:absolute;left:2164;top:4540;width:2361;height:630" coordorigin="2164,4540" coordsize="2361,630" path="m2164,5170l4525,5170,4525,4540,2164,4540,2164,5170xe" filled="f" stroked="t" strokeweight=".75pt" strokecolor="#000000">
                <v:path arrowok="t"/>
              </v:shape>
            </v:group>
            <v:group style="position:absolute;left:1648;top:3401;width:2;height:2894" coordorigin="1648,3401" coordsize="2,2894">
              <v:shape style="position:absolute;left:1648;top:3401;width:2;height:2894" coordorigin="1648,3401" coordsize="2,2894" path="m1648,3401l1650,6295e" filled="f" stroked="t" strokeweight=".75pt" strokecolor="#000000">
                <v:path arrowok="t"/>
              </v:shape>
            </v:group>
            <v:group style="position:absolute;left:1638;top:4794;width:526;height:120" coordorigin="1638,4794" coordsize="526,120">
              <v:shape style="position:absolute;left:1638;top:4794;width:526;height:120" coordorigin="1638,4794" coordsize="526,120" path="m2044,4794l2044,4844,2064,4844,2070,4844,2074,4849,2074,4860,2069,4864,2044,4864,2044,4914,2145,4864,2064,4864,2146,4864,2164,4855,2044,4794e" filled="t" fillcolor="#000000" stroked="f">
                <v:path arrowok="t"/>
                <v:fill/>
              </v:shape>
              <v:shape style="position:absolute;left:1638;top:4794;width:526;height:120" coordorigin="1638,4794" coordsize="526,120" path="m2044,4844l2044,4864,2064,4864,2069,4864,2074,4860,2074,4849,2070,4844,2064,4844,2044,4844e" filled="t" fillcolor="#000000" stroked="f">
                <v:path arrowok="t"/>
                <v:fill/>
              </v:shape>
              <v:shape style="position:absolute;left:1638;top:4794;width:526;height:120" coordorigin="1638,4794" coordsize="526,120" path="m1648,4841l1643,4841,1638,4846,1638,4857,1642,4861,2044,4864,2044,4844,1648,4841e" filled="t" fillcolor="#000000" stroked="f">
                <v:path arrowok="t"/>
                <v:fill/>
              </v:shape>
            </v:group>
            <v:group style="position:absolute;left:2164;top:5323;width:2136;height:634" coordorigin="2164,5323" coordsize="2136,634">
              <v:shape style="position:absolute;left:2164;top:5323;width:2136;height:634" coordorigin="2164,5323" coordsize="2136,634" path="m2164,5957l4300,5957,4300,5323,2164,5323,2164,5957xe" filled="f" stroked="t" strokeweight=".75pt" strokecolor="#000000">
                <v:path arrowok="t"/>
              </v:shape>
            </v:group>
            <v:group style="position:absolute;left:1638;top:5580;width:526;height:120" coordorigin="1638,5580" coordsize="526,120">
              <v:shape style="position:absolute;left:1638;top:5580;width:526;height:120" coordorigin="1638,5580" coordsize="526,120" path="m2044,5650l2044,5700,2145,5650,2064,5650,2044,5650e" filled="t" fillcolor="#000000" stroked="f">
                <v:path arrowok="t"/>
                <v:fill/>
              </v:shape>
              <v:shape style="position:absolute;left:1638;top:5580;width:526;height:120" coordorigin="1638,5580" coordsize="526,120" path="m2044,5630l2044,5650,2064,5650,2069,5650,2074,5645,2074,5634,2070,5630,2044,5630e" filled="t" fillcolor="#000000" stroked="f">
                <v:path arrowok="t"/>
                <v:fill/>
              </v:shape>
              <v:shape style="position:absolute;left:1638;top:5580;width:526;height:120" coordorigin="1638,5580" coordsize="526,120" path="m2044,5580l2044,5630,2064,5630,2070,5630,2074,5634,2074,5645,2069,5650,2145,5650,2164,5640,2044,5580e" filled="t" fillcolor="#000000" stroked="f">
                <v:path arrowok="t"/>
                <v:fill/>
              </v:shape>
              <v:shape style="position:absolute;left:1638;top:5580;width:526;height:120" coordorigin="1638,5580" coordsize="526,120" path="m1648,5628l1643,5628,1638,5633,1638,5644,1642,5648,2044,5650,2044,5630,1648,5628e" filled="t" fillcolor="#000000" stroked="f">
                <v:path arrowok="t"/>
                <v:fill/>
              </v:shape>
            </v:group>
            <v:group style="position:absolute;left:2164;top:6029;width:2276;height:795" coordorigin="2164,6029" coordsize="2276,795">
              <v:shape style="position:absolute;left:2164;top:6029;width:2276;height:795" coordorigin="2164,6029" coordsize="2276,795" path="m2164,6824l4440,6824,4440,6029,2164,6029,2164,6824xe" filled="f" stroked="t" strokeweight=".75pt" strokecolor="#000000">
                <v:path arrowok="t"/>
              </v:shape>
            </v:group>
            <v:group style="position:absolute;left:1638;top:6265;width:526;height:120" coordorigin="1638,6265" coordsize="526,120">
              <v:shape style="position:absolute;left:1638;top:6265;width:526;height:120" coordorigin="1638,6265" coordsize="526,120" path="m2146,6314l2069,6314,2074,6319,2074,6330,2070,6334,2064,6335,2044,6335,2045,6385,2164,6323,2146,6314e" filled="t" fillcolor="#000000" stroked="f">
                <v:path arrowok="t"/>
                <v:fill/>
              </v:shape>
              <v:shape style="position:absolute;left:1638;top:6265;width:526;height:120" coordorigin="1638,6265" coordsize="526,120" path="m2044,6315l1648,6320,1642,6320,1638,6325,1638,6336,1643,6340,1648,6340,2044,6335,2044,6315e" filled="t" fillcolor="#000000" stroked="f">
                <v:path arrowok="t"/>
                <v:fill/>
              </v:shape>
              <v:shape style="position:absolute;left:1638;top:6265;width:526;height:120" coordorigin="1638,6265" coordsize="526,120" path="m2069,6314l2064,6315,2044,6315,2044,6335,2064,6335,2070,6334,2074,6330,2074,6319,2069,6314e" filled="t" fillcolor="#000000" stroked="f">
                <v:path arrowok="t"/>
                <v:fill/>
              </v:shape>
              <v:shape style="position:absolute;left:1638;top:6265;width:526;height:120" coordorigin="1638,6265" coordsize="526,120" path="m2043,6265l2044,6315,2064,6315,2069,6314,2146,6314,2043,6265e" filled="t" fillcolor="#000000" stroked="f">
                <v:path arrowok="t"/>
                <v:fill/>
              </v:shape>
            </v:group>
            <v:group style="position:absolute;left:3419;top:1663;width:4332;height:817" coordorigin="3419,1663" coordsize="4332,817">
              <v:shape style="position:absolute;left:3419;top:1663;width:4332;height:817" coordorigin="3419,1663" coordsize="4332,817" path="m3555,1663l3490,1680,3443,1723,3420,1785,3419,2344,3421,2367,3447,2427,3498,2467,7615,2480,7638,2478,7698,2452,7738,2401,7751,1799,7749,1776,7723,1716,7672,1676,3555,1663xe" filled="f" stroked="t" strokeweight=".75pt" strokecolor="#000000">
                <v:path arrowok="t"/>
              </v:shape>
            </v:group>
            <v:group style="position:absolute;left:1618;top:6995;width:3002;height:982" coordorigin="1618,6995" coordsize="3002,982">
              <v:shape style="position:absolute;left:1618;top:6995;width:3002;height:982" coordorigin="1618,6995" coordsize="3002,982" path="m2368,6995l1618,7486,2368,7977,3870,7977,4620,7486,3870,6995,2368,6995xe" filled="f" stroked="t" strokeweight=".75pt" strokecolor="#000000">
                <v:path arrowok="t"/>
              </v:shape>
            </v:group>
            <v:group style="position:absolute;left:1644;top:8126;width:3424;height:983" coordorigin="1644,8126" coordsize="3424,983">
              <v:shape style="position:absolute;left:1644;top:8126;width:3424;height:983" coordorigin="1644,8126" coordsize="3424,983" path="m2500,8126l1644,8618,2500,9109,4212,9109,5068,8618,4212,8126,2500,8126xe" filled="f" stroked="t" strokeweight=".75pt" strokecolor="#000000">
                <v:path arrowok="t"/>
              </v:shape>
            </v:group>
            <v:group style="position:absolute;left:4525;top:7032;width:3003;height:1602" coordorigin="4525,7032" coordsize="3003,1602">
              <v:shape style="position:absolute;left:4525;top:7032;width:3003;height:1602" coordorigin="4525,7032" coordsize="3003,1602" path="m6777,7032l5276,7032,4525,7833,5276,8634,6777,8634,7528,7833,6777,7032e" filled="t" fillcolor="#FFFFFF" stroked="f">
                <v:path arrowok="t"/>
                <v:fill/>
              </v:shape>
            </v:group>
            <v:group style="position:absolute;left:4525;top:7032;width:3003;height:1602" coordorigin="4525,7032" coordsize="3003,1602">
              <v:shape style="position:absolute;left:4525;top:7032;width:3003;height:1602" coordorigin="4525,7032" coordsize="3003,1602" path="m5276,7032l4525,7833,5276,8634,6777,8634,7528,7833,6777,7032,5276,7032xe" filled="f" stroked="t" strokeweight=".75pt" strokecolor="#000000">
                <v:path arrowok="t"/>
              </v:shape>
            </v:group>
            <v:group style="position:absolute;left:4975;top:8879;width:5404;height:956" coordorigin="4975,8879" coordsize="5404,956">
              <v:shape style="position:absolute;left:4975;top:8879;width:5404;height:956" coordorigin="4975,8879" coordsize="5404,956" path="m9028,8879l6326,8879,4975,9357,6326,9835,9028,9835,10379,9357,9028,8879e" filled="t" fillcolor="#FFFFFF" stroked="f">
                <v:path arrowok="t"/>
                <v:fill/>
              </v:shape>
            </v:group>
            <v:group style="position:absolute;left:4975;top:8879;width:5404;height:956" coordorigin="4975,8879" coordsize="5404,956">
              <v:shape style="position:absolute;left:4975;top:8879;width:5404;height:956" coordorigin="4975,8879" coordsize="5404,956" path="m6326,8879l4975,9357,6326,9835,9028,9835,10379,9357,9028,8879,6326,8879xe" filled="f" stroked="t" strokeweight=".75pt" strokecolor="#000000">
                <v:path arrowok="t"/>
              </v:shape>
            </v:group>
            <v:group style="position:absolute;left:1618;top:9311;width:3326;height:590" coordorigin="1618,9311" coordsize="3326,590">
              <v:shape style="position:absolute;left:1618;top:9311;width:3326;height:590" coordorigin="1618,9311" coordsize="3326,590" path="m2450,9311l1618,9606,2450,9901,4113,9901,4944,9606,4113,9311,2450,9311xe" filled="f" stroked="t" strokeweight=".75pt" strokecolor="#000000">
                <v:path arrowok="t"/>
              </v:shape>
            </v:group>
            <v:group style="position:absolute;left:6169;top:8653;width:120;height:274" coordorigin="6169,8653" coordsize="120,274">
              <v:shape style="position:absolute;left:6169;top:8653;width:120;height:274" coordorigin="6169,8653" coordsize="120,274" path="m6219,8807l6169,8807,6229,8927,6274,8837,6223,8837,6219,8833,6219,8807e" filled="t" fillcolor="#000000" stroked="f">
                <v:path arrowok="t"/>
                <v:fill/>
              </v:shape>
              <v:shape style="position:absolute;left:6169;top:8653;width:120;height:274" coordorigin="6169,8653" coordsize="120,274" path="m6239,8807l6219,8807,6219,8833,6223,8837,6234,8837,6238,8833,6239,8807e" filled="t" fillcolor="#000000" stroked="f">
                <v:path arrowok="t"/>
                <v:fill/>
              </v:shape>
              <v:shape style="position:absolute;left:6169;top:8653;width:120;height:274" coordorigin="6169,8653" coordsize="120,274" path="m6289,8807l6239,8807,6238,8833,6234,8837,6274,8837,6289,8807e" filled="t" fillcolor="#000000" stroked="f">
                <v:path arrowok="t"/>
                <v:fill/>
              </v:shape>
              <v:shape style="position:absolute;left:6169;top:8653;width:120;height:274" coordorigin="6169,8653" coordsize="120,274" path="m6233,8653l6222,8653,6218,8658,6218,8663,6219,8807,6239,8807,6238,8663,6238,8658,6233,8653e" filled="t" fillcolor="#000000" stroked="f">
                <v:path arrowok="t"/>
                <v:fill/>
              </v:shape>
            </v:group>
            <v:group style="position:absolute;left:6488;top:8634;width:120;height:255" coordorigin="6488,8634" coordsize="120,255">
              <v:shape style="position:absolute;left:6488;top:8634;width:120;height:255" coordorigin="6488,8634" coordsize="120,255" path="m6538,8754l6537,8879,6537,8885,6541,8889,6552,8889,6557,8885,6557,8879,6558,8754,6538,8754e" filled="t" fillcolor="#000000" stroked="f">
                <v:path arrowok="t"/>
                <v:fill/>
              </v:shape>
              <v:shape style="position:absolute;left:6488;top:8634;width:120;height:255" coordorigin="6488,8634" coordsize="120,255" path="m6593,8724l6554,8724,6558,8729,6558,8754,6608,8755,6593,8724e" filled="t" fillcolor="#000000" stroked="f">
                <v:path arrowok="t"/>
                <v:fill/>
              </v:shape>
              <v:shape style="position:absolute;left:6488;top:8634;width:120;height:255" coordorigin="6488,8634" coordsize="120,255" path="m6554,8724l6543,8724,6538,8729,6538,8754,6558,8754,6558,8729,6554,8724e" filled="t" fillcolor="#000000" stroked="f">
                <v:path arrowok="t"/>
                <v:fill/>
              </v:shape>
              <v:shape style="position:absolute;left:6488;top:8634;width:120;height:255" coordorigin="6488,8634" coordsize="120,255" path="m6549,8634l6488,8754,6538,8754,6538,8729,6543,8724,6593,8724,6549,8634e" filled="t" fillcolor="#000000" stroked="f">
                <v:path arrowok="t"/>
                <v:fill/>
              </v:shape>
            </v:group>
            <v:group style="position:absolute;left:4232;top:8623;width:1110;height:781" coordorigin="4232,8623" coordsize="1110,781">
              <v:shape style="position:absolute;left:4232;top:8623;width:1110;height:781" coordorigin="4232,8623" coordsize="1110,781" path="m4296,9286l4232,9404,4365,9384,4346,9358,4315,9358,4309,9357,4306,9353,4303,9348,4304,9342,4325,9327,4296,9286e" filled="t" fillcolor="#000000" stroked="f">
                <v:path arrowok="t"/>
                <v:fill/>
              </v:shape>
              <v:shape style="position:absolute;left:4232;top:8623;width:1110;height:781" coordorigin="4232,8623" coordsize="1110,781" path="m4325,9327l4304,9342,4303,9348,4306,9353,4309,9357,4315,9358,4320,9355,4336,9343,4325,9327e" filled="t" fillcolor="#000000" stroked="f">
                <v:path arrowok="t"/>
                <v:fill/>
              </v:shape>
              <v:shape style="position:absolute;left:4232;top:8623;width:1110;height:781" coordorigin="4232,8623" coordsize="1110,781" path="m4336,9343l4320,9355,4315,9358,4346,9358,4336,9343e" filled="t" fillcolor="#000000" stroked="f">
                <v:path arrowok="t"/>
                <v:fill/>
              </v:shape>
              <v:shape style="position:absolute;left:4232;top:8623;width:1110;height:781" coordorigin="4232,8623" coordsize="1110,781" path="m5330,8623l4325,9327,4336,9343,5337,8642,5341,8639,5342,8633,5339,8628,5336,8624,5330,8623e" filled="t" fillcolor="#000000" stroked="f">
                <v:path arrowok="t"/>
                <v:fill/>
              </v:shape>
            </v:group>
            <v:group style="position:absolute;left:3000;top:6813;width:162;height:219" coordorigin="3000,6813" coordsize="162,219">
              <v:shape style="position:absolute;left:3000;top:6813;width:162;height:219" coordorigin="3000,6813" coordsize="162,219" path="m3022,6900l3000,7032,3119,6970,3108,6963,3057,6963,3053,6959,3048,6956,3047,6950,3062,6929,3022,6900e" filled="t" fillcolor="#000000" stroked="f">
                <v:path arrowok="t"/>
                <v:fill/>
              </v:shape>
              <v:shape style="position:absolute;left:3000;top:6813;width:162;height:219" coordorigin="3000,6813" coordsize="162,219" path="m3062,6929l3047,6950,3048,6956,3053,6959,3057,6963,3064,6962,3079,6941,3062,6929e" filled="t" fillcolor="#000000" stroked="f">
                <v:path arrowok="t"/>
                <v:fill/>
              </v:shape>
              <v:shape style="position:absolute;left:3000;top:6813;width:162;height:219" coordorigin="3000,6813" coordsize="162,219" path="m3079,6941l3064,6962,3057,6963,3108,6963,3079,6941e" filled="t" fillcolor="#000000" stroked="f">
                <v:path arrowok="t"/>
                <v:fill/>
              </v:shape>
              <v:shape style="position:absolute;left:3000;top:6813;width:162;height:219" coordorigin="3000,6813" coordsize="162,219" path="m3152,6813l3146,6814,3143,6818,3062,6929,3079,6941,3159,6830,3162,6826,3161,6819,3157,6816,3152,6813e" filled="t" fillcolor="#000000" stroked="f">
                <v:path arrowok="t"/>
                <v:fill/>
              </v:shape>
            </v:group>
            <v:group style="position:absolute;left:3408;top:7966;width:220;height:182" coordorigin="3408,7966" coordsize="220,182">
              <v:shape style="position:absolute;left:3408;top:7966;width:220;height:182" coordorigin="3408,7966" coordsize="220,182" path="m3529,8080l3497,8119,3628,8148,3605,8096,3549,8096,3529,8080e" filled="t" fillcolor="#000000" stroked="f">
                <v:path arrowok="t"/>
                <v:fill/>
              </v:shape>
              <v:shape style="position:absolute;left:3408;top:7966;width:220;height:182" coordorigin="3408,7966" coordsize="220,182" path="m3542,8064l3529,8080,3549,8096,3555,8095,3558,8091,3562,8087,3561,8081,3542,8064e" filled="t" fillcolor="#000000" stroked="f">
                <v:path arrowok="t"/>
                <v:fill/>
              </v:shape>
              <v:shape style="position:absolute;left:3408;top:7966;width:220;height:182" coordorigin="3408,7966" coordsize="220,182" path="m3573,8026l3542,8064,3561,8081,3562,8087,3558,8091,3555,8095,3549,8096,3605,8096,3573,8026e" filled="t" fillcolor="#000000" stroked="f">
                <v:path arrowok="t"/>
                <v:fill/>
              </v:shape>
              <v:shape style="position:absolute;left:3408;top:7966;width:220;height:182" coordorigin="3408,7966" coordsize="220,182" path="m3421,7966l3415,7967,3411,7971,3408,7975,3408,7981,3413,7985,3529,8080,3542,8064,3425,7969,3421,7966e" filled="t" fillcolor="#000000" stroked="f">
                <v:path arrowok="t"/>
                <v:fill/>
              </v:shape>
            </v:group>
            <v:group style="position:absolute;left:4429;top:6312;width:441;height:1187" coordorigin="4429,6312" coordsize="441,1187">
              <v:shape style="position:absolute;left:4429;top:6312;width:441;height:1187" coordorigin="4429,6312" coordsize="441,1187" path="m4804,7389l4757,7406,4853,7499,4863,7416,4818,7416,4812,7413,4804,7389e" filled="t" fillcolor="#000000" stroked="f">
                <v:path arrowok="t"/>
                <v:fill/>
              </v:shape>
              <v:shape style="position:absolute;left:4429;top:6312;width:441;height:1187" coordorigin="4429,6312" coordsize="441,1187" path="m4823,7383l4804,7389,4812,7413,4818,7416,4823,7414,4828,7412,4831,7407,4829,7402,4823,7383e" filled="t" fillcolor="#000000" stroked="f">
                <v:path arrowok="t"/>
                <v:fill/>
              </v:shape>
              <v:shape style="position:absolute;left:4429;top:6312;width:441;height:1187" coordorigin="4429,6312" coordsize="441,1187" path="m4870,7366l4823,7383,4829,7402,4831,7407,4828,7412,4823,7414,4818,7416,4863,7416,4870,7366e" filled="t" fillcolor="#000000" stroked="f">
                <v:path arrowok="t"/>
                <v:fill/>
              </v:shape>
              <v:shape style="position:absolute;left:4429;top:6312;width:441;height:1187" coordorigin="4429,6312" coordsize="441,1187" path="m4442,6312l4431,6316,4429,6321,4431,6327,4804,7389,4823,7383,4449,6320,4448,6315,4442,6312e" filled="t" fillcolor="#000000" stroked="f">
                <v:path arrowok="t"/>
                <v:fill/>
              </v:shape>
            </v:group>
            <v:group style="position:absolute;left:3219;top:9098;width:117;height:213" coordorigin="3219,9098" coordsize="117,213">
              <v:shape style="position:absolute;left:3219;top:9098;width:117;height:213" coordorigin="3219,9098" coordsize="117,213" path="m3219,9181l3250,9311,3322,9225,3276,9225,3271,9224,3265,9222,3262,9217,3263,9212,3268,9192,3219,9181e" filled="t" fillcolor="#000000" stroked="f">
                <v:path arrowok="t"/>
                <v:fill/>
              </v:shape>
              <v:shape style="position:absolute;left:3219;top:9098;width:117;height:213" coordorigin="3219,9098" coordsize="117,213" path="m3268,9192l3263,9212,3262,9217,3265,9222,3271,9224,3276,9225,3282,9222,3283,9216,3287,9197,3268,9192e" filled="t" fillcolor="#000000" stroked="f">
                <v:path arrowok="t"/>
                <v:fill/>
              </v:shape>
              <v:shape style="position:absolute;left:3219;top:9098;width:117;height:213" coordorigin="3219,9098" coordsize="117,213" path="m3287,9197l3283,9217,3282,9222,3276,9225,3322,9225,3336,9208,3287,9197e" filled="t" fillcolor="#000000" stroked="f">
                <v:path arrowok="t"/>
                <v:fill/>
              </v:shape>
              <v:shape style="position:absolute;left:3219;top:9098;width:117;height:213" coordorigin="3219,9098" coordsize="117,213" path="m3295,9098l3290,9102,3288,9107,3268,9192,3287,9197,3308,9112,3309,9106,3306,9101,3300,9099,3295,9098e" filled="t" fillcolor="#000000" stroked="f">
                <v:path arrowok="t"/>
                <v:fill/>
              </v:shape>
            </v:group>
            <v:group style="position:absolute;left:4933;top:9486;width:398;height:125" coordorigin="4933,9486" coordsize="398,125">
              <v:shape style="position:absolute;left:4933;top:9486;width:398;height:125" coordorigin="4933,9486" coordsize="398,125" path="m5211,9535l4942,9590,4937,9592,4933,9597,4935,9608,4941,9611,4946,9610,5216,9554,5211,9535e" filled="t" fillcolor="#000000" stroked="f">
                <v:path arrowok="t"/>
                <v:fill/>
              </v:shape>
              <v:shape style="position:absolute;left:4933;top:9486;width:398;height:125" coordorigin="4933,9486" coordsize="398,125" path="m5319,9530l5236,9530,5242,9533,5243,9538,5244,9544,5241,9549,5235,9550,5216,9554,5226,9603,5319,9530e" filled="t" fillcolor="#000000" stroked="f">
                <v:path arrowok="t"/>
                <v:fill/>
              </v:shape>
              <v:shape style="position:absolute;left:4933;top:9486;width:398;height:125" coordorigin="4933,9486" coordsize="398,125" path="m5236,9530l5231,9531,5211,9535,5216,9554,5235,9550,5241,9549,5244,9544,5243,9538,5242,9533,5236,9530e" filled="t" fillcolor="#000000" stroked="f">
                <v:path arrowok="t"/>
                <v:fill/>
              </v:shape>
              <v:shape style="position:absolute;left:4933;top:9486;width:398;height:125" coordorigin="4933,9486" coordsize="398,125" path="m5201,9486l5211,9535,5231,9531,5236,9530,5319,9530,5331,9520,5201,9486e" filled="t" fillcolor="#000000" stroked="f">
                <v:path arrowok="t"/>
                <v:fill/>
              </v:shape>
            </v:group>
            <v:group style="position:absolute;left:4665;top:9382;width:321;height:148" coordorigin="4665,9382" coordsize="321,148">
              <v:shape style="position:absolute;left:4665;top:9382;width:321;height:148" coordorigin="4665,9382" coordsize="321,148" path="m4753,9419l4665,9520,4799,9530,4784,9494,4756,9494,4750,9491,4748,9486,4746,9481,4749,9475,4754,9473,4772,9465,4753,9419e" filled="t" fillcolor="#000000" stroked="f">
                <v:path arrowok="t"/>
                <v:fill/>
              </v:shape>
              <v:shape style="position:absolute;left:4665;top:9382;width:321;height:148" coordorigin="4665,9382" coordsize="321,148" path="m4772,9465l4754,9473,4749,9475,4746,9481,4748,9486,4750,9491,4756,9494,4761,9492,4780,9484,4772,9465e" filled="t" fillcolor="#000000" stroked="f">
                <v:path arrowok="t"/>
                <v:fill/>
              </v:shape>
              <v:shape style="position:absolute;left:4665;top:9382;width:321;height:148" coordorigin="4665,9382" coordsize="321,148" path="m4780,9484l4761,9492,4756,9494,4784,9494,4780,9484e" filled="t" fillcolor="#000000" stroked="f">
                <v:path arrowok="t"/>
                <v:fill/>
              </v:shape>
              <v:shape style="position:absolute;left:4665;top:9382;width:321;height:148" coordorigin="4665,9382" coordsize="321,148" path="m4976,9382l4971,9384,4772,9465,4780,9484,4979,9402,4984,9400,4986,9395,4984,9389,4982,9384,4976,9382e" filled="t" fillcolor="#000000" stroked="f">
                <v:path arrowok="t"/>
                <v:fill/>
              </v:shape>
            </v:group>
            <v:group style="position:absolute;left:7618;top:4496;width:2361;height:827" coordorigin="7618,4496" coordsize="2361,827">
              <v:shape style="position:absolute;left:7618;top:4496;width:2361;height:827" coordorigin="7618,4496" coordsize="2361,827" path="m7618,5323l9979,5323,9979,4496,7618,4496,7618,5323xe" filled="f" stroked="t" strokeweight=".75pt" strokecolor="#000000">
                <v:path arrowok="t"/>
              </v:shape>
            </v:group>
            <v:group style="position:absolute;left:9980;top:4694;width:432;height:120" coordorigin="9980,4694" coordsize="432,120">
              <v:shape style="position:absolute;left:9980;top:4694;width:432;height:120" coordorigin="9980,4694" coordsize="432,120" path="m10100,4694l9980,4754,10100,4814,10100,4764,10075,4764,10070,4759,10070,4748,10074,4744,10080,4744,10100,4744,10100,4694e" filled="t" fillcolor="#000000" stroked="f">
                <v:path arrowok="t"/>
                <v:fill/>
              </v:shape>
              <v:shape style="position:absolute;left:9980;top:4694;width:432;height:120" coordorigin="9980,4694" coordsize="432,120" path="m10100,4744l10080,4744,10074,4744,10070,4748,10070,4759,10075,4764,10080,4764,10100,4764,10100,4744e" filled="t" fillcolor="#000000" stroked="f">
                <v:path arrowok="t"/>
                <v:fill/>
              </v:shape>
              <v:shape style="position:absolute;left:9980;top:4694;width:432;height:120" coordorigin="9980,4694" coordsize="432,120" path="m10100,4764l10080,4764,10100,4764e" filled="t" fillcolor="#000000" stroked="f">
                <v:path arrowok="t"/>
                <v:fill/>
              </v:shape>
              <v:shape style="position:absolute;left:9980;top:4694;width:432;height:120" coordorigin="9980,4694" coordsize="432,120" path="m10407,4742l10402,4742,10100,4744,10100,4764,10408,4762,10412,4758,10412,4747,10407,4742e" filled="t" fillcolor="#000000" stroked="f">
                <v:path arrowok="t"/>
                <v:fill/>
              </v:shape>
            </v:group>
            <v:group style="position:absolute;left:7618;top:5455;width:2362;height:973" coordorigin="7618,5455" coordsize="2362,973">
              <v:shape style="position:absolute;left:7618;top:5455;width:2362;height:973" coordorigin="7618,5455" coordsize="2362,973" path="m7618,6428l9980,6428,9980,5455,7618,5455,7618,6428xe" filled="f" stroked="t" strokeweight=".75pt" strokecolor="#000000">
                <v:path arrowok="t"/>
              </v:shape>
            </v:group>
            <v:group style="position:absolute;left:9980;top:5677;width:432;height:120" coordorigin="9980,5677" coordsize="432,120">
              <v:shape style="position:absolute;left:9980;top:5677;width:432;height:120" coordorigin="9980,5677" coordsize="432,120" path="m10100,5677l9980,5737,10100,5797,10100,5747,10074,5747,10070,5743,10070,5731,10074,5727,10100,5727,10100,5677e" filled="t" fillcolor="#000000" stroked="f">
                <v:path arrowok="t"/>
                <v:fill/>
              </v:shape>
              <v:shape style="position:absolute;left:9980;top:5677;width:432;height:120" coordorigin="9980,5677" coordsize="432,120" path="m10100,5727l10074,5727,10070,5731,10070,5743,10074,5747,10100,5747,10100,5727e" filled="t" fillcolor="#000000" stroked="f">
                <v:path arrowok="t"/>
                <v:fill/>
              </v:shape>
              <v:shape style="position:absolute;left:9980;top:5677;width:432;height:120" coordorigin="9980,5677" coordsize="432,120" path="m10100,5747l10080,5747,10100,5747e" filled="t" fillcolor="#000000" stroked="f">
                <v:path arrowok="t"/>
                <v:fill/>
              </v:shape>
              <v:shape style="position:absolute;left:9980;top:5677;width:432;height:120" coordorigin="9980,5677" coordsize="432,120" path="m10407,5726l10100,5727,10100,5747,10408,5746,10412,5742,10412,5731,10407,5726e" filled="t" fillcolor="#000000" stroked="f">
                <v:path arrowok="t"/>
                <v:fill/>
              </v:shape>
            </v:group>
            <v:group style="position:absolute;left:7618;top:6554;width:2362;height:945" coordorigin="7618,6554" coordsize="2362,945">
              <v:shape style="position:absolute;left:7618;top:6554;width:2362;height:945" coordorigin="7618,6554" coordsize="2362,945" path="m7618,7499l9980,7499,9980,6554,7618,6554,7618,7499xe" filled="f" stroked="t" strokeweight=".75pt" strokecolor="#000000">
                <v:path arrowok="t"/>
              </v:shape>
            </v:group>
            <v:group style="position:absolute;left:9980;top:6710;width:432;height:120" coordorigin="9980,6710" coordsize="432,120">
              <v:shape style="position:absolute;left:9980;top:6710;width:432;height:120" coordorigin="9980,6710" coordsize="432,120" path="m10100,6710l9980,6770,10100,6830,10100,6780,10074,6780,10070,6776,10070,6764,10074,6760,10100,6760,10100,6710e" filled="t" fillcolor="#000000" stroked="f">
                <v:path arrowok="t"/>
                <v:fill/>
              </v:shape>
              <v:shape style="position:absolute;left:9980;top:6710;width:432;height:120" coordorigin="9980,6710" coordsize="432,120" path="m10100,6760l10074,6760,10070,6764,10070,6776,10074,6780,10100,6780,10100,6760e" filled="t" fillcolor="#000000" stroked="f">
                <v:path arrowok="t"/>
                <v:fill/>
              </v:shape>
              <v:shape style="position:absolute;left:9980;top:6710;width:432;height:120" coordorigin="9980,6710" coordsize="432,120" path="m10100,6780l10080,6780,10100,6780e" filled="t" fillcolor="#000000" stroked="f">
                <v:path arrowok="t"/>
                <v:fill/>
              </v:shape>
              <v:shape style="position:absolute;left:9980;top:6710;width:432;height:120" coordorigin="9980,6710" coordsize="432,120" path="m10407,6759l10100,6760,10100,6780,10408,6779,10412,6775,10412,6764,10407,6759e" filled="t" fillcolor="#000000" stroked="f">
                <v:path arrowok="t"/>
                <v:fill/>
              </v:shape>
            </v:group>
            <v:group style="position:absolute;left:10432;top:3551;width:2;height:4572" coordorigin="10432,3551" coordsize="2,4572">
              <v:shape style="position:absolute;left:10432;top:3551;width:2;height:4572" coordorigin="10432,3551" coordsize="1,4572" path="m10432,3551l10433,8123e" filled="f" stroked="t" strokeweight=".75pt" strokecolor="#000000">
                <v:path arrowok="t"/>
              </v:shape>
            </v:group>
            <v:group style="position:absolute;left:7619;top:7599;width:2362;height:1064" coordorigin="7619,7599" coordsize="2362,1064">
              <v:shape style="position:absolute;left:7619;top:7599;width:2362;height:1064" coordorigin="7619,7599" coordsize="2362,1064" path="m7619,8663l9981,8663,9981,7599,7619,7599,7619,8663xe" filled="f" stroked="t" strokeweight=".75pt" strokecolor="#000000">
                <v:path arrowok="t"/>
              </v:shape>
            </v:group>
            <v:group style="position:absolute;left:9976;top:8065;width:431;height:120" coordorigin="9976,8065" coordsize="431,120">
              <v:shape style="position:absolute;left:9976;top:8065;width:431;height:120" coordorigin="9976,8065" coordsize="431,120" path="m10096,8065l9976,8126,10096,8185,10096,8136,10071,8136,10066,8131,10066,8120,10070,8116,10076,8115,10096,8115,10096,8065e" filled="t" fillcolor="#000000" stroked="f">
                <v:path arrowok="t"/>
                <v:fill/>
              </v:shape>
              <v:shape style="position:absolute;left:9976;top:8065;width:431;height:120" coordorigin="9976,8065" coordsize="431,120" path="m10096,8115l10076,8115,10070,8116,10066,8120,10066,8131,10071,8136,10076,8135,10096,8135,10096,8115e" filled="t" fillcolor="#000000" stroked="f">
                <v:path arrowok="t"/>
                <v:fill/>
              </v:shape>
              <v:shape style="position:absolute;left:9976;top:8065;width:431;height:120" coordorigin="9976,8065" coordsize="431,120" path="m10096,8135l10076,8135,10071,8136,10096,8136,10096,8135e" filled="t" fillcolor="#000000" stroked="f">
                <v:path arrowok="t"/>
                <v:fill/>
              </v:shape>
              <v:shape style="position:absolute;left:9976;top:8065;width:431;height:120" coordorigin="9976,8065" coordsize="431,120" path="m10402,8113l10397,8113,10096,8115,10096,8135,10403,8133,10407,8129,10407,8118,10402,8113e" filled="t" fillcolor="#000000" stroked="f">
                <v:path arrowok="t"/>
                <v:fill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аторн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авдань,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нкції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оцес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29" w:after="0" w:line="240" w:lineRule="auto"/>
        <w:ind w:left="2863" w:right="3579"/>
        <w:jc w:val="center"/>
        <w:rPr>
          <w:rFonts w:ascii="Times New Roman" w:hAnsi="Times New Roman" w:cs="Times New Roman" w:eastAsia="Times New Roman"/>
          <w:sz w:val="24"/>
          <w:szCs w:val="24"/>
        </w:rPr>
      </w:pPr>
      <w:rPr/>
      <w:r>
        <w:rPr/>
        <w:pict>
          <v:group style="position:absolute;margin-left:394.850006pt;margin-top:1.533113pt;width:34.7pt;height:35.8pt;mso-position-horizontal-relative:page;mso-position-vertical-relative:paragraph;z-index:-297" coordorigin="7897,31" coordsize="694,716">
            <v:shape style="position:absolute;left:7897;top:31;width:694;height:716" coordorigin="7897,31" coordsize="694,716" path="m8393,747l8194,508,8294,508,8294,269,7897,269,7897,31,8492,31,8492,508,8591,508,8393,747xe" filled="f" stroked="t" strokeweight=".75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ОМП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’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Ю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ТЕ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АЦ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41" w:after="0" w:line="271" w:lineRule="exact"/>
        <w:ind w:left="2369" w:right="3083"/>
        <w:jc w:val="center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П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b/>
          <w:bCs/>
          <w:position w:val="-1"/>
        </w:rPr>
        <w:t>Р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ОФ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  <w:position w:val="-1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СІЙНОЇ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  <w:position w:val="-1"/>
        </w:rPr>
        <w:t>П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І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b/>
          <w:bCs/>
          <w:position w:val="-1"/>
        </w:rPr>
        <w:t>Д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  <w:position w:val="-1"/>
        </w:rPr>
        <w:t>Г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О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  <w:position w:val="-1"/>
        </w:rPr>
        <w:t>Т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О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  <w:position w:val="-1"/>
        </w:rPr>
        <w:t>В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  <w:position w:val="-1"/>
        </w:rPr>
        <w:t>К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</w:r>
    </w:p>
    <w:p>
      <w:pPr>
        <w:spacing w:before="9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line="200" w:lineRule="exact" w:after="0"/>
        <w:jc w:val="left"/>
        <w:rPr>
          <w:sz w:val="20"/>
          <w:szCs w:val="20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32" w:after="0" w:line="275" w:lineRule="auto"/>
        <w:ind w:left="733" w:right="2648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4" w:lineRule="exact"/>
        <w:ind w:left="911" w:right="-79"/>
        <w:jc w:val="left"/>
        <w:tabs>
          <w:tab w:pos="3540" w:val="left"/>
        </w:tabs>
        <w:rPr>
          <w:rFonts w:ascii="Times New Roman" w:hAnsi="Times New Roman" w:cs="Times New Roman" w:eastAsia="Times New Roman"/>
          <w:sz w:val="26"/>
          <w:szCs w:val="26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26"/>
          <w:szCs w:val="26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6"/>
          <w:szCs w:val="26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6"/>
          <w:szCs w:val="26"/>
          <w:spacing w:val="0"/>
          <w:w w:val="100"/>
          <w:b/>
          <w:bCs/>
        </w:rPr>
        <w:t>МП’</w:t>
      </w:r>
      <w:r>
        <w:rPr>
          <w:rFonts w:ascii="Times New Roman" w:hAnsi="Times New Roman" w:cs="Times New Roman" w:eastAsia="Times New Roman"/>
          <w:sz w:val="26"/>
          <w:szCs w:val="26"/>
          <w:spacing w:val="3"/>
          <w:w w:val="100"/>
          <w:b/>
          <w:bCs/>
        </w:rPr>
        <w:t>Ю</w:t>
      </w:r>
      <w:r>
        <w:rPr>
          <w:rFonts w:ascii="Times New Roman" w:hAnsi="Times New Roman" w:cs="Times New Roman" w:eastAsia="Times New Roman"/>
          <w:sz w:val="26"/>
          <w:szCs w:val="26"/>
          <w:spacing w:val="0"/>
          <w:w w:val="100"/>
          <w:b/>
          <w:bCs/>
        </w:rPr>
        <w:t>ТЕР</w:t>
      </w:r>
      <w:r>
        <w:rPr>
          <w:rFonts w:ascii="Times New Roman" w:hAnsi="Times New Roman" w:cs="Times New Roman" w:eastAsia="Times New Roman"/>
          <w:sz w:val="26"/>
          <w:szCs w:val="26"/>
          <w:spacing w:val="0"/>
          <w:w w:val="100"/>
        </w:rPr>
      </w:r>
    </w:p>
    <w:p>
      <w:pPr>
        <w:spacing w:before="9" w:after="0" w:line="300" w:lineRule="atLeast"/>
        <w:ind w:left="3618" w:right="47"/>
        <w:jc w:val="center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3"/>
          <w:szCs w:val="23"/>
          <w:spacing w:val="-3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b/>
          <w:bCs/>
        </w:rPr>
        <w:t>ЕТ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b/>
          <w:bCs/>
        </w:rPr>
        <w:t>ВИВЧЕН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</w:p>
    <w:p>
      <w:pPr>
        <w:spacing w:before="0" w:after="0" w:line="207" w:lineRule="exact"/>
        <w:ind w:left="1180" w:right="-20"/>
        <w:jc w:val="left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1"/>
          <w:szCs w:val="21"/>
          <w:spacing w:val="-3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100"/>
          <w:b/>
          <w:bCs/>
        </w:rPr>
        <w:t>Ф</w:t>
      </w:r>
      <w:r>
        <w:rPr>
          <w:rFonts w:ascii="Times New Roman" w:hAnsi="Times New Roman" w:cs="Times New Roman" w:eastAsia="Times New Roman"/>
          <w:sz w:val="21"/>
          <w:szCs w:val="21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1"/>
          <w:szCs w:val="21"/>
          <w:spacing w:val="-2"/>
          <w:w w:val="100"/>
          <w:b/>
          <w:bCs/>
        </w:rPr>
        <w:t>Й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</w:rPr>
      </w:r>
    </w:p>
    <w:p>
      <w:pPr>
        <w:spacing w:before="37" w:after="0" w:line="240" w:lineRule="auto"/>
        <w:ind w:left="1249" w:right="-20"/>
        <w:jc w:val="left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1"/>
          <w:szCs w:val="21"/>
          <w:spacing w:val="-3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1"/>
          <w:szCs w:val="21"/>
          <w:spacing w:val="-3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b/>
          <w:bCs/>
        </w:rPr>
        <w:t>ТЬ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</w:rPr>
      </w:r>
    </w:p>
    <w:p>
      <w:pPr>
        <w:spacing w:before="9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180" w:lineRule="exact"/>
        <w:ind w:right="135"/>
        <w:jc w:val="right"/>
        <w:tabs>
          <w:tab w:pos="420" w:val="left"/>
        </w:tabs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b/>
          <w:bCs/>
          <w:position w:val="-5"/>
        </w:rPr>
        <w:t>1)</w:t>
        <w:tab/>
      </w:r>
      <w:r>
        <w:rPr>
          <w:rFonts w:ascii="Times New Roman" w:hAnsi="Times New Roman" w:cs="Times New Roman" w:eastAsia="Times New Roman"/>
          <w:sz w:val="21"/>
          <w:szCs w:val="21"/>
          <w:b/>
          <w:bCs/>
          <w:position w:val="-5"/>
        </w:rPr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b/>
          <w:bCs/>
          <w:position w:val="-5"/>
        </w:rPr>
        <w:t>Б</w:t>
      </w:r>
      <w:r>
        <w:rPr>
          <w:rFonts w:ascii="Times New Roman" w:hAnsi="Times New Roman" w:cs="Times New Roman" w:eastAsia="Times New Roman"/>
          <w:sz w:val="21"/>
          <w:szCs w:val="21"/>
          <w:spacing w:val="-2"/>
          <w:w w:val="100"/>
          <w:b/>
          <w:bCs/>
          <w:position w:val="-5"/>
        </w:rPr>
        <w:t>У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100"/>
          <w:b/>
          <w:bCs/>
          <w:position w:val="-5"/>
        </w:rPr>
        <w:t>Д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100"/>
          <w:b/>
          <w:bCs/>
          <w:position w:val="-5"/>
        </w:rPr>
        <w:t>О</w:t>
      </w:r>
      <w:r>
        <w:rPr>
          <w:rFonts w:ascii="Times New Roman" w:hAnsi="Times New Roman" w:cs="Times New Roman" w:eastAsia="Times New Roman"/>
          <w:sz w:val="21"/>
          <w:szCs w:val="21"/>
          <w:spacing w:val="-2"/>
          <w:w w:val="100"/>
          <w:b/>
          <w:bCs/>
          <w:position w:val="-5"/>
        </w:rPr>
        <w:t>В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b/>
          <w:bCs/>
          <w:position w:val="-5"/>
        </w:rPr>
        <w:t>А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position w:val="0"/>
        </w:rPr>
      </w:r>
    </w:p>
    <w:p>
      <w:pPr>
        <w:spacing w:before="48" w:after="0" w:line="275" w:lineRule="auto"/>
        <w:ind w:right="606" w:firstLine="331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КО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b/>
          <w:bCs/>
        </w:rPr>
        <w:t>’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b/>
          <w:bCs/>
        </w:rPr>
        <w:t>Ю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spacing w:val="-1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ЯК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0"/>
          <w:szCs w:val="20"/>
          <w:spacing w:val="-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РА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ЛІ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" w:after="0" w:line="240" w:lineRule="auto"/>
        <w:ind w:left="380" w:right="1017"/>
        <w:jc w:val="center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1"/>
          <w:w w:val="99"/>
          <w:b/>
          <w:bCs/>
        </w:rPr>
        <w:t>П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9"/>
          <w:b/>
          <w:bCs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99"/>
          <w:b/>
          <w:bCs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99"/>
          <w:b/>
          <w:bCs/>
        </w:rPr>
        <w:t>Ц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9"/>
          <w:b/>
          <w:bCs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9"/>
          <w:b/>
          <w:bCs/>
        </w:rPr>
        <w:t>СА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99"/>
          <w:b/>
          <w:bCs/>
        </w:rPr>
        <w:t>М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9"/>
          <w:b/>
          <w:bCs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7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8" w:lineRule="auto"/>
        <w:ind w:left="387" w:right="895" w:firstLine="1"/>
        <w:jc w:val="center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spacing w:val="1"/>
          <w:w w:val="99"/>
          <w:b/>
          <w:bCs/>
        </w:rPr>
        <w:t>З</w:t>
      </w:r>
      <w:r>
        <w:rPr>
          <w:rFonts w:ascii="Times New Roman" w:hAnsi="Times New Roman" w:cs="Times New Roman" w:eastAsia="Times New Roman"/>
          <w:sz w:val="19"/>
          <w:szCs w:val="19"/>
          <w:spacing w:val="-1"/>
          <w:w w:val="99"/>
          <w:b/>
          <w:bCs/>
        </w:rPr>
        <w:t>Н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99"/>
          <w:b/>
          <w:bCs/>
        </w:rPr>
        <w:t>ЯТ</w:t>
      </w:r>
      <w:r>
        <w:rPr>
          <w:rFonts w:ascii="Times New Roman" w:hAnsi="Times New Roman" w:cs="Times New Roman" w:eastAsia="Times New Roman"/>
          <w:sz w:val="19"/>
          <w:szCs w:val="19"/>
          <w:spacing w:val="1"/>
          <w:w w:val="99"/>
          <w:b/>
          <w:bCs/>
        </w:rPr>
        <w:t>Т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99"/>
          <w:b/>
          <w:bCs/>
        </w:rPr>
        <w:t>Я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99"/>
          <w:b/>
          <w:bCs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-1"/>
          <w:w w:val="99"/>
          <w:b/>
          <w:bCs/>
        </w:rPr>
        <w:t>О</w:t>
      </w:r>
      <w:r>
        <w:rPr>
          <w:rFonts w:ascii="Times New Roman" w:hAnsi="Times New Roman" w:cs="Times New Roman" w:eastAsia="Times New Roman"/>
          <w:sz w:val="19"/>
          <w:szCs w:val="19"/>
          <w:spacing w:val="-1"/>
          <w:w w:val="99"/>
          <w:b/>
          <w:bCs/>
        </w:rPr>
        <w:t>П</w:t>
      </w:r>
      <w:r>
        <w:rPr>
          <w:rFonts w:ascii="Times New Roman" w:hAnsi="Times New Roman" w:cs="Times New Roman" w:eastAsia="Times New Roman"/>
          <w:sz w:val="19"/>
          <w:szCs w:val="19"/>
          <w:spacing w:val="1"/>
          <w:w w:val="99"/>
          <w:b/>
          <w:bCs/>
        </w:rPr>
        <w:t>Е</w:t>
      </w:r>
      <w:r>
        <w:rPr>
          <w:rFonts w:ascii="Times New Roman" w:hAnsi="Times New Roman" w:cs="Times New Roman" w:eastAsia="Times New Roman"/>
          <w:sz w:val="19"/>
          <w:szCs w:val="19"/>
          <w:spacing w:val="2"/>
          <w:w w:val="99"/>
          <w:b/>
          <w:bCs/>
        </w:rPr>
        <w:t>Р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99"/>
          <w:b/>
          <w:bCs/>
        </w:rPr>
        <w:t>АТ</w:t>
      </w:r>
      <w:r>
        <w:rPr>
          <w:rFonts w:ascii="Times New Roman" w:hAnsi="Times New Roman" w:cs="Times New Roman" w:eastAsia="Times New Roman"/>
          <w:sz w:val="19"/>
          <w:szCs w:val="19"/>
          <w:spacing w:val="-1"/>
          <w:w w:val="99"/>
          <w:b/>
          <w:bCs/>
        </w:rPr>
        <w:t>И</w:t>
      </w:r>
      <w:r>
        <w:rPr>
          <w:rFonts w:ascii="Times New Roman" w:hAnsi="Times New Roman" w:cs="Times New Roman" w:eastAsia="Times New Roman"/>
          <w:sz w:val="19"/>
          <w:szCs w:val="19"/>
          <w:spacing w:val="1"/>
          <w:w w:val="99"/>
          <w:b/>
          <w:bCs/>
        </w:rPr>
        <w:t>В</w:t>
      </w:r>
      <w:r>
        <w:rPr>
          <w:rFonts w:ascii="Times New Roman" w:hAnsi="Times New Roman" w:cs="Times New Roman" w:eastAsia="Times New Roman"/>
          <w:sz w:val="19"/>
          <w:szCs w:val="19"/>
          <w:spacing w:val="1"/>
          <w:w w:val="99"/>
          <w:b/>
          <w:bCs/>
        </w:rPr>
        <w:t>Н</w:t>
      </w:r>
      <w:r>
        <w:rPr>
          <w:rFonts w:ascii="Times New Roman" w:hAnsi="Times New Roman" w:cs="Times New Roman" w:eastAsia="Times New Roman"/>
          <w:sz w:val="19"/>
          <w:szCs w:val="19"/>
          <w:spacing w:val="1"/>
          <w:w w:val="99"/>
          <w:b/>
          <w:bCs/>
        </w:rPr>
        <w:t>И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99"/>
          <w:b/>
          <w:bCs/>
        </w:rPr>
        <w:t>Х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99"/>
          <w:b/>
          <w:bCs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-1"/>
          <w:w w:val="99"/>
          <w:b/>
          <w:bCs/>
        </w:rPr>
        <w:t>Д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99"/>
          <w:b/>
          <w:bCs/>
        </w:rPr>
        <w:t>А</w:t>
      </w:r>
      <w:r>
        <w:rPr>
          <w:rFonts w:ascii="Times New Roman" w:hAnsi="Times New Roman" w:cs="Times New Roman" w:eastAsia="Times New Roman"/>
          <w:sz w:val="19"/>
          <w:szCs w:val="19"/>
          <w:spacing w:val="1"/>
          <w:w w:val="99"/>
          <w:b/>
          <w:bCs/>
        </w:rPr>
        <w:t>Н</w:t>
      </w:r>
      <w:r>
        <w:rPr>
          <w:rFonts w:ascii="Times New Roman" w:hAnsi="Times New Roman" w:cs="Times New Roman" w:eastAsia="Times New Roman"/>
          <w:sz w:val="19"/>
          <w:szCs w:val="19"/>
          <w:spacing w:val="1"/>
          <w:w w:val="99"/>
          <w:b/>
          <w:bCs/>
        </w:rPr>
        <w:t>И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99"/>
          <w:b/>
          <w:bCs/>
        </w:rPr>
        <w:t>Х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</w:r>
    </w:p>
    <w:p>
      <w:pPr>
        <w:spacing w:line="278" w:lineRule="auto" w:after="0"/>
        <w:jc w:val="center"/>
        <w:rPr>
          <w:rFonts w:ascii="Times New Roman" w:hAnsi="Times New Roman" w:cs="Times New Roman" w:eastAsia="Times New Roman"/>
          <w:sz w:val="19"/>
          <w:szCs w:val="19"/>
        </w:rPr>
        <w:sectPr>
          <w:type w:val="continuous"/>
          <w:pgSz w:w="11920" w:h="16840"/>
          <w:pgMar w:top="1220" w:bottom="280" w:left="1420" w:right="1420"/>
          <w:cols w:num="2" w:equalWidth="0">
            <w:col w:w="5272" w:space="951"/>
            <w:col w:w="2857"/>
          </w:cols>
        </w:sectPr>
      </w:pPr>
      <w:rPr/>
    </w:p>
    <w:p>
      <w:pPr>
        <w:spacing w:before="0" w:after="0" w:line="215" w:lineRule="exact"/>
        <w:ind w:left="880" w:right="200"/>
        <w:jc w:val="center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1"/>
          <w:szCs w:val="21"/>
          <w:spacing w:val="-4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1"/>
          <w:szCs w:val="21"/>
          <w:spacing w:val="3"/>
          <w:w w:val="100"/>
          <w:b/>
          <w:bCs/>
        </w:rPr>
        <w:t>Ф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1"/>
          <w:szCs w:val="21"/>
          <w:spacing w:val="-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1"/>
          <w:szCs w:val="21"/>
          <w:spacing w:val="-2"/>
          <w:w w:val="100"/>
          <w:b/>
          <w:bCs/>
        </w:rPr>
        <w:t>Й</w:t>
      </w:r>
      <w:r>
        <w:rPr>
          <w:rFonts w:ascii="Times New Roman" w:hAnsi="Times New Roman" w:cs="Times New Roman" w:eastAsia="Times New Roman"/>
          <w:sz w:val="21"/>
          <w:szCs w:val="21"/>
          <w:spacing w:val="-4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</w:rPr>
      </w:r>
    </w:p>
    <w:p>
      <w:pPr>
        <w:spacing w:before="39" w:after="0" w:line="240" w:lineRule="auto"/>
        <w:ind w:left="969" w:right="289"/>
        <w:jc w:val="center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1"/>
          <w:szCs w:val="21"/>
          <w:spacing w:val="-3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1"/>
          <w:szCs w:val="21"/>
          <w:spacing w:val="-3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1"/>
          <w:szCs w:val="21"/>
          <w:spacing w:val="-3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</w:rPr>
      </w:r>
    </w:p>
    <w:p>
      <w:pPr>
        <w:spacing w:before="3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79" w:lineRule="auto"/>
        <w:ind w:left="950" w:right="129"/>
        <w:jc w:val="center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1"/>
          <w:szCs w:val="21"/>
          <w:spacing w:val="-2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1"/>
          <w:szCs w:val="21"/>
          <w:spacing w:val="-2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1"/>
          <w:szCs w:val="21"/>
          <w:spacing w:val="-3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b/>
          <w:bCs/>
        </w:rPr>
        <w:t>ТА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1"/>
          <w:szCs w:val="21"/>
          <w:spacing w:val="-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1"/>
          <w:szCs w:val="21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1"/>
          <w:szCs w:val="21"/>
          <w:spacing w:val="-4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</w:rPr>
      </w:r>
    </w:p>
    <w:p>
      <w:pPr>
        <w:spacing w:before="10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6" w:lineRule="auto"/>
        <w:ind w:left="839" w:right="329" w:firstLine="-17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БЕЗПЕЧЕН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ФО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Ц</w:t>
      </w:r>
      <w:r>
        <w:rPr>
          <w:rFonts w:ascii="Times New Roman" w:hAnsi="Times New Roman" w:cs="Times New Roman" w:eastAsia="Times New Roman"/>
          <w:sz w:val="23"/>
          <w:szCs w:val="23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Ю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7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300" w:lineRule="atLeast"/>
        <w:ind w:left="891" w:right="-40" w:firstLine="2"/>
        <w:jc w:val="center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ФО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Р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УВ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3"/>
          <w:szCs w:val="23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3"/>
          <w:szCs w:val="23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В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К</w:t>
      </w:r>
    </w:p>
    <w:p>
      <w:pPr>
        <w:spacing w:before="62" w:after="0" w:line="240" w:lineRule="auto"/>
        <w:ind w:left="228" w:right="-20"/>
        <w:jc w:val="left"/>
        <w:rPr>
          <w:rFonts w:ascii="Times New Roman" w:hAnsi="Times New Roman" w:cs="Times New Roman" w:eastAsia="Times New Roman"/>
          <w:sz w:val="21"/>
          <w:szCs w:val="21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100"/>
          <w:b/>
          <w:bCs/>
        </w:rPr>
        <w:t>’</w:t>
      </w:r>
      <w:r>
        <w:rPr>
          <w:rFonts w:ascii="Times New Roman" w:hAnsi="Times New Roman" w:cs="Times New Roman" w:eastAsia="Times New Roman"/>
          <w:sz w:val="21"/>
          <w:szCs w:val="21"/>
          <w:spacing w:val="-3"/>
          <w:w w:val="100"/>
          <w:b/>
          <w:bCs/>
        </w:rPr>
        <w:t>Ю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1"/>
          <w:szCs w:val="21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1"/>
          <w:szCs w:val="21"/>
          <w:spacing w:val="-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</w:rPr>
      </w:r>
    </w:p>
    <w:p>
      <w:pPr>
        <w:spacing w:before="1" w:after="0" w:line="242" w:lineRule="exact"/>
        <w:ind w:left="228" w:right="-56" w:firstLine="-170"/>
        <w:jc w:val="left"/>
        <w:tabs>
          <w:tab w:pos="480" w:val="left"/>
        </w:tabs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b/>
          <w:bCs/>
        </w:rPr>
        <w:t>2)</w:t>
        <w:tab/>
        <w:tab/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100"/>
          <w:b/>
          <w:bCs/>
        </w:rPr>
        <w:t>’</w:t>
      </w:r>
      <w:r>
        <w:rPr>
          <w:rFonts w:ascii="Times New Roman" w:hAnsi="Times New Roman" w:cs="Times New Roman" w:eastAsia="Times New Roman"/>
          <w:sz w:val="21"/>
          <w:szCs w:val="21"/>
          <w:spacing w:val="-3"/>
          <w:w w:val="100"/>
          <w:b/>
          <w:bCs/>
        </w:rPr>
        <w:t>Ю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1"/>
          <w:szCs w:val="21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b/>
          <w:bCs/>
        </w:rPr>
        <w:t>РН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-2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b/>
          <w:bCs/>
        </w:rPr>
        <w:t>РОГ</w:t>
      </w:r>
      <w:r>
        <w:rPr>
          <w:rFonts w:ascii="Times New Roman" w:hAnsi="Times New Roman" w:cs="Times New Roman" w:eastAsia="Times New Roman"/>
          <w:sz w:val="21"/>
          <w:szCs w:val="21"/>
          <w:spacing w:val="-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b/>
          <w:bCs/>
        </w:rPr>
        <w:t>МИ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</w:rPr>
      </w:r>
    </w:p>
    <w:p>
      <w:pPr>
        <w:spacing w:before="2" w:after="0" w:line="240" w:lineRule="exact"/>
        <w:ind w:left="228" w:right="248" w:firstLine="-170"/>
        <w:jc w:val="left"/>
        <w:tabs>
          <w:tab w:pos="480" w:val="left"/>
        </w:tabs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b/>
          <w:bCs/>
        </w:rPr>
        <w:t>3)</w:t>
        <w:tab/>
        <w:tab/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b/>
          <w:bCs/>
        </w:rPr>
        <w:t>РО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1"/>
          <w:szCs w:val="21"/>
          <w:spacing w:val="-2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-4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100"/>
          <w:b/>
          <w:bCs/>
        </w:rPr>
        <w:t>’</w:t>
      </w:r>
      <w:r>
        <w:rPr>
          <w:rFonts w:ascii="Times New Roman" w:hAnsi="Times New Roman" w:cs="Times New Roman" w:eastAsia="Times New Roman"/>
          <w:sz w:val="21"/>
          <w:szCs w:val="21"/>
          <w:spacing w:val="-3"/>
          <w:w w:val="100"/>
          <w:b/>
          <w:bCs/>
        </w:rPr>
        <w:t>Ю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1"/>
          <w:szCs w:val="21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b/>
          <w:bCs/>
        </w:rPr>
        <w:t>РІ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76" w:lineRule="auto"/>
        <w:ind w:left="-20" w:right="263"/>
        <w:jc w:val="center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Т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Р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3"/>
          <w:szCs w:val="23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ЯЛЬ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3"/>
          <w:szCs w:val="23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Т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Р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ЗУЛЬТАТ</w:t>
      </w:r>
      <w:r>
        <w:rPr>
          <w:rFonts w:ascii="Times New Roman" w:hAnsi="Times New Roman" w:cs="Times New Roman" w:eastAsia="Times New Roman"/>
          <w:sz w:val="23"/>
          <w:szCs w:val="23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В</w:t>
      </w:r>
    </w:p>
    <w:p>
      <w:pPr>
        <w:spacing w:before="3" w:after="0" w:line="100" w:lineRule="exact"/>
        <w:jc w:val="left"/>
        <w:rPr>
          <w:sz w:val="10"/>
          <w:szCs w:val="10"/>
        </w:rPr>
      </w:pPr>
      <w:rPr/>
      <w:r>
        <w:rPr/>
        <w:br w:type="column"/>
      </w:r>
      <w:r>
        <w:rPr>
          <w:sz w:val="10"/>
          <w:szCs w:val="10"/>
        </w:rPr>
      </w:r>
    </w:p>
    <w:p>
      <w:pPr>
        <w:spacing w:before="0" w:after="0" w:line="276" w:lineRule="auto"/>
        <w:ind w:left="-16" w:right="631" w:firstLine="-2"/>
        <w:jc w:val="center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spacing w:val="-1"/>
          <w:w w:val="99"/>
          <w:b/>
          <w:bCs/>
        </w:rPr>
        <w:t>П</w:t>
      </w:r>
      <w:r>
        <w:rPr>
          <w:rFonts w:ascii="Times New Roman" w:hAnsi="Times New Roman" w:cs="Times New Roman" w:eastAsia="Times New Roman"/>
          <w:sz w:val="19"/>
          <w:szCs w:val="19"/>
          <w:spacing w:val="1"/>
          <w:w w:val="99"/>
          <w:b/>
          <w:bCs/>
        </w:rPr>
        <w:t>О</w:t>
      </w:r>
      <w:r>
        <w:rPr>
          <w:rFonts w:ascii="Times New Roman" w:hAnsi="Times New Roman" w:cs="Times New Roman" w:eastAsia="Times New Roman"/>
          <w:sz w:val="19"/>
          <w:szCs w:val="19"/>
          <w:spacing w:val="-1"/>
          <w:w w:val="99"/>
          <w:b/>
          <w:bCs/>
        </w:rPr>
        <w:t>Р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99"/>
          <w:b/>
          <w:bCs/>
        </w:rPr>
        <w:t>І</w:t>
      </w:r>
      <w:r>
        <w:rPr>
          <w:rFonts w:ascii="Times New Roman" w:hAnsi="Times New Roman" w:cs="Times New Roman" w:eastAsia="Times New Roman"/>
          <w:sz w:val="19"/>
          <w:szCs w:val="19"/>
          <w:spacing w:val="1"/>
          <w:w w:val="99"/>
          <w:b/>
          <w:bCs/>
        </w:rPr>
        <w:t>В</w:t>
      </w:r>
      <w:r>
        <w:rPr>
          <w:rFonts w:ascii="Times New Roman" w:hAnsi="Times New Roman" w:cs="Times New Roman" w:eastAsia="Times New Roman"/>
          <w:sz w:val="19"/>
          <w:szCs w:val="19"/>
          <w:spacing w:val="-1"/>
          <w:w w:val="99"/>
          <w:b/>
          <w:bCs/>
        </w:rPr>
        <w:t>Н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99"/>
          <w:b/>
          <w:bCs/>
        </w:rPr>
        <w:t>Я</w:t>
      </w:r>
      <w:r>
        <w:rPr>
          <w:rFonts w:ascii="Times New Roman" w:hAnsi="Times New Roman" w:cs="Times New Roman" w:eastAsia="Times New Roman"/>
          <w:sz w:val="19"/>
          <w:szCs w:val="19"/>
          <w:spacing w:val="1"/>
          <w:w w:val="99"/>
          <w:b/>
          <w:bCs/>
        </w:rPr>
        <w:t>Н</w:t>
      </w:r>
      <w:r>
        <w:rPr>
          <w:rFonts w:ascii="Times New Roman" w:hAnsi="Times New Roman" w:cs="Times New Roman" w:eastAsia="Times New Roman"/>
          <w:sz w:val="19"/>
          <w:szCs w:val="19"/>
          <w:spacing w:val="-1"/>
          <w:w w:val="99"/>
          <w:b/>
          <w:bCs/>
        </w:rPr>
        <w:t>Н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99"/>
          <w:b/>
          <w:bCs/>
        </w:rPr>
        <w:t>Я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99"/>
          <w:b/>
          <w:bCs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19"/>
          <w:szCs w:val="19"/>
          <w:spacing w:val="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19"/>
          <w:szCs w:val="19"/>
          <w:spacing w:val="-1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19"/>
          <w:szCs w:val="19"/>
          <w:spacing w:val="-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19"/>
          <w:szCs w:val="19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19"/>
          <w:szCs w:val="19"/>
          <w:spacing w:val="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19"/>
          <w:szCs w:val="19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19"/>
          <w:szCs w:val="19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19"/>
          <w:szCs w:val="19"/>
          <w:spacing w:val="-1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-1"/>
          <w:w w:val="99"/>
          <w:b/>
          <w:bCs/>
        </w:rPr>
        <w:t>Д</w:t>
      </w:r>
      <w:r>
        <w:rPr>
          <w:rFonts w:ascii="Times New Roman" w:hAnsi="Times New Roman" w:cs="Times New Roman" w:eastAsia="Times New Roman"/>
          <w:sz w:val="19"/>
          <w:szCs w:val="19"/>
          <w:spacing w:val="2"/>
          <w:w w:val="99"/>
          <w:b/>
          <w:bCs/>
        </w:rPr>
        <w:t>А</w:t>
      </w:r>
      <w:r>
        <w:rPr>
          <w:rFonts w:ascii="Times New Roman" w:hAnsi="Times New Roman" w:cs="Times New Roman" w:eastAsia="Times New Roman"/>
          <w:sz w:val="19"/>
          <w:szCs w:val="19"/>
          <w:spacing w:val="-1"/>
          <w:w w:val="99"/>
          <w:b/>
          <w:bCs/>
        </w:rPr>
        <w:t>Н</w:t>
      </w:r>
      <w:r>
        <w:rPr>
          <w:rFonts w:ascii="Times New Roman" w:hAnsi="Times New Roman" w:cs="Times New Roman" w:eastAsia="Times New Roman"/>
          <w:sz w:val="19"/>
          <w:szCs w:val="19"/>
          <w:spacing w:val="1"/>
          <w:w w:val="99"/>
          <w:b/>
          <w:bCs/>
        </w:rPr>
        <w:t>И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99"/>
          <w:b/>
          <w:bCs/>
        </w:rPr>
        <w:t>Х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99"/>
          <w:b/>
          <w:bCs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99"/>
          <w:b/>
          <w:bCs/>
        </w:rPr>
        <w:t>А</w:t>
      </w:r>
      <w:r>
        <w:rPr>
          <w:rFonts w:ascii="Times New Roman" w:hAnsi="Times New Roman" w:cs="Times New Roman" w:eastAsia="Times New Roman"/>
          <w:sz w:val="19"/>
          <w:szCs w:val="19"/>
          <w:spacing w:val="-1"/>
          <w:w w:val="99"/>
          <w:b/>
          <w:bCs/>
        </w:rPr>
        <w:t>Н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99"/>
          <w:b/>
          <w:bCs/>
        </w:rPr>
        <w:t>АЛ</w:t>
      </w:r>
      <w:r>
        <w:rPr>
          <w:rFonts w:ascii="Times New Roman" w:hAnsi="Times New Roman" w:cs="Times New Roman" w:eastAsia="Times New Roman"/>
          <w:sz w:val="19"/>
          <w:szCs w:val="19"/>
          <w:spacing w:val="-1"/>
          <w:w w:val="99"/>
          <w:b/>
          <w:bCs/>
        </w:rPr>
        <w:t>О</w:t>
      </w:r>
      <w:r>
        <w:rPr>
          <w:rFonts w:ascii="Times New Roman" w:hAnsi="Times New Roman" w:cs="Times New Roman" w:eastAsia="Times New Roman"/>
          <w:sz w:val="19"/>
          <w:szCs w:val="19"/>
          <w:spacing w:val="2"/>
          <w:w w:val="99"/>
          <w:b/>
          <w:bCs/>
        </w:rPr>
        <w:t>Г</w:t>
      </w:r>
      <w:r>
        <w:rPr>
          <w:rFonts w:ascii="Times New Roman" w:hAnsi="Times New Roman" w:cs="Times New Roman" w:eastAsia="Times New Roman"/>
          <w:sz w:val="19"/>
          <w:szCs w:val="19"/>
          <w:spacing w:val="-1"/>
          <w:w w:val="99"/>
          <w:b/>
          <w:bCs/>
        </w:rPr>
        <w:t>О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99"/>
          <w:b/>
          <w:bCs/>
        </w:rPr>
        <w:t>М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</w:r>
    </w:p>
    <w:p>
      <w:pPr>
        <w:spacing w:before="5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6" w:lineRule="auto"/>
        <w:ind w:left="-9" w:right="644" w:firstLine="4"/>
        <w:jc w:val="center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spacing w:val="-1"/>
          <w:w w:val="99"/>
          <w:b/>
          <w:bCs/>
        </w:rPr>
        <w:t>К</w:t>
      </w:r>
      <w:r>
        <w:rPr>
          <w:rFonts w:ascii="Times New Roman" w:hAnsi="Times New Roman" w:cs="Times New Roman" w:eastAsia="Times New Roman"/>
          <w:sz w:val="19"/>
          <w:szCs w:val="19"/>
          <w:spacing w:val="-1"/>
          <w:w w:val="99"/>
          <w:b/>
          <w:bCs/>
        </w:rPr>
        <w:t>О</w:t>
      </w:r>
      <w:r>
        <w:rPr>
          <w:rFonts w:ascii="Times New Roman" w:hAnsi="Times New Roman" w:cs="Times New Roman" w:eastAsia="Times New Roman"/>
          <w:sz w:val="19"/>
          <w:szCs w:val="19"/>
          <w:spacing w:val="2"/>
          <w:w w:val="99"/>
          <w:b/>
          <w:bCs/>
        </w:rPr>
        <w:t>Р</w:t>
      </w:r>
      <w:r>
        <w:rPr>
          <w:rFonts w:ascii="Times New Roman" w:hAnsi="Times New Roman" w:cs="Times New Roman" w:eastAsia="Times New Roman"/>
          <w:sz w:val="19"/>
          <w:szCs w:val="19"/>
          <w:spacing w:val="-1"/>
          <w:w w:val="99"/>
          <w:b/>
          <w:bCs/>
        </w:rPr>
        <w:t>И</w:t>
      </w:r>
      <w:r>
        <w:rPr>
          <w:rFonts w:ascii="Times New Roman" w:hAnsi="Times New Roman" w:cs="Times New Roman" w:eastAsia="Times New Roman"/>
          <w:sz w:val="19"/>
          <w:szCs w:val="19"/>
          <w:spacing w:val="-1"/>
          <w:w w:val="99"/>
          <w:b/>
          <w:bCs/>
        </w:rPr>
        <w:t>Г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99"/>
          <w:b/>
          <w:bCs/>
        </w:rPr>
        <w:t>У</w:t>
      </w:r>
      <w:r>
        <w:rPr>
          <w:rFonts w:ascii="Times New Roman" w:hAnsi="Times New Roman" w:cs="Times New Roman" w:eastAsia="Times New Roman"/>
          <w:sz w:val="19"/>
          <w:szCs w:val="19"/>
          <w:spacing w:val="1"/>
          <w:w w:val="99"/>
          <w:b/>
          <w:bCs/>
        </w:rPr>
        <w:t>В</w:t>
      </w:r>
      <w:r>
        <w:rPr>
          <w:rFonts w:ascii="Times New Roman" w:hAnsi="Times New Roman" w:cs="Times New Roman" w:eastAsia="Times New Roman"/>
          <w:sz w:val="19"/>
          <w:szCs w:val="19"/>
          <w:spacing w:val="2"/>
          <w:w w:val="99"/>
          <w:b/>
          <w:bCs/>
        </w:rPr>
        <w:t>А</w:t>
      </w:r>
      <w:r>
        <w:rPr>
          <w:rFonts w:ascii="Times New Roman" w:hAnsi="Times New Roman" w:cs="Times New Roman" w:eastAsia="Times New Roman"/>
          <w:sz w:val="19"/>
          <w:szCs w:val="19"/>
          <w:spacing w:val="1"/>
          <w:w w:val="99"/>
          <w:b/>
          <w:bCs/>
        </w:rPr>
        <w:t>Н</w:t>
      </w:r>
      <w:r>
        <w:rPr>
          <w:rFonts w:ascii="Times New Roman" w:hAnsi="Times New Roman" w:cs="Times New Roman" w:eastAsia="Times New Roman"/>
          <w:sz w:val="19"/>
          <w:szCs w:val="19"/>
          <w:spacing w:val="-1"/>
          <w:w w:val="99"/>
          <w:b/>
          <w:bCs/>
        </w:rPr>
        <w:t>Н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99"/>
          <w:b/>
          <w:bCs/>
        </w:rPr>
        <w:t>Я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99"/>
          <w:b/>
          <w:bCs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19"/>
          <w:szCs w:val="19"/>
          <w:spacing w:val="-1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19"/>
          <w:szCs w:val="19"/>
          <w:spacing w:val="-1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19"/>
          <w:szCs w:val="19"/>
          <w:spacing w:val="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19"/>
          <w:szCs w:val="19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19"/>
          <w:szCs w:val="19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19"/>
          <w:szCs w:val="19"/>
          <w:spacing w:val="-1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19"/>
          <w:szCs w:val="19"/>
          <w:spacing w:val="-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b/>
          <w:bCs/>
        </w:rPr>
        <w:t>СТ</w:t>
      </w:r>
      <w:r>
        <w:rPr>
          <w:rFonts w:ascii="Times New Roman" w:hAnsi="Times New Roman" w:cs="Times New Roman" w:eastAsia="Times New Roman"/>
          <w:sz w:val="19"/>
          <w:szCs w:val="19"/>
          <w:spacing w:val="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19"/>
          <w:szCs w:val="19"/>
          <w:spacing w:val="-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99"/>
          <w:b/>
          <w:bCs/>
        </w:rPr>
        <w:t>І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99"/>
          <w:b/>
          <w:bCs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-2"/>
          <w:w w:val="99"/>
          <w:b/>
          <w:bCs/>
        </w:rPr>
        <w:t>Ф</w:t>
      </w:r>
      <w:r>
        <w:rPr>
          <w:rFonts w:ascii="Times New Roman" w:hAnsi="Times New Roman" w:cs="Times New Roman" w:eastAsia="Times New Roman"/>
          <w:sz w:val="19"/>
          <w:szCs w:val="19"/>
          <w:spacing w:val="2"/>
          <w:w w:val="99"/>
          <w:b/>
          <w:bCs/>
        </w:rPr>
        <w:t>У</w:t>
      </w:r>
      <w:r>
        <w:rPr>
          <w:rFonts w:ascii="Times New Roman" w:hAnsi="Times New Roman" w:cs="Times New Roman" w:eastAsia="Times New Roman"/>
          <w:sz w:val="19"/>
          <w:szCs w:val="19"/>
          <w:spacing w:val="-1"/>
          <w:w w:val="99"/>
          <w:b/>
          <w:bCs/>
        </w:rPr>
        <w:t>Н</w:t>
      </w:r>
      <w:r>
        <w:rPr>
          <w:rFonts w:ascii="Times New Roman" w:hAnsi="Times New Roman" w:cs="Times New Roman" w:eastAsia="Times New Roman"/>
          <w:sz w:val="19"/>
          <w:szCs w:val="19"/>
          <w:spacing w:val="2"/>
          <w:w w:val="99"/>
          <w:b/>
          <w:bCs/>
        </w:rPr>
        <w:t>К</w:t>
      </w:r>
      <w:r>
        <w:rPr>
          <w:rFonts w:ascii="Times New Roman" w:hAnsi="Times New Roman" w:cs="Times New Roman" w:eastAsia="Times New Roman"/>
          <w:sz w:val="19"/>
          <w:szCs w:val="19"/>
          <w:spacing w:val="-1"/>
          <w:w w:val="99"/>
          <w:b/>
          <w:bCs/>
        </w:rPr>
        <w:t>Ц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99"/>
          <w:b/>
          <w:bCs/>
        </w:rPr>
        <w:t>ІЙ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</w:r>
    </w:p>
    <w:p>
      <w:pPr>
        <w:spacing w:before="9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76" w:lineRule="auto"/>
        <w:ind w:left="219" w:right="868" w:firstLine="-1"/>
        <w:jc w:val="center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spacing w:val="1"/>
          <w:w w:val="99"/>
          <w:b/>
          <w:bCs/>
        </w:rPr>
        <w:t>З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99"/>
          <w:b/>
          <w:bCs/>
        </w:rPr>
        <w:t>А</w:t>
      </w:r>
      <w:r>
        <w:rPr>
          <w:rFonts w:ascii="Times New Roman" w:hAnsi="Times New Roman" w:cs="Times New Roman" w:eastAsia="Times New Roman"/>
          <w:sz w:val="19"/>
          <w:szCs w:val="19"/>
          <w:spacing w:val="-1"/>
          <w:w w:val="99"/>
          <w:b/>
          <w:bCs/>
        </w:rPr>
        <w:t>Г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99"/>
          <w:b/>
          <w:bCs/>
        </w:rPr>
        <w:t>АЛ</w:t>
      </w:r>
      <w:r>
        <w:rPr>
          <w:rFonts w:ascii="Times New Roman" w:hAnsi="Times New Roman" w:cs="Times New Roman" w:eastAsia="Times New Roman"/>
          <w:sz w:val="19"/>
          <w:szCs w:val="19"/>
          <w:spacing w:val="2"/>
          <w:w w:val="99"/>
          <w:b/>
          <w:bCs/>
        </w:rPr>
        <w:t>Ь</w:t>
      </w:r>
      <w:r>
        <w:rPr>
          <w:rFonts w:ascii="Times New Roman" w:hAnsi="Times New Roman" w:cs="Times New Roman" w:eastAsia="Times New Roman"/>
          <w:sz w:val="19"/>
          <w:szCs w:val="19"/>
          <w:spacing w:val="-1"/>
          <w:w w:val="99"/>
          <w:b/>
          <w:bCs/>
        </w:rPr>
        <w:t>Н</w:t>
      </w:r>
      <w:r>
        <w:rPr>
          <w:rFonts w:ascii="Times New Roman" w:hAnsi="Times New Roman" w:cs="Times New Roman" w:eastAsia="Times New Roman"/>
          <w:sz w:val="19"/>
          <w:szCs w:val="19"/>
          <w:spacing w:val="1"/>
          <w:w w:val="99"/>
          <w:b/>
          <w:bCs/>
        </w:rPr>
        <w:t>И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99"/>
          <w:b/>
          <w:bCs/>
        </w:rPr>
        <w:t>Й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99"/>
          <w:b/>
          <w:bCs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-1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19"/>
          <w:szCs w:val="19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19"/>
          <w:szCs w:val="19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19"/>
          <w:szCs w:val="19"/>
          <w:spacing w:val="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19"/>
          <w:szCs w:val="19"/>
          <w:spacing w:val="-1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19"/>
          <w:szCs w:val="19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b/>
          <w:bCs/>
        </w:rPr>
        <w:t>ЛЬ</w:t>
      </w:r>
      <w:r>
        <w:rPr>
          <w:rFonts w:ascii="Times New Roman" w:hAnsi="Times New Roman" w:cs="Times New Roman" w:eastAsia="Times New Roman"/>
          <w:sz w:val="19"/>
          <w:szCs w:val="19"/>
          <w:spacing w:val="-9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99"/>
          <w:b/>
          <w:bCs/>
        </w:rPr>
        <w:t>І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99"/>
          <w:b/>
          <w:bCs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-1"/>
          <w:w w:val="99"/>
          <w:b/>
          <w:bCs/>
        </w:rPr>
        <w:t>Н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99"/>
          <w:b/>
          <w:bCs/>
        </w:rPr>
        <w:t>А</w:t>
      </w:r>
      <w:r>
        <w:rPr>
          <w:rFonts w:ascii="Times New Roman" w:hAnsi="Times New Roman" w:cs="Times New Roman" w:eastAsia="Times New Roman"/>
          <w:sz w:val="19"/>
          <w:szCs w:val="19"/>
          <w:spacing w:val="2"/>
          <w:w w:val="99"/>
          <w:b/>
          <w:bCs/>
        </w:rPr>
        <w:t>К</w:t>
      </w:r>
      <w:r>
        <w:rPr>
          <w:rFonts w:ascii="Times New Roman" w:hAnsi="Times New Roman" w:cs="Times New Roman" w:eastAsia="Times New Roman"/>
          <w:sz w:val="19"/>
          <w:szCs w:val="19"/>
          <w:spacing w:val="-1"/>
          <w:w w:val="99"/>
          <w:b/>
          <w:bCs/>
        </w:rPr>
        <w:t>О</w:t>
      </w:r>
      <w:r>
        <w:rPr>
          <w:rFonts w:ascii="Times New Roman" w:hAnsi="Times New Roman" w:cs="Times New Roman" w:eastAsia="Times New Roman"/>
          <w:sz w:val="19"/>
          <w:szCs w:val="19"/>
          <w:spacing w:val="1"/>
          <w:w w:val="99"/>
          <w:b/>
          <w:bCs/>
        </w:rPr>
        <w:t>П</w:t>
      </w:r>
      <w:r>
        <w:rPr>
          <w:rFonts w:ascii="Times New Roman" w:hAnsi="Times New Roman" w:cs="Times New Roman" w:eastAsia="Times New Roman"/>
          <w:sz w:val="19"/>
          <w:szCs w:val="19"/>
          <w:spacing w:val="-1"/>
          <w:w w:val="99"/>
          <w:b/>
          <w:bCs/>
        </w:rPr>
        <w:t>И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99"/>
          <w:b/>
          <w:bCs/>
        </w:rPr>
        <w:t>Ч</w:t>
      </w:r>
      <w:r>
        <w:rPr>
          <w:rFonts w:ascii="Times New Roman" w:hAnsi="Times New Roman" w:cs="Times New Roman" w:eastAsia="Times New Roman"/>
          <w:sz w:val="19"/>
          <w:szCs w:val="19"/>
          <w:spacing w:val="1"/>
          <w:w w:val="99"/>
          <w:b/>
          <w:bCs/>
        </w:rPr>
        <w:t>Е</w:t>
      </w:r>
      <w:r>
        <w:rPr>
          <w:rFonts w:ascii="Times New Roman" w:hAnsi="Times New Roman" w:cs="Times New Roman" w:eastAsia="Times New Roman"/>
          <w:sz w:val="19"/>
          <w:szCs w:val="19"/>
          <w:spacing w:val="1"/>
          <w:w w:val="99"/>
          <w:b/>
          <w:bCs/>
        </w:rPr>
        <w:t>Н</w:t>
      </w:r>
      <w:r>
        <w:rPr>
          <w:rFonts w:ascii="Times New Roman" w:hAnsi="Times New Roman" w:cs="Times New Roman" w:eastAsia="Times New Roman"/>
          <w:sz w:val="19"/>
          <w:szCs w:val="19"/>
          <w:spacing w:val="-1"/>
          <w:w w:val="99"/>
          <w:b/>
          <w:bCs/>
        </w:rPr>
        <w:t>Н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99"/>
          <w:b/>
          <w:bCs/>
        </w:rPr>
        <w:t>Я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99"/>
          <w:b/>
          <w:bCs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99"/>
          <w:b/>
          <w:bCs/>
        </w:rPr>
        <w:t>І</w:t>
      </w:r>
      <w:r>
        <w:rPr>
          <w:rFonts w:ascii="Times New Roman" w:hAnsi="Times New Roman" w:cs="Times New Roman" w:eastAsia="Times New Roman"/>
          <w:sz w:val="19"/>
          <w:szCs w:val="19"/>
          <w:spacing w:val="-1"/>
          <w:w w:val="99"/>
          <w:b/>
          <w:bCs/>
        </w:rPr>
        <w:t>Н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99"/>
          <w:b/>
          <w:bCs/>
        </w:rPr>
        <w:t>Ф</w:t>
      </w:r>
      <w:r>
        <w:rPr>
          <w:rFonts w:ascii="Times New Roman" w:hAnsi="Times New Roman" w:cs="Times New Roman" w:eastAsia="Times New Roman"/>
          <w:sz w:val="19"/>
          <w:szCs w:val="19"/>
          <w:spacing w:val="-1"/>
          <w:w w:val="99"/>
          <w:b/>
          <w:bCs/>
        </w:rPr>
        <w:t>О</w:t>
      </w:r>
      <w:r>
        <w:rPr>
          <w:rFonts w:ascii="Times New Roman" w:hAnsi="Times New Roman" w:cs="Times New Roman" w:eastAsia="Times New Roman"/>
          <w:sz w:val="19"/>
          <w:szCs w:val="19"/>
          <w:spacing w:val="-1"/>
          <w:w w:val="99"/>
          <w:b/>
          <w:bCs/>
        </w:rPr>
        <w:t>Р</w:t>
      </w:r>
      <w:r>
        <w:rPr>
          <w:rFonts w:ascii="Times New Roman" w:hAnsi="Times New Roman" w:cs="Times New Roman" w:eastAsia="Times New Roman"/>
          <w:sz w:val="19"/>
          <w:szCs w:val="19"/>
          <w:spacing w:val="1"/>
          <w:w w:val="99"/>
          <w:b/>
          <w:bCs/>
        </w:rPr>
        <w:t>М</w:t>
      </w:r>
      <w:r>
        <w:rPr>
          <w:rFonts w:ascii="Times New Roman" w:hAnsi="Times New Roman" w:cs="Times New Roman" w:eastAsia="Times New Roman"/>
          <w:sz w:val="19"/>
          <w:szCs w:val="19"/>
          <w:spacing w:val="2"/>
          <w:w w:val="99"/>
          <w:b/>
          <w:bCs/>
        </w:rPr>
        <w:t>А</w:t>
      </w:r>
      <w:r>
        <w:rPr>
          <w:rFonts w:ascii="Times New Roman" w:hAnsi="Times New Roman" w:cs="Times New Roman" w:eastAsia="Times New Roman"/>
          <w:sz w:val="19"/>
          <w:szCs w:val="19"/>
          <w:spacing w:val="-1"/>
          <w:w w:val="99"/>
          <w:b/>
          <w:bCs/>
        </w:rPr>
        <w:t>Ц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99"/>
          <w:b/>
          <w:bCs/>
        </w:rPr>
        <w:t>ІЇ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</w:r>
    </w:p>
    <w:p>
      <w:pPr>
        <w:spacing w:line="276" w:lineRule="auto" w:after="0"/>
        <w:jc w:val="center"/>
        <w:rPr>
          <w:rFonts w:ascii="Times New Roman" w:hAnsi="Times New Roman" w:cs="Times New Roman" w:eastAsia="Times New Roman"/>
          <w:sz w:val="19"/>
          <w:szCs w:val="19"/>
        </w:rPr>
        <w:sectPr>
          <w:type w:val="continuous"/>
          <w:pgSz w:w="11920" w:h="16840"/>
          <w:pgMar w:top="1220" w:bottom="280" w:left="1420" w:right="1420"/>
          <w:cols w:num="3" w:equalWidth="0">
            <w:col w:w="2963" w:space="775"/>
            <w:col w:w="2043" w:space="583"/>
            <w:col w:w="2716"/>
          </w:cols>
        </w:sectPr>
      </w:pPr>
      <w:rPr/>
    </w:p>
    <w:p>
      <w:pPr>
        <w:spacing w:before="6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line="140" w:lineRule="exact" w:after="0"/>
        <w:jc w:val="left"/>
        <w:rPr>
          <w:sz w:val="14"/>
          <w:szCs w:val="14"/>
        </w:rPr>
        <w:sectPr>
          <w:type w:val="continuous"/>
          <w:pgSz w:w="11920" w:h="16840"/>
          <w:pgMar w:top="1220" w:bottom="280" w:left="1420" w:right="14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5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0" w:lineRule="exact"/>
        <w:ind w:left="1052" w:right="-75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  <w:position w:val="-1"/>
        </w:rPr>
        <w:t>О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  <w:position w:val="-1"/>
        </w:rPr>
        <w:t>Ц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-1"/>
        </w:rPr>
        <w:t>ІНЮВ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  <w:position w:val="-1"/>
        </w:rPr>
        <w:t>А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-1"/>
        </w:rPr>
        <w:t>Я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0"/>
        </w:rPr>
      </w:r>
    </w:p>
    <w:p>
      <w:pPr>
        <w:spacing w:before="30" w:after="0" w:line="278" w:lineRule="auto"/>
        <w:ind w:left="202" w:right="1288" w:firstLine="-202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Р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3"/>
          <w:szCs w:val="23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3"/>
          <w:szCs w:val="23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3"/>
          <w:szCs w:val="2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Р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СУ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3"/>
          <w:szCs w:val="23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ЯЛЬ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3"/>
          <w:szCs w:val="23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СТІ</w:t>
      </w:r>
    </w:p>
    <w:p>
      <w:pPr>
        <w:spacing w:line="278" w:lineRule="auto" w:after="0"/>
        <w:jc w:val="left"/>
        <w:rPr>
          <w:rFonts w:ascii="Times New Roman" w:hAnsi="Times New Roman" w:cs="Times New Roman" w:eastAsia="Times New Roman"/>
          <w:sz w:val="23"/>
          <w:szCs w:val="23"/>
        </w:rPr>
        <w:sectPr>
          <w:type w:val="continuous"/>
          <w:pgSz w:w="11920" w:h="16840"/>
          <w:pgMar w:top="1220" w:bottom="280" w:left="1420" w:right="1420"/>
          <w:cols w:num="2" w:equalWidth="0">
            <w:col w:w="2668" w:space="2129"/>
            <w:col w:w="4283"/>
          </w:cols>
        </w:sectPr>
      </w:pPr>
      <w:rPr/>
    </w:p>
    <w:p>
      <w:pPr>
        <w:spacing w:before="3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122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</w:p>
    <w:p>
      <w:pPr>
        <w:spacing w:before="1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39" w:lineRule="auto"/>
        <w:ind w:left="169" w:right="107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пров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ення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перс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ективи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розв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напр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дає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переходу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лений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ніверс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икористан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освіти,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атреб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льтатами</w:t>
      </w:r>
    </w:p>
    <w:p>
      <w:pPr>
        <w:spacing w:line="239" w:lineRule="auto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1920" w:h="16840"/>
          <w:pgMar w:top="1220" w:bottom="280" w:left="1420" w:right="142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39" w:lineRule="auto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асобу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предмета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оцінювати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ехнол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ламенто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парамет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ашу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перспект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ьших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405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писок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икорис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аних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ерел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680" w:right="103" w:firstLine="-511"/>
        <w:jc w:val="both"/>
        <w:tabs>
          <w:tab w:pos="6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Глад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ессио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подгото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Эл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соис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степ.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анд.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3.00.08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еория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ьного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к,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54"/>
          <w:w w:val="100"/>
        </w:rPr>
        <w:t> </w:t>
      </w:r>
      <w:hyperlink r:id="rId8"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2"/>
            <w:w w:val="100"/>
            <w:u w:val="single" w:color="0000FF"/>
          </w:rPr>
          <w:t>h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2"/>
            <w:w w:val="100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"/>
            <w:w w:val="100"/>
            <w:u w:val="single" w:color="0000FF"/>
          </w:rPr>
          <w:t>t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"/>
            <w:w w:val="100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"/>
            <w:w w:val="100"/>
            <w:u w:val="single" w:color="0000FF"/>
          </w:rPr>
          <w:t>t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"/>
            <w:w w:val="100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2"/>
            <w:w w:val="100"/>
            <w:u w:val="single" w:color="0000FF"/>
          </w:rPr>
          <w:t>p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2"/>
            <w:w w:val="100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"/>
            <w:w w:val="100"/>
            <w:u w:val="single" w:color="0000FF"/>
          </w:rPr>
          <w:t>: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"/>
            <w:w w:val="100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1"/>
            <w:w w:val="100"/>
            <w:u w:val="single" w:color="0000FF"/>
          </w:rPr>
          <w:t>/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1"/>
            <w:w w:val="100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"/>
            <w:w w:val="100"/>
            <w:u w:val="single" w:color="0000FF"/>
          </w:rPr>
          <w:t>/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"/>
            <w:w w:val="100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0"/>
            <w:w w:val="100"/>
            <w:u w:val="single" w:color="0000FF"/>
          </w:rPr>
          <w:t>s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2"/>
            <w:w w:val="100"/>
            <w:u w:val="single" w:color="0000FF"/>
          </w:rPr>
          <w:t>c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2"/>
            <w:w w:val="100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1"/>
            <w:w w:val="100"/>
            <w:u w:val="single" w:color="0000FF"/>
          </w:rPr>
          <w:t>i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1"/>
            <w:w w:val="100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0"/>
            <w:w w:val="100"/>
            <w:u w:val="single" w:color="0000FF"/>
          </w:rPr>
          <w:t>enc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0"/>
            <w:w w:val="100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"/>
            <w:w w:val="100"/>
            <w:u w:val="single" w:color="0000FF"/>
          </w:rPr>
          <w:t>e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"/>
            <w:w w:val="100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0"/>
            <w:w w:val="100"/>
            <w:u w:val="single" w:color="0000FF"/>
          </w:rPr>
          <w:t>.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0"/>
            <w:w w:val="100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4"/>
            <w:w w:val="100"/>
            <w:u w:val="single" w:color="0000FF"/>
          </w:rPr>
          <w:t>m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4"/>
            <w:w w:val="100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0"/>
            <w:w w:val="100"/>
            <w:u w:val="single" w:color="0000FF"/>
          </w:rPr>
          <w:t>a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"/>
            <w:w w:val="100"/>
            <w:u w:val="single" w:color="0000FF"/>
          </w:rPr>
          <w:t>s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"/>
            <w:w w:val="100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0"/>
            <w:w w:val="100"/>
            <w:u w:val="single" w:color="0000FF"/>
          </w:rPr>
          <w:t>u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0"/>
            <w:w w:val="100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0"/>
            <w:w w:val="100"/>
            <w:u w:val="single" w:color="0000FF"/>
          </w:rPr>
          <w:t>.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0"/>
            <w:w w:val="100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"/>
            <w:w w:val="100"/>
            <w:u w:val="single" w:color="0000FF"/>
          </w:rPr>
          <w:t>ru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"/>
            <w:w w:val="100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00"/>
            <w:spacing w:val="0"/>
            <w:w w:val="100"/>
          </w:rPr>
        </w:r>
      </w:hyperlink>
    </w:p>
    <w:p>
      <w:pPr>
        <w:spacing w:before="2" w:after="0" w:line="252" w:lineRule="exact"/>
        <w:ind w:left="680" w:right="106" w:firstLine="-511"/>
        <w:jc w:val="both"/>
        <w:tabs>
          <w:tab w:pos="6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гнатюк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гнатюк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ніверси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2009.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432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5" w:after="0" w:line="252" w:lineRule="exact"/>
        <w:ind w:left="680" w:right="107" w:firstLine="-511"/>
        <w:jc w:val="both"/>
        <w:tabs>
          <w:tab w:pos="6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мере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тов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ной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</w:p>
    <w:p>
      <w:pPr>
        <w:spacing w:before="2" w:after="0" w:line="252" w:lineRule="exact"/>
        <w:ind w:left="680" w:right="107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ные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меть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кого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арст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ьметье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2005.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168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178.</w:t>
      </w:r>
    </w:p>
    <w:p>
      <w:pPr>
        <w:spacing w:before="0" w:after="0" w:line="249" w:lineRule="exact"/>
        <w:ind w:left="169" w:right="1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кая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ы: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</w:p>
    <w:p>
      <w:pPr>
        <w:spacing w:before="1" w:after="0" w:line="240" w:lineRule="auto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кая.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1989.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144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0" w:after="0" w:line="252" w:lineRule="exact"/>
        <w:ind w:left="169" w:right="11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ные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олы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</w:p>
    <w:p>
      <w:pPr>
        <w:spacing w:before="1" w:after="0" w:line="240" w:lineRule="auto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2010.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944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680" w:right="108" w:firstLine="-511"/>
        <w:jc w:val="both"/>
        <w:tabs>
          <w:tab w:pos="6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ретик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сади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спеціа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ьностей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огр.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к.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2006.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292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5" w:after="0" w:line="252" w:lineRule="exact"/>
        <w:ind w:left="680" w:right="106" w:firstLine="-511"/>
        <w:jc w:val="both"/>
        <w:tabs>
          <w:tab w:pos="6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естров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аторн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65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69.</w:t>
      </w:r>
    </w:p>
    <w:p>
      <w:pPr>
        <w:spacing w:before="0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хнология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ДонГ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2004.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439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5" w:after="0" w:line="252" w:lineRule="exact"/>
        <w:ind w:left="680" w:right="104" w:firstLine="-511"/>
        <w:jc w:val="both"/>
        <w:tabs>
          <w:tab w:pos="6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нформацій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льтатів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2013.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</w:p>
    <w:p>
      <w:pPr>
        <w:spacing w:before="0" w:after="0" w:line="249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</w:r>
    </w:p>
    <w:p>
      <w:pPr>
        <w:spacing w:before="1" w:after="0" w:line="240" w:lineRule="auto"/>
        <w:ind w:left="680" w:right="103" w:firstLine="-511"/>
        <w:jc w:val="both"/>
        <w:tabs>
          <w:tab w:pos="6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10.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канд.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13.00.04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етодика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7.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748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ев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169" w:right="1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лог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езп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овки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40" w:lineRule="auto"/>
        <w:ind w:left="169" w:right="789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54" w:lineRule="exact"/>
        <w:ind w:left="169" w:right="104" w:firstLine="511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осере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перспект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</w:p>
    <w:p>
      <w:pPr>
        <w:spacing w:before="0" w:after="0" w:line="249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</w:p>
    <w:p>
      <w:pPr>
        <w:spacing w:before="1" w:after="0" w:line="254" w:lineRule="exact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</w:p>
    <w:p>
      <w:pPr>
        <w:spacing w:before="0" w:after="0" w:line="249" w:lineRule="exact"/>
        <w:ind w:left="169" w:right="315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line="249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52" w:lineRule="exact"/>
        <w:ind w:left="169" w:right="108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ові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слова: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742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изов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169" w:right="106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гии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сси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овки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9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Рассмо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ены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равлен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ьной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подгото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</w:p>
    <w:p>
      <w:pPr>
        <w:spacing w:before="1" w:after="0" w:line="240" w:lineRule="auto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соср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пекти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ользо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кото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недрения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ъ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ользо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ъ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гий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тательном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ссе.</w:t>
      </w:r>
    </w:p>
    <w:p>
      <w:pPr>
        <w:spacing w:before="0" w:after="0" w:line="256" w:lineRule="exact"/>
        <w:ind w:left="169" w:right="107" w:firstLine="708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евые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сло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а: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кац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нальная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2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778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zo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ev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0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rma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un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ve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Techn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Pro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Tra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169" w:right="795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Engin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40" w:lineRule="auto"/>
        <w:ind w:left="169" w:right="104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nal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ude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ewed.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as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conce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echn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cond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her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been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ech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educ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nal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odu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oce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12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ey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ord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echn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471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акц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02.09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2013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sectPr>
      <w:pgMar w:header="986" w:footer="0" w:top="1220" w:bottom="280" w:left="1420" w:right="1420"/>
      <w:pgSz w:w="1192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204"/>
    <w:family w:val="roman"/>
    <w:pitch w:val="variable"/>
  </w:font>
  <w:font w:name="Arial">
    <w:altName w:val="Arial"/>
    <w:charset w:val="204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76.473999pt;margin-top:61.749985pt;width:442.61pt;height:4.54pt;mso-position-horizontal-relative:page;mso-position-vertical-relative:page;z-index:-298" coordorigin="1529,1235" coordsize="8852,91">
          <v:group style="position:absolute;left:1560;top:1295;width:8790;height:2" coordorigin="1560,1295" coordsize="8790,2">
            <v:shape style="position:absolute;left:1560;top:1295;width:8790;height:2" coordorigin="1560,1295" coordsize="8790,0" path="m1560,1295l10351,1295e" filled="f" stroked="t" strokeweight="3.1pt" strokecolor="#612322">
              <v:path arrowok="t"/>
            </v:shape>
          </v:group>
          <v:group style="position:absolute;left:1560;top:1243;width:8790;height:2" coordorigin="1560,1243" coordsize="8790,2">
            <v:shape style="position:absolute;left:1560;top:1243;width:8790;height:2" coordorigin="1560,1243" coordsize="8790,0" path="m1560,1243l10351,1243e" filled="f" stroked="t" strokeweight=".82pt" strokecolor="#612322">
              <v:path arrowok="t"/>
            </v:shape>
          </v:group>
          <w10:wrap type="none"/>
        </v:group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63.660004pt;margin-top:48.316383pt;width:267.970001pt;height:13.04pt;mso-position-horizontal-relative:page;mso-position-vertical-relative:page;z-index:-297" type="#_x0000_t202" filled="f" stroked="f">
          <v:textbox inset="0,0,0,0">
            <w:txbxContent>
              <w:p>
                <w:pPr>
                  <w:spacing w:before="0" w:after="0" w:line="245" w:lineRule="exact"/>
                  <w:ind w:left="20" w:right="-53"/>
                  <w:jc w:val="left"/>
                  <w:rPr>
                    <w:rFonts w:ascii="Times New Roman" w:hAnsi="Times New Roman" w:cs="Times New Roman" w:eastAsia="Times New Roman"/>
                    <w:sz w:val="22"/>
                    <w:szCs w:val="22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1"/>
                    <w:w w:val="100"/>
                  </w:rPr>
                  <w:t>П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робл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ми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нж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н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ерн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о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4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педа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г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о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г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1"/>
                    <w:w w:val="100"/>
                  </w:rPr>
                  <w:t>ч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ної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освіти.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2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13.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4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4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41</w:t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settings" Target="settings.xml"/><Relationship Id="rId7" Type="http://schemas.openxmlformats.org/officeDocument/2006/relationships/header" Target="header1.xml"/><Relationship Id="rId8" Type="http://schemas.openxmlformats.org/officeDocument/2006/relationships/hyperlink" Target="http://science.masu.ru/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кп</dc:creator>
  <dcterms:created xsi:type="dcterms:W3CDTF">2015-01-27T12:17:53Z</dcterms:created>
  <dcterms:modified xsi:type="dcterms:W3CDTF">2015-01-27T12:17:53Z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2014-01-30T00:00:00Z</vt:filetime>
  </property>
  <property fmtid="{D5CDD505-2E9C-101B-9397-08002B2CF9AE}" pid="3" name="LastSaved">
    <vt:filetime>2015-01-27T00:00:00Z</vt:filetime>
  </property>
</Properties>
</file>