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60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1.891.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7.87</w:t>
      </w:r>
    </w:p>
    <w:p>
      <w:pPr>
        <w:spacing w:before="37" w:after="0" w:line="240" w:lineRule="auto"/>
        <w:ind w:left="169" w:right="718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5" w:lineRule="auto"/>
        <w:ind w:left="441" w:right="41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комога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</w:p>
    <w:p>
      <w:pPr>
        <w:spacing w:before="2" w:after="0" w:line="252" w:lineRule="exact"/>
        <w:ind w:left="169" w:right="103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архан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З.,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олошиної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юха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йськ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олошина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роботах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0" w:after="0" w:line="252" w:lineRule="exact"/>
        <w:ind w:left="169" w:right="657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</w:p>
    <w:p>
      <w:pPr>
        <w:spacing w:before="1" w:after="0" w:line="254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іншо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</w:p>
    <w:p>
      <w:pPr>
        <w:spacing w:before="0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</w:p>
    <w:p>
      <w:pPr>
        <w:spacing w:before="1" w:after="0" w:line="254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Болонс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аспектам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аці</w:t>
      </w:r>
    </w:p>
    <w:p>
      <w:pPr>
        <w:spacing w:before="1" w:after="0" w:line="254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49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льностей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шли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своє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йськ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ева,</w:t>
      </w:r>
    </w:p>
    <w:p>
      <w:pPr>
        <w:spacing w:before="5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торів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ена,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мам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0" w:after="0" w:line="250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ня.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мів</w:t>
      </w:r>
    </w:p>
    <w:p>
      <w:pPr>
        <w:spacing w:before="5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ріа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сенсі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сягнен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52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альній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ці.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тбол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ерерахова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апрогр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сенс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исленні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зроб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</w:p>
    <w:p>
      <w:pPr>
        <w:spacing w:before="1" w:after="0" w:line="239" w:lineRule="auto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0" w:after="0" w:line="256" w:lineRule="exact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огляд,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плені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дньо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0" w:after="0" w:line="248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</w:p>
    <w:p>
      <w:pPr>
        <w:spacing w:before="1" w:after="0" w:line="254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1" w:after="0" w:line="240" w:lineRule="auto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торень,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кратнос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маши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комога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операцій.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ридбання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</w:p>
    <w:p>
      <w:pPr>
        <w:spacing w:before="2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боротьби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исоким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нем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мають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арсеналі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52" w:lineRule="exact"/>
        <w:ind w:left="169" w:right="401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лядати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програми.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ютером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стерну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сильне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сенс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надмір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боті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мілий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надмірно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</w:p>
    <w:p>
      <w:pPr>
        <w:spacing w:before="1" w:after="0" w:line="241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422.350006pt;margin-top:12.719526pt;width:12.24pt;height:13.56pt;mso-position-horizontal-relative:page;mso-position-vertical-relative:paragraph;z-index:-215" type="#_x0000_t75">
            <v:imagedata r:id="rId8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еног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схе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тральне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артик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спостер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льше,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олані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сенс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лані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ад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...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норм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ерхні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pict>
          <v:shape style="width:12.24pt;height:13.56pt;mso-position-horizontal-relative:char;mso-position-vertical-relative:line" type="#_x0000_t75">
            <v:imagedata r:id="rId9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спос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идиху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набирає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тря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днак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8,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14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</w:p>
    <w:p>
      <w:pPr>
        <w:spacing w:before="0" w:after="0" w:line="240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днощі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пають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днощі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нстр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аохоч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поліп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ктор,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[8,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1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бору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ибраною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ткани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pict>
          <v:shape style="width:12.24pt;height:13.56pt;mso-position-horizontal-relative:char;mso-position-vertical-relative:line" type="#_x0000_t75">
            <v:imagedata r:id="rId10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шов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анадто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ткани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днак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ибираються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робляться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ибор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плану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дтри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апрогр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стає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идн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цю,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шити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маши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обить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грає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серйо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бних.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кан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кції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иробу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ніж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бних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обмет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бм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ної)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маши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робити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астер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сте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ибору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серйо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ентів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нки,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ткани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огом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одить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робить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иборо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  <w:t>.</w:t>
      </w:r>
    </w:p>
    <w:p>
      <w:pPr>
        <w:spacing w:before="1" w:after="0" w:line="254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орюють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сигн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1" w:after="0" w:line="254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</w:p>
    <w:p>
      <w:pPr>
        <w:spacing w:before="5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shape style="position:absolute;margin-left:355.51001pt;margin-top:27.00001pt;width:12pt;height:13.56pt;mso-position-horizontal-relative:page;mso-position-vertical-relative:paragraph;z-index:-214" type="#_x0000_t75">
            <v:imagedata r:id="rId11" o:title=""/>
          </v:shape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auto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гатора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ли,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6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поглибл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8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" w:after="0" w:line="254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</w:p>
    <w:p>
      <w:pPr>
        <w:spacing w:before="1" w:after="0" w:line="239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доз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2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практики,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оці.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цією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икант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1" w:after="0" w:line="254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операцій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казаної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0" w:after="0" w:line="249" w:lineRule="exact"/>
        <w:ind w:left="169" w:right="254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сть.</w:t>
      </w:r>
    </w:p>
    <w:p>
      <w:pPr>
        <w:spacing w:before="1" w:after="0" w:line="240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дицій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роте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шень,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ль.</w:t>
      </w:r>
    </w:p>
    <w:p>
      <w:pPr>
        <w:spacing w:before="2" w:after="0" w:line="239" w:lineRule="auto"/>
        <w:ind w:left="169" w:right="107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наш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ляд,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нкцій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аспекти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5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лядати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атньо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дові,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методи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прагнен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1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етапом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дові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рсов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</w:p>
    <w:p>
      <w:pPr>
        <w:spacing w:before="1" w:after="0" w:line="254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енерами,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страми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49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сики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ею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6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ередником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практики,</w:t>
      </w:r>
    </w:p>
    <w:p>
      <w:pPr>
        <w:spacing w:before="1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полегш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ислення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окрем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ше.</w:t>
      </w:r>
    </w:p>
    <w:p>
      <w:pPr>
        <w:spacing w:before="1" w:after="0" w:line="254" w:lineRule="exact"/>
        <w:ind w:left="169" w:right="109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старших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рсах.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перенос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свід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</w:p>
    <w:p>
      <w:pPr>
        <w:spacing w:before="0" w:after="0" w:line="249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етапі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ися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1" w:after="0" w:line="239" w:lineRule="auto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ка.</w:t>
      </w:r>
    </w:p>
    <w:p>
      <w:pPr>
        <w:spacing w:before="1" w:after="0" w:line="254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цілком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1" w:after="0" w:line="254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ламент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тегрована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есь</w:t>
      </w:r>
    </w:p>
    <w:p>
      <w:pPr>
        <w:spacing w:before="2" w:after="0" w:line="239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лементи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2" w:after="0" w:line="239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лише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днак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гніти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орної.</w:t>
      </w:r>
    </w:p>
    <w:p>
      <w:pPr>
        <w:spacing w:before="5" w:after="0" w:line="252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</w:p>
    <w:p>
      <w:pPr>
        <w:spacing w:before="0" w:after="0" w:line="249" w:lineRule="exact"/>
        <w:ind w:left="680" w:right="-20"/>
        <w:jc w:val="left"/>
        <w:tabs>
          <w:tab w:pos="1920" w:val="left"/>
          <w:tab w:pos="2480" w:val="left"/>
          <w:tab w:pos="3980" w:val="left"/>
          <w:tab w:pos="5420" w:val="left"/>
          <w:tab w:pos="78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перше,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компле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</w:p>
    <w:p>
      <w:pPr>
        <w:spacing w:before="1" w:after="0" w:line="240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альній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практиканта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п’я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дхиле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008" w:right="2988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2" w:lineRule="exact"/>
        <w:ind w:left="680" w:right="114" w:firstLine="-511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и)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сш.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87.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343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2" w:lineRule="exact"/>
        <w:ind w:left="680" w:right="109" w:firstLine="-511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тов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еловая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1996.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3" w:after="0" w:line="252" w:lineRule="exact"/>
        <w:ind w:left="680" w:right="106" w:firstLine="-511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ол.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щої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освіти,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дньої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01.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160.</w:t>
      </w:r>
    </w:p>
    <w:p>
      <w:pPr>
        <w:spacing w:before="0" w:after="0" w:line="256" w:lineRule="exact"/>
        <w:ind w:left="680" w:right="104" w:firstLine="-511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Болонс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2003.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48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олошина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альность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качеств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олошина</w:t>
      </w:r>
    </w:p>
    <w:p>
      <w:pPr>
        <w:spacing w:before="5" w:after="0" w:line="252" w:lineRule="exact"/>
        <w:ind w:left="680" w:right="10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нз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264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гляд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стройк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теорет.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пособие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енко.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к.,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1990.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ил.</w:t>
      </w:r>
    </w:p>
    <w:p>
      <w:pPr>
        <w:spacing w:before="0" w:after="0" w:line="252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ирсанов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гогики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ирсанов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2001.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27.</w:t>
      </w:r>
    </w:p>
    <w:p>
      <w:pPr>
        <w:spacing w:before="1" w:after="0" w:line="240" w:lineRule="auto"/>
        <w:ind w:left="169" w:right="94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олани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олани.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85.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680" w:right="109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технологии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средних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аведени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сред.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272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680" w:right="104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лонсь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Шлях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рнал.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-20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Усе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5" w:after="0" w:line="252" w:lineRule="exact"/>
        <w:ind w:left="680" w:right="10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ерсон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372–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375.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169" w:right="-20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238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</w:p>
    <w:p>
      <w:pPr>
        <w:spacing w:before="1" w:after="0" w:line="254" w:lineRule="exact"/>
        <w:ind w:left="680" w:right="108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ewell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Prob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ewel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Si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ewood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1972.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872.</w:t>
      </w:r>
    </w:p>
    <w:p>
      <w:pPr>
        <w:spacing w:before="0" w:after="0" w:line="249" w:lineRule="exact"/>
        <w:ind w:left="169" w:right="-20"/>
        <w:jc w:val="left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ds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oso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ew</w:t>
      </w:r>
    </w:p>
    <w:p>
      <w:pPr>
        <w:spacing w:before="2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chboo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1962.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49.</w:t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Усе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0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плек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овки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агог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52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2" w:after="0" w:line="252" w:lineRule="exact"/>
        <w:ind w:left="169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tabs>
          <w:tab w:pos="1680" w:val="left"/>
          <w:tab w:pos="2500" w:val="left"/>
          <w:tab w:pos="4820" w:val="left"/>
          <w:tab w:pos="6100" w:val="left"/>
          <w:tab w:pos="79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вка,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1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Усеинова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вопросу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плек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прак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39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ессио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ессе.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тегриро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программа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практики,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L.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va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Voca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odel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</w:p>
    <w:p>
      <w:pPr>
        <w:spacing w:before="1" w:after="0" w:line="254" w:lineRule="exact"/>
        <w:ind w:left="169" w:right="111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s: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nal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ewing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color w:val="21212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ode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  <w:t>.</w:t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10.06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215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214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2015-01-27T12:17:16Z</dcterms:created>
  <dcterms:modified xsi:type="dcterms:W3CDTF">2015-01-27T12:17:16Z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