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4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159.9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4.4</w:t>
      </w:r>
    </w:p>
    <w:p>
      <w:pPr>
        <w:spacing w:before="0" w:after="0" w:line="252" w:lineRule="exact"/>
        <w:ind w:left="169" w:right="593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Н.Б.,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2812" w:right="1040" w:firstLine="-103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доров’я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аспектах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тьох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9;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39" w:lineRule="auto"/>
        <w:ind w:left="169" w:right="103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й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.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боротьбі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перемоги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сться.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масшт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9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ння.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епрезе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5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атраль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ишах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оплати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06"/>
        <w:jc w:val="left"/>
        <w:tabs>
          <w:tab w:pos="1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евлашт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2" w:lineRule="exact"/>
        <w:ind w:left="169" w:right="382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9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52" w:lineRule="exact"/>
        <w:ind w:left="169" w:right="515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86" w:footer="0" w:top="1220" w:bottom="280" w:left="1420" w:right="1380"/>
          <w:pgSz w:w="11920" w:h="16840"/>
        </w:sectPr>
      </w:pPr>
      <w:rPr/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2635"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32" w:after="0" w:line="240" w:lineRule="auto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380"/>
          <w:cols w:num="2" w:equalWidth="0">
            <w:col w:w="6494" w:space="1398"/>
            <w:col w:w="1228"/>
          </w:cols>
        </w:sectPr>
      </w:pPr>
      <w:rPr/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449.080009" w:type="dxa"/>
      </w:tblPr>
      <w:tblGrid/>
      <w:tr>
        <w:trPr>
          <w:trHeight w:val="516" w:hRule="exact"/>
        </w:trPr>
        <w:tc>
          <w:tcPr>
            <w:tcW w:w="492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918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56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актор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121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51" w:lineRule="exact"/>
              <w:ind w:left="2588" w:right="256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отези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600" w:hRule="exact"/>
        </w:trPr>
        <w:tc>
          <w:tcPr>
            <w:tcW w:w="49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1.</w:t>
            </w:r>
          </w:p>
        </w:tc>
        <w:tc>
          <w:tcPr>
            <w:tcW w:w="191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тать</w:t>
            </w:r>
          </w:p>
        </w:tc>
        <w:tc>
          <w:tcPr>
            <w:tcW w:w="6121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Різ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516" w:hRule="exact"/>
        </w:trPr>
        <w:tc>
          <w:tcPr>
            <w:tcW w:w="492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2.</w:t>
            </w:r>
          </w:p>
        </w:tc>
        <w:tc>
          <w:tcPr>
            <w:tcW w:w="1918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</w:tc>
        <w:tc>
          <w:tcPr>
            <w:tcW w:w="6121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Чим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льший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свід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а,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енший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768" w:hRule="exact"/>
        </w:trPr>
        <w:tc>
          <w:tcPr>
            <w:tcW w:w="49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3.</w:t>
            </w:r>
          </w:p>
        </w:tc>
        <w:tc>
          <w:tcPr>
            <w:tcW w:w="19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рс</w:t>
            </w:r>
          </w:p>
        </w:tc>
        <w:tc>
          <w:tcPr>
            <w:tcW w:w="612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рсах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</w:p>
          <w:p>
            <w:pPr>
              <w:spacing w:before="1" w:after="0" w:line="254" w:lineRule="exact"/>
              <w:ind w:left="102" w:right="15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апта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евлашт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1275" w:hRule="exact"/>
        </w:trPr>
        <w:tc>
          <w:tcPr>
            <w:tcW w:w="492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4.</w:t>
            </w:r>
          </w:p>
        </w:tc>
        <w:tc>
          <w:tcPr>
            <w:tcW w:w="1918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</w:p>
          <w:p>
            <w:pPr>
              <w:spacing w:before="2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прожи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6121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накопи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днює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дотри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2" w:after="0" w:line="239" w:lineRule="auto"/>
              <w:ind w:left="102" w:right="25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саніт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можли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самос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фак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ором.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х.</w:t>
            </w:r>
          </w:p>
        </w:tc>
      </w:tr>
      <w:tr>
        <w:trPr>
          <w:trHeight w:val="1277" w:hRule="exact"/>
        </w:trPr>
        <w:tc>
          <w:tcPr>
            <w:tcW w:w="49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5.</w:t>
            </w:r>
          </w:p>
        </w:tc>
        <w:tc>
          <w:tcPr>
            <w:tcW w:w="19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5" w:after="0" w:line="252" w:lineRule="exact"/>
              <w:ind w:left="100" w:right="6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ншою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стю.</w:t>
            </w:r>
          </w:p>
        </w:tc>
        <w:tc>
          <w:tcPr>
            <w:tcW w:w="612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накопи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днює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дотри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1" w:after="0" w:line="239" w:lineRule="auto"/>
              <w:ind w:left="102" w:right="253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саніт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можли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самос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фак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ором.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х.</w:t>
            </w:r>
          </w:p>
        </w:tc>
      </w:tr>
      <w:tr>
        <w:trPr>
          <w:trHeight w:val="1274" w:hRule="exact"/>
        </w:trPr>
        <w:tc>
          <w:tcPr>
            <w:tcW w:w="49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6.</w:t>
            </w:r>
          </w:p>
        </w:tc>
        <w:tc>
          <w:tcPr>
            <w:tcW w:w="19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  <w:p>
            <w:pPr>
              <w:spacing w:before="0" w:after="0" w:line="252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</w:p>
        </w:tc>
        <w:tc>
          <w:tcPr>
            <w:tcW w:w="612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одного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1" w:after="0" w:line="254" w:lineRule="exact"/>
              <w:ind w:left="102" w:right="16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лах,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ращ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можли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</w:t>
            </w:r>
          </w:p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страх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сам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262" w:hRule="exact"/>
        </w:trPr>
        <w:tc>
          <w:tcPr>
            <w:tcW w:w="49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7.</w:t>
            </w:r>
          </w:p>
        </w:tc>
        <w:tc>
          <w:tcPr>
            <w:tcW w:w="19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Рівень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612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516" w:hRule="exact"/>
        </w:trPr>
        <w:tc>
          <w:tcPr>
            <w:tcW w:w="49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8.</w:t>
            </w:r>
          </w:p>
        </w:tc>
        <w:tc>
          <w:tcPr>
            <w:tcW w:w="191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612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подолан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ю.</w:t>
            </w:r>
          </w:p>
        </w:tc>
      </w:tr>
      <w:tr>
        <w:trPr>
          <w:trHeight w:val="787" w:hRule="exact"/>
        </w:trPr>
        <w:tc>
          <w:tcPr>
            <w:tcW w:w="49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9.</w:t>
            </w:r>
          </w:p>
        </w:tc>
        <w:tc>
          <w:tcPr>
            <w:tcW w:w="191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</w:p>
          <w:p>
            <w:pPr>
              <w:spacing w:before="5" w:after="0" w:line="252" w:lineRule="exact"/>
              <w:ind w:left="100" w:right="60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прожи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612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сця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ком</w:t>
            </w:r>
          </w:p>
          <w:p>
            <w:pPr>
              <w:spacing w:before="5" w:after="0" w:line="252" w:lineRule="exact"/>
              <w:ind w:left="102" w:right="89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подоланн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542" w:hRule="exact"/>
        </w:trPr>
        <w:tc>
          <w:tcPr>
            <w:tcW w:w="49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10.</w:t>
            </w:r>
          </w:p>
        </w:tc>
        <w:tc>
          <w:tcPr>
            <w:tcW w:w="19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</w:p>
        </w:tc>
        <w:tc>
          <w:tcPr>
            <w:tcW w:w="612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може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фак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ором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тації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715" w:hRule="exact"/>
        </w:trPr>
        <w:tc>
          <w:tcPr>
            <w:tcW w:w="49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11.</w:t>
            </w:r>
          </w:p>
        </w:tc>
        <w:tc>
          <w:tcPr>
            <w:tcW w:w="19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тей</w:t>
            </w:r>
          </w:p>
        </w:tc>
        <w:tc>
          <w:tcPr>
            <w:tcW w:w="612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икнен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1275" w:hRule="exact"/>
        </w:trPr>
        <w:tc>
          <w:tcPr>
            <w:tcW w:w="492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12.</w:t>
            </w:r>
          </w:p>
        </w:tc>
        <w:tc>
          <w:tcPr>
            <w:tcW w:w="1918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ани</w:t>
            </w:r>
          </w:p>
        </w:tc>
        <w:tc>
          <w:tcPr>
            <w:tcW w:w="6121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лани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дволі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  <w:p>
            <w:pPr>
              <w:spacing w:before="0" w:after="0" w:line="256" w:lineRule="exact"/>
              <w:ind w:left="102" w:right="608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полегш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стресов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плани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икнен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528" w:hRule="exact"/>
        </w:trPr>
        <w:tc>
          <w:tcPr>
            <w:tcW w:w="492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13.</w:t>
            </w:r>
          </w:p>
        </w:tc>
        <w:tc>
          <w:tcPr>
            <w:tcW w:w="1918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Форма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6121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Форма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оланн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535" w:hRule="exact"/>
        </w:trPr>
        <w:tc>
          <w:tcPr>
            <w:tcW w:w="49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14.</w:t>
            </w:r>
          </w:p>
        </w:tc>
        <w:tc>
          <w:tcPr>
            <w:tcW w:w="19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612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етн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тресо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530" w:hRule="exact"/>
        </w:trPr>
        <w:tc>
          <w:tcPr>
            <w:tcW w:w="49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15.</w:t>
            </w:r>
          </w:p>
        </w:tc>
        <w:tc>
          <w:tcPr>
            <w:tcW w:w="19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612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стрес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</w:tbl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38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9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1200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осягнен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масшт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2" w:after="0" w:line="252" w:lineRule="exact"/>
        <w:ind w:left="169" w:right="110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пінь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гостроти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4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?»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о»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о»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сто»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днали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рпрета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дношення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ерпає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line="240" w:lineRule="exact" w:after="0"/>
        <w:jc w:val="left"/>
        <w:rPr>
          <w:sz w:val="24"/>
          <w:szCs w:val="24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9" w:after="0" w:line="240" w:lineRule="auto"/>
        <w:ind w:right="-20"/>
        <w:jc w:val="right"/>
        <w:tabs>
          <w:tab w:pos="60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w w:val="99"/>
          <w:position w:val="-9"/>
        </w:rPr>
        <w:t>0,8</w:t>
      </w:r>
      <w:r>
        <w:rPr>
          <w:rFonts w:ascii="Calibri" w:hAnsi="Calibri" w:cs="Calibri" w:eastAsia="Calibri"/>
          <w:sz w:val="20"/>
          <w:szCs w:val="20"/>
          <w:w w:val="100"/>
          <w:position w:val="-9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99"/>
          <w:position w:val="0"/>
        </w:rPr>
        <w:t>0,74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30" w:after="0" w:line="240" w:lineRule="auto"/>
        <w:ind w:right="69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0,7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5" w:after="0" w:line="240" w:lineRule="auto"/>
        <w:ind w:right="69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5" w:after="0" w:line="240" w:lineRule="auto"/>
        <w:ind w:right="69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0,5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5" w:after="0" w:line="240" w:lineRule="auto"/>
        <w:ind w:right="69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5" w:after="0" w:line="240" w:lineRule="auto"/>
        <w:ind w:right="69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0,3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5" w:after="0" w:line="240" w:lineRule="auto"/>
        <w:ind w:right="69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5" w:after="0" w:line="240" w:lineRule="auto"/>
        <w:ind w:right="69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5" w:after="0" w:line="240" w:lineRule="exact"/>
        <w:ind w:right="69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82"/>
        <w:jc w:val="left"/>
        <w:tabs>
          <w:tab w:pos="62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0,43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-8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7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0,35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7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0,27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74"/>
        <w:jc w:val="left"/>
        <w:tabs>
          <w:tab w:pos="560" w:val="left"/>
          <w:tab w:pos="114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3"/>
        </w:rPr>
        <w:t>0,17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3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0,16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0,16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0,07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line="240" w:lineRule="auto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6" w:equalWidth="0">
            <w:col w:w="3060" w:space="221"/>
            <w:col w:w="877" w:space="271"/>
            <w:col w:w="353" w:space="221"/>
            <w:col w:w="353" w:space="221"/>
            <w:col w:w="1501" w:space="221"/>
            <w:col w:w="1781"/>
          </w:cols>
        </w:sectPr>
      </w:pPr>
      <w:rPr/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49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42.044998pt;margin-top:-205.165466pt;width:345.5pt;height:207.3pt;mso-position-horizontal-relative:page;mso-position-vertical-relative:paragraph;z-index:-1227" coordorigin="2841,-4103" coordsize="6910,4146">
            <v:shape style="position:absolute;left:3917;top:-3876;width:5465;height:2402" type="#_x0000_t75">
              <v:imagedata r:id="rId8" o:title=""/>
            </v:shape>
            <v:group style="position:absolute;left:3892;top:-1512;width:63;height:2" coordorigin="3892,-1512" coordsize="63,2">
              <v:shape style="position:absolute;left:3892;top:-1512;width:63;height:2" coordorigin="3892,-1512" coordsize="63,0" path="m3956,-1512l3892,-1512e" filled="f" stroked="t" strokeweight=".75pt" strokecolor="#858585">
                <v:path arrowok="t"/>
              </v:shape>
            </v:group>
            <v:group style="position:absolute;left:3892;top:-1782;width:63;height:2" coordorigin="3892,-1782" coordsize="63,2">
              <v:shape style="position:absolute;left:3892;top:-1782;width:63;height:2" coordorigin="3892,-1782" coordsize="63,0" path="m3956,-1782l3892,-1782e" filled="f" stroked="t" strokeweight=".75pt" strokecolor="#858585">
                <v:path arrowok="t"/>
              </v:shape>
            </v:group>
            <v:group style="position:absolute;left:3892;top:-2051;width:63;height:2" coordorigin="3892,-2051" coordsize="63,2">
              <v:shape style="position:absolute;left:3892;top:-2051;width:63;height:2" coordorigin="3892,-2051" coordsize="63,0" path="m3956,-2051l3892,-2051e" filled="f" stroked="t" strokeweight=".75pt" strokecolor="#858585">
                <v:path arrowok="t"/>
              </v:shape>
            </v:group>
            <v:group style="position:absolute;left:3892;top:-2320;width:63;height:2" coordorigin="3892,-2320" coordsize="63,2">
              <v:shape style="position:absolute;left:3892;top:-2320;width:63;height:2" coordorigin="3892,-2320" coordsize="63,0" path="m3956,-2320l3892,-2320e" filled="f" stroked="t" strokeweight=".75pt" strokecolor="#858585">
                <v:path arrowok="t"/>
              </v:shape>
            </v:group>
            <v:group style="position:absolute;left:3892;top:-2589;width:63;height:2" coordorigin="3892,-2589" coordsize="63,2">
              <v:shape style="position:absolute;left:3892;top:-2589;width:63;height:2" coordorigin="3892,-2589" coordsize="63,0" path="m3956,-2589l3892,-2589e" filled="f" stroked="t" strokeweight=".75pt" strokecolor="#858585">
                <v:path arrowok="t"/>
              </v:shape>
            </v:group>
            <v:group style="position:absolute;left:3892;top:-2860;width:63;height:2" coordorigin="3892,-2860" coordsize="63,2">
              <v:shape style="position:absolute;left:3892;top:-2860;width:63;height:2" coordorigin="3892,-2860" coordsize="63,0" path="m3956,-2860l3892,-2860e" filled="f" stroked="t" strokeweight=".75pt" strokecolor="#858585">
                <v:path arrowok="t"/>
              </v:shape>
            </v:group>
            <v:group style="position:absolute;left:3892;top:-3129;width:63;height:2" coordorigin="3892,-3129" coordsize="63,2">
              <v:shape style="position:absolute;left:3892;top:-3129;width:63;height:2" coordorigin="3892,-3129" coordsize="63,0" path="m3956,-3129l3892,-3129e" filled="f" stroked="t" strokeweight=".75pt" strokecolor="#858585">
                <v:path arrowok="t"/>
              </v:shape>
            </v:group>
            <v:group style="position:absolute;left:3892;top:-3397;width:63;height:2" coordorigin="3892,-3397" coordsize="63,2">
              <v:shape style="position:absolute;left:3892;top:-3397;width:63;height:2" coordorigin="3892,-3397" coordsize="63,0" path="m3956,-3397l3892,-3397e" filled="f" stroked="t" strokeweight=".75pt" strokecolor="#858585">
                <v:path arrowok="t"/>
              </v:shape>
            </v:group>
            <v:group style="position:absolute;left:3892;top:-3669;width:63;height:2" coordorigin="3892,-3669" coordsize="63,2">
              <v:shape style="position:absolute;left:3892;top:-3669;width:63;height:2" coordorigin="3892,-3669" coordsize="63,0" path="m3956,-3669l3892,-3669e" filled="f" stroked="t" strokeweight=".75pt" strokecolor="#858585">
                <v:path arrowok="t"/>
              </v:shape>
            </v:group>
            <v:group style="position:absolute;left:3955;top:-1511;width:2;height:63" coordorigin="3955,-1511" coordsize="2,63">
              <v:shape style="position:absolute;left:3955;top:-1511;width:2;height:63" coordorigin="3955,-1511" coordsize="0,63" path="m3955,-1511l3955,-1448e" filled="f" stroked="t" strokeweight=".75pt" strokecolor="#858585">
                <v:path arrowok="t"/>
              </v:shape>
            </v:group>
            <v:group style="position:absolute;left:4531;top:-1511;width:2;height:63" coordorigin="4531,-1511" coordsize="2,63">
              <v:shape style="position:absolute;left:4531;top:-1511;width:2;height:63" coordorigin="4531,-1511" coordsize="0,63" path="m4531,-1511l4531,-1448e" filled="f" stroked="t" strokeweight=".75pt" strokecolor="#858585">
                <v:path arrowok="t"/>
              </v:shape>
            </v:group>
            <v:group style="position:absolute;left:5104;top:-1511;width:2;height:63" coordorigin="5104,-1511" coordsize="2,63">
              <v:shape style="position:absolute;left:5104;top:-1511;width:2;height:63" coordorigin="5104,-1511" coordsize="0,63" path="m5104,-1511l5104,-1448e" filled="f" stroked="t" strokeweight=".75pt" strokecolor="#858585">
                <v:path arrowok="t"/>
              </v:shape>
            </v:group>
            <v:group style="position:absolute;left:5678;top:-1511;width:2;height:63" coordorigin="5678,-1511" coordsize="2,63">
              <v:shape style="position:absolute;left:5678;top:-1511;width:2;height:63" coordorigin="5678,-1511" coordsize="0,63" path="m5678,-1511l5678,-1448e" filled="f" stroked="t" strokeweight=".75pt" strokecolor="#858585">
                <v:path arrowok="t"/>
              </v:shape>
            </v:group>
            <v:group style="position:absolute;left:6252;top:-1511;width:2;height:63" coordorigin="6252,-1511" coordsize="2,63">
              <v:shape style="position:absolute;left:6252;top:-1511;width:2;height:63" coordorigin="6252,-1511" coordsize="0,63" path="m6252,-1511l6252,-1448e" filled="f" stroked="t" strokeweight=".75pt" strokecolor="#858585">
                <v:path arrowok="t"/>
              </v:shape>
            </v:group>
            <v:group style="position:absolute;left:6825;top:-1511;width:2;height:63" coordorigin="6825,-1511" coordsize="2,63">
              <v:shape style="position:absolute;left:6825;top:-1511;width:2;height:63" coordorigin="6825,-1511" coordsize="0,63" path="m6825,-1511l6825,-1448e" filled="f" stroked="t" strokeweight=".75pt" strokecolor="#858585">
                <v:path arrowok="t"/>
              </v:shape>
            </v:group>
            <v:group style="position:absolute;left:7399;top:-1511;width:2;height:63" coordorigin="7399,-1511" coordsize="2,63">
              <v:shape style="position:absolute;left:7399;top:-1511;width:2;height:63" coordorigin="7399,-1511" coordsize="0,63" path="m7399,-1511l7399,-1448e" filled="f" stroked="t" strokeweight=".75pt" strokecolor="#858585">
                <v:path arrowok="t"/>
              </v:shape>
            </v:group>
            <v:group style="position:absolute;left:7972;top:-1511;width:2;height:63" coordorigin="7972,-1511" coordsize="2,63">
              <v:shape style="position:absolute;left:7972;top:-1511;width:2;height:63" coordorigin="7972,-1511" coordsize="0,63" path="m7972,-1511l7972,-1448e" filled="f" stroked="t" strokeweight=".75pt" strokecolor="#858585">
                <v:path arrowok="t"/>
              </v:shape>
            </v:group>
            <v:group style="position:absolute;left:8546;top:-1511;width:2;height:63" coordorigin="8546,-1511" coordsize="2,63">
              <v:shape style="position:absolute;left:8546;top:-1511;width:2;height:63" coordorigin="8546,-1511" coordsize="0,63" path="m8546,-1511l8546,-1448e" filled="f" stroked="t" strokeweight=".75pt" strokecolor="#858585">
                <v:path arrowok="t"/>
              </v:shape>
            </v:group>
            <v:group style="position:absolute;left:9121;top:-1511;width:2;height:63" coordorigin="9121,-1511" coordsize="2,63">
              <v:shape style="position:absolute;left:9121;top:-1511;width:2;height:63" coordorigin="9121,-1511" coordsize="0,63" path="m9121,-1511l9121,-1448e" filled="f" stroked="t" strokeweight=".75pt" strokecolor="#858585">
                <v:path arrowok="t"/>
              </v:shape>
              <v:shape style="position:absolute;left:3128;top:-1309;width:5167;height:1132" type="#_x0000_t75">
                <v:imagedata r:id="rId9" o:title=""/>
              </v:shape>
            </v:group>
            <v:group style="position:absolute;left:8488;top:-1310;width:389;height:366" coordorigin="8488,-1310" coordsize="389,366">
              <v:shape style="position:absolute;left:8488;top:-1310;width:389;height:366" coordorigin="8488,-1310" coordsize="389,366" path="m8541,-1066l8524,-1066,8518,-1062,8515,-1060,8512,-1058,8509,-1056,8507,-1054,8488,-1016,8489,-1004,8533,-950,8548,-944,8569,-944,8575,-946,8582,-950,8588,-954,8595,-960,8562,-960,8551,-962,8546,-964,8540,-966,8529,-974,8518,-984,8513,-990,8510,-996,8507,-1002,8505,-1008,8504,-1018,8504,-1024,8507,-1034,8510,-1038,8518,-1046,8525,-1050,8528,-1052,8532,-1052,8535,-1054,8544,-1054,8545,-1056,8546,-1056,8546,-1058,8546,-1060,8545,-1060,8545,-1062,8544,-1062,8543,-1064,8541,-1064,8541,-1066e" filled="t" fillcolor="#000000" stroked="f">
                <v:path arrowok="t"/>
                <v:fill/>
              </v:shape>
              <v:shape style="position:absolute;left:8488;top:-1310;width:389;height:366" coordorigin="8488,-1310" coordsize="389,366" path="m8604,-1004l8600,-1004,8599,-1002,8599,-1002,8599,-1000,8598,-998,8598,-994,8596,-988,8595,-986,8591,-978,8589,-974,8581,-968,8576,-964,8572,-962,8567,-960,8595,-960,8597,-962,8600,-966,8604,-974,8606,-976,8607,-980,8609,-982,8610,-986,8611,-990,8611,-994,8611,-996,8610,-996,8609,-998,8607,-1000,8606,-1000,8605,-1002,8604,-1004e" filled="t" fillcolor="#000000" stroked="f">
                <v:path arrowok="t"/>
                <v:fill/>
              </v:shape>
              <v:shape style="position:absolute;left:8488;top:-1310;width:389;height:366" coordorigin="8488,-1310" coordsize="389,366" path="m8611,-1068l8590,-1068,8643,-1014,8648,-1014,8649,-1016,8651,-1018,8652,-1018,8653,-1020,8654,-1022,8655,-1022,8655,-1024,8654,-1026,8611,-1068e" filled="t" fillcolor="#000000" stroked="f">
                <v:path arrowok="t"/>
                <v:fill/>
              </v:shape>
              <v:shape style="position:absolute;left:8488;top:-1310;width:389;height:366" coordorigin="8488,-1310" coordsize="389,366" path="m8677,-1164l8667,-1164,8662,-1162,8645,-1140,8644,-1138,8643,-1128,8643,-1120,8624,-1120,8711,-1032,8714,-1032,8715,-1034,8717,-1034,8717,-1036,8719,-1036,8720,-1038,8721,-1040,8722,-1040,8723,-1044,8722,-1044,8691,-1076,8705,-1076,8707,-1078,8712,-1078,8714,-1080,8716,-1082,8718,-1082,8719,-1084,8721,-1086,8686,-1086,8679,-1088,8654,-1112,8654,-1116,8654,-1128,8655,-1134,8656,-1136,8658,-1140,8659,-1140,8664,-1146,8667,-1148,8709,-1148,8707,-1150,8702,-1154,8697,-1158,8692,-1160,8687,-1162,8677,-1164e" filled="t" fillcolor="#000000" stroked="f">
                <v:path arrowok="t"/>
                <v:fill/>
              </v:shape>
              <v:shape style="position:absolute;left:8488;top:-1310;width:389;height:366" coordorigin="8488,-1310" coordsize="389,366" path="m8614,-1108l8610,-1108,8561,-1060,8560,-1058,8560,-1056,8561,-1056,8561,-1054,8563,-1052,8563,-1052,8564,-1050,8567,-1050,8568,-1048,8571,-1048,8590,-1068,8611,-1068,8601,-1078,8620,-1098,8620,-1100,8620,-1100,8619,-1102,8619,-1102,8618,-1104,8617,-1104,8616,-1106,8614,-1106,8614,-1108e" filled="t" fillcolor="#000000" stroked="f">
                <v:path arrowok="t"/>
                <v:fill/>
              </v:shape>
              <v:shape style="position:absolute;left:8488;top:-1310;width:389;height:366" coordorigin="8488,-1310" coordsize="389,366" path="m8538,-1068l8533,-1068,8529,-1066,8539,-1066,8538,-1068e" filled="t" fillcolor="#000000" stroked="f">
                <v:path arrowok="t"/>
                <v:fill/>
              </v:shape>
              <v:shape style="position:absolute;left:8488;top:-1310;width:389;height:366" coordorigin="8488,-1310" coordsize="389,366" path="m8709,-1148l8677,-1148,8681,-1146,8684,-1146,8691,-1142,8694,-1140,8698,-1136,8701,-1134,8704,-1130,8706,-1128,8708,-1124,8711,-1120,8712,-1116,8714,-1110,8715,-1106,8714,-1102,8713,-1100,8711,-1096,8709,-1094,8705,-1090,8702,-1088,8692,-1086,8721,-1086,8724,-1088,8727,-1094,8730,-1104,8731,-1108,8730,-1114,8729,-1118,8727,-1124,8724,-1130,8721,-1136,8717,-1140,8711,-1146,8709,-1148e" filled="t" fillcolor="#000000" stroked="f">
                <v:path arrowok="t"/>
                <v:fill/>
              </v:shape>
              <v:shape style="position:absolute;left:8488;top:-1310;width:389;height:366" coordorigin="8488,-1310" coordsize="389,366" path="m8633,-1130l8630,-1130,8630,-1128,8628,-1128,8627,-1126,8625,-1124,8624,-1124,8624,-1122,8623,-1120,8643,-1120,8633,-1130e" filled="t" fillcolor="#000000" stroked="f">
                <v:path arrowok="t"/>
                <v:fill/>
              </v:shape>
              <v:shape style="position:absolute;left:8488;top:-1310;width:389;height:366" coordorigin="8488,-1310" coordsize="389,366" path="m8770,-1216l8746,-1216,8748,-1214,8750,-1212,8760,-1204,8751,-1196,8746,-1190,8743,-1186,8740,-1180,8737,-1176,8735,-1172,8733,-1164,8733,-1158,8734,-1154,8735,-1150,8737,-1148,8741,-1144,8744,-1140,8747,-1138,8750,-1138,8754,-1136,8768,-1136,8771,-1138,8775,-1140,8778,-1144,8785,-1150,8786,-1152,8755,-1152,8750,-1158,8749,-1160,8747,-1164,8747,-1166,8748,-1168,8748,-1172,8749,-1174,8753,-1180,8755,-1182,8768,-1196,8790,-1196,8770,-1216e" filled="t" fillcolor="#000000" stroked="f">
                <v:path arrowok="t"/>
                <v:fill/>
              </v:shape>
              <v:shape style="position:absolute;left:8488;top:-1310;width:389;height:366" coordorigin="8488,-1310" coordsize="389,366" path="m8790,-1196l8768,-1196,8781,-1182,8781,-1172,8780,-1168,8779,-1164,8777,-1160,8770,-1154,8767,-1152,8786,-1152,8788,-1154,8789,-1160,8791,-1164,8792,-1170,8792,-1174,8807,-1174,8808,-1176,8808,-1176,8808,-1178,8808,-1178,8790,-1196e" filled="t" fillcolor="#000000" stroked="f">
                <v:path arrowok="t"/>
                <v:fill/>
              </v:shape>
              <v:shape style="position:absolute;left:8488;top:-1310;width:389;height:366" coordorigin="8488,-1310" coordsize="389,366" path="m8806,-1174l8792,-1174,8798,-1168,8802,-1168,8803,-1170,8804,-1170,8806,-1174e" filled="t" fillcolor="#000000" stroked="f">
                <v:path arrowok="t"/>
                <v:fill/>
              </v:shape>
              <v:shape style="position:absolute;left:8488;top:-1310;width:389;height:366" coordorigin="8488,-1310" coordsize="389,366" path="m8713,-1184l8708,-1184,8709,-1182,8712,-1182,8713,-1184e" filled="t" fillcolor="#000000" stroked="f">
                <v:path arrowok="t"/>
                <v:fill/>
              </v:shape>
              <v:shape style="position:absolute;left:8488;top:-1310;width:389;height:366" coordorigin="8488,-1310" coordsize="389,366" path="m8751,-1232l8735,-1232,8731,-1230,8727,-1226,8723,-1224,8716,-1216,8714,-1214,8712,-1212,8710,-1208,8708,-1206,8707,-1204,8706,-1200,8705,-1198,8704,-1196,8703,-1192,8703,-1190,8703,-1188,8703,-1188,8705,-1186,8707,-1184,8714,-1184,8714,-1186,8715,-1190,8716,-1192,8717,-1194,8718,-1198,8720,-1200,8721,-1204,8723,-1206,8729,-1212,8731,-1214,8734,-1214,8736,-1216,8770,-1216,8762,-1224,8758,-1228,8751,-1232e" filled="t" fillcolor="#000000" stroked="f">
                <v:path arrowok="t"/>
                <v:fill/>
              </v:shape>
              <v:shape style="position:absolute;left:8488;top:-1310;width:389;height:366" coordorigin="8488,-1310" coordsize="389,366" path="m8773,-1268l8768,-1268,8768,-1266,8767,-1266,8766,-1264,8764,-1264,8763,-1262,8762,-1260,8760,-1258,8760,-1258,8760,-1256,8760,-1256,8761,-1254,8762,-1254,8809,-1244,8820,-1194,8821,-1192,8825,-1192,8826,-1194,8831,-1198,8832,-1198,8833,-1200,8833,-1200,8833,-1202,8834,-1202,8834,-1204,8834,-1204,8824,-1244,8877,-1244,8877,-1246,8877,-1248,8874,-1248,8825,-1260,8810,-1260,8773,-1268e" filled="t" fillcolor="#000000" stroked="f">
                <v:path arrowok="t"/>
                <v:fill/>
              </v:shape>
              <v:shape style="position:absolute;left:8488;top:-1310;width:389;height:366" coordorigin="8488,-1310" coordsize="389,366" path="m8876,-1244l8824,-1244,8863,-1234,8867,-1234,8868,-1236,8870,-1236,8875,-1242,8876,-1242,8876,-1244e" filled="t" fillcolor="#000000" stroked="f">
                <v:path arrowok="t"/>
                <v:fill/>
              </v:shape>
              <v:shape style="position:absolute;left:8488;top:-1310;width:389;height:366" coordorigin="8488,-1310" coordsize="389,366" path="m8813,-1310l8811,-1310,8810,-1308,8807,-1306,8806,-1304,8803,-1302,8802,-1300,8802,-1300,8801,-1296,8810,-1260,8825,-1260,8814,-1306,8814,-1308,8813,-1308,8813,-1310e" filled="t" fillcolor="#000000" stroked="f">
                <v:path arrowok="t"/>
                <v:fill/>
              </v:shape>
            </v:group>
            <v:group style="position:absolute;left:2848;top:-4096;width:6895;height:4131" coordorigin="2848,-4096" coordsize="6895,4131">
              <v:shape style="position:absolute;left:2848;top:-4096;width:6895;height:4131" coordorigin="2848,-4096" coordsize="6895,4131" path="m2848,35l9743,35,9743,-4096,2848,-4096,2848,35x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3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рис.1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пограни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9" w:lineRule="exact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0" w:lineRule="auto"/>
        <w:ind w:left="202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9" w:lineRule="exact"/>
        <w:ind w:left="2678" w:right="-20"/>
        <w:jc w:val="left"/>
        <w:tabs>
          <w:tab w:pos="4560" w:val="left"/>
          <w:tab w:pos="56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стресу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637.799988" w:type="dxa"/>
      </w:tblPr>
      <w:tblGrid/>
      <w:tr>
        <w:trPr>
          <w:trHeight w:val="340" w:hRule="exact"/>
        </w:trPr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1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</w:p>
        </w:tc>
        <w:tc>
          <w:tcPr>
            <w:tcW w:w="10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1" w:after="0" w:line="240" w:lineRule="auto"/>
              <w:ind w:left="28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30,29</w:t>
            </w:r>
          </w:p>
        </w:tc>
        <w:tc>
          <w:tcPr>
            <w:tcW w:w="7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1" w:after="0" w:line="240" w:lineRule="auto"/>
              <w:ind w:left="2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0,43</w:t>
            </w:r>
          </w:p>
        </w:tc>
      </w:tr>
      <w:tr>
        <w:trPr>
          <w:trHeight w:val="300" w:hRule="exact"/>
        </w:trPr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</w:p>
        </w:tc>
        <w:tc>
          <w:tcPr>
            <w:tcW w:w="10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8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28,46</w:t>
            </w:r>
          </w:p>
        </w:tc>
        <w:tc>
          <w:tcPr>
            <w:tcW w:w="7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40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</w:t>
            </w:r>
          </w:p>
        </w:tc>
      </w:tr>
      <w:tr>
        <w:trPr>
          <w:trHeight w:val="300" w:hRule="exact"/>
        </w:trPr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10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8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21,22</w:t>
            </w:r>
          </w:p>
        </w:tc>
        <w:tc>
          <w:tcPr>
            <w:tcW w:w="7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0,27</w:t>
            </w:r>
          </w:p>
        </w:tc>
      </w:tr>
      <w:tr>
        <w:trPr>
          <w:trHeight w:val="300" w:hRule="exact"/>
        </w:trPr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трах</w:t>
            </w:r>
          </w:p>
        </w:tc>
        <w:tc>
          <w:tcPr>
            <w:tcW w:w="10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39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6,18</w:t>
            </w:r>
          </w:p>
        </w:tc>
        <w:tc>
          <w:tcPr>
            <w:tcW w:w="7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0,07</w:t>
            </w:r>
          </w:p>
        </w:tc>
      </w:tr>
      <w:tr>
        <w:trPr>
          <w:trHeight w:val="300" w:hRule="exact"/>
        </w:trPr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10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8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14,56</w:t>
            </w:r>
          </w:p>
        </w:tc>
        <w:tc>
          <w:tcPr>
            <w:tcW w:w="7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0,17</w:t>
            </w:r>
          </w:p>
        </w:tc>
      </w:tr>
      <w:tr>
        <w:trPr>
          <w:trHeight w:val="300" w:hRule="exact"/>
        </w:trPr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</w:p>
        </w:tc>
        <w:tc>
          <w:tcPr>
            <w:tcW w:w="10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8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13,63</w:t>
            </w:r>
          </w:p>
        </w:tc>
        <w:tc>
          <w:tcPr>
            <w:tcW w:w="7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0,16</w:t>
            </w:r>
          </w:p>
        </w:tc>
      </w:tr>
      <w:tr>
        <w:trPr>
          <w:trHeight w:val="300" w:hRule="exact"/>
        </w:trPr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</w:tc>
        <w:tc>
          <w:tcPr>
            <w:tcW w:w="10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8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14,12</w:t>
            </w:r>
          </w:p>
        </w:tc>
        <w:tc>
          <w:tcPr>
            <w:tcW w:w="7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0,16</w:t>
            </w:r>
          </w:p>
        </w:tc>
      </w:tr>
      <w:tr>
        <w:trPr>
          <w:trHeight w:val="300" w:hRule="exact"/>
        </w:trPr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</w:p>
        </w:tc>
        <w:tc>
          <w:tcPr>
            <w:tcW w:w="10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8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25,93</w:t>
            </w:r>
          </w:p>
        </w:tc>
        <w:tc>
          <w:tcPr>
            <w:tcW w:w="7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0,35</w:t>
            </w:r>
          </w:p>
        </w:tc>
      </w:tr>
      <w:tr>
        <w:trPr>
          <w:trHeight w:val="360" w:hRule="exact"/>
        </w:trPr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</w:p>
        </w:tc>
        <w:tc>
          <w:tcPr>
            <w:tcW w:w="10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8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42,47</w:t>
            </w:r>
          </w:p>
        </w:tc>
        <w:tc>
          <w:tcPr>
            <w:tcW w:w="7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0,74</w:t>
            </w:r>
          </w:p>
        </w:tc>
      </w:tr>
    </w:tbl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32" w:after="0" w:line="240" w:lineRule="auto"/>
        <w:ind w:left="169" w:right="107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еності,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станів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рам.</w:t>
      </w:r>
    </w:p>
    <w:p>
      <w:pPr>
        <w:spacing w:before="2" w:after="0" w:line="252" w:lineRule="exact"/>
        <w:ind w:left="169" w:right="112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хню</w:t>
      </w:r>
    </w:p>
    <w:p>
      <w:pPr>
        <w:spacing w:before="2" w:after="0" w:line="252" w:lineRule="exact"/>
        <w:ind w:left="169" w:right="112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кторів.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ентів,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4.934998pt;margin-top:25.574987pt;width:359.9pt;height:241.39pt;mso-position-horizontal-relative:page;mso-position-vertical-relative:paragraph;z-index:-1226" coordorigin="2699,511" coordsize="7198,4828">
            <v:shape style="position:absolute;left:3413;top:765;width:6242;height:2899" type="#_x0000_t75">
              <v:imagedata r:id="rId10" o:title=""/>
            </v:shape>
            <v:group style="position:absolute;left:3388;top:3626;width:63;height:2" coordorigin="3388,3626" coordsize="63,2">
              <v:shape style="position:absolute;left:3388;top:3626;width:63;height:2" coordorigin="3388,3626" coordsize="63,0" path="m3450,3626l3388,3626e" filled="f" stroked="t" strokeweight=".75pt" strokecolor="#858585">
                <v:path arrowok="t"/>
              </v:shape>
            </v:group>
            <v:group style="position:absolute;left:3388;top:3101;width:63;height:2" coordorigin="3388,3101" coordsize="63,2">
              <v:shape style="position:absolute;left:3388;top:3101;width:63;height:2" coordorigin="3388,3101" coordsize="63,0" path="m3450,3101l3388,3101e" filled="f" stroked="t" strokeweight=".75pt" strokecolor="#858585">
                <v:path arrowok="t"/>
              </v:shape>
            </v:group>
            <v:group style="position:absolute;left:3388;top:2578;width:63;height:2" coordorigin="3388,2578" coordsize="63,2">
              <v:shape style="position:absolute;left:3388;top:2578;width:63;height:2" coordorigin="3388,2578" coordsize="63,0" path="m3450,2578l3388,2578e" filled="f" stroked="t" strokeweight=".75pt" strokecolor="#858585">
                <v:path arrowok="t"/>
              </v:shape>
            </v:group>
            <v:group style="position:absolute;left:3388;top:2055;width:63;height:2" coordorigin="3388,2055" coordsize="63,2">
              <v:shape style="position:absolute;left:3388;top:2055;width:63;height:2" coordorigin="3388,2055" coordsize="63,0" path="m3450,2055l3388,2055e" filled="f" stroked="t" strokeweight=".75pt" strokecolor="#858585">
                <v:path arrowok="t"/>
              </v:shape>
            </v:group>
            <v:group style="position:absolute;left:3388;top:1529;width:63;height:2" coordorigin="3388,1529" coordsize="63,2">
              <v:shape style="position:absolute;left:3388;top:1529;width:63;height:2" coordorigin="3388,1529" coordsize="63,0" path="m3450,1529l3388,1529e" filled="f" stroked="t" strokeweight=".75pt" strokecolor="#858585">
                <v:path arrowok="t"/>
              </v:shape>
            </v:group>
            <v:group style="position:absolute;left:3388;top:1006;width:63;height:2" coordorigin="3388,1006" coordsize="63,2">
              <v:shape style="position:absolute;left:3388;top:1006;width:63;height:2" coordorigin="3388,1006" coordsize="63,0" path="m3450,1006l3388,1006e" filled="f" stroked="t" strokeweight=".75pt" strokecolor="#858585">
                <v:path arrowok="t"/>
              </v:shape>
            </v:group>
            <v:group style="position:absolute;left:3450;top:3627;width:2;height:64" coordorigin="3450,3627" coordsize="2,64">
              <v:shape style="position:absolute;left:3450;top:3627;width:2;height:64" coordorigin="3450,3627" coordsize="0,64" path="m3450,3627l3450,3691e" filled="f" stroked="t" strokeweight=".75pt" strokecolor="#858585">
                <v:path arrowok="t"/>
              </v:shape>
            </v:group>
            <v:group style="position:absolute;left:4434;top:3627;width:2;height:64" coordorigin="4434,3627" coordsize="2,64">
              <v:shape style="position:absolute;left:4434;top:3627;width:2;height:64" coordorigin="4434,3627" coordsize="0,64" path="m4434,3627l4434,3691e" filled="f" stroked="t" strokeweight=".75pt" strokecolor="#858585">
                <v:path arrowok="t"/>
              </v:shape>
            </v:group>
            <v:group style="position:absolute;left:5416;top:3627;width:2;height:64" coordorigin="5416,3627" coordsize="2,64">
              <v:shape style="position:absolute;left:5416;top:3627;width:2;height:64" coordorigin="5416,3627" coordsize="0,64" path="m5416,3627l5416,3691e" filled="f" stroked="t" strokeweight=".75pt" strokecolor="#858585">
                <v:path arrowok="t"/>
              </v:shape>
            </v:group>
            <v:group style="position:absolute;left:6400;top:3627;width:2;height:64" coordorigin="6400,3627" coordsize="2,64">
              <v:shape style="position:absolute;left:6400;top:3627;width:2;height:64" coordorigin="6400,3627" coordsize="0,64" path="m6400,3627l6400,3691e" filled="f" stroked="t" strokeweight=".75pt" strokecolor="#858585">
                <v:path arrowok="t"/>
              </v:shape>
            </v:group>
            <v:group style="position:absolute;left:7381;top:3627;width:2;height:64" coordorigin="7381,3627" coordsize="2,64">
              <v:shape style="position:absolute;left:7381;top:3627;width:2;height:64" coordorigin="7381,3627" coordsize="0,64" path="m7381,3627l7381,3691e" filled="f" stroked="t" strokeweight=".75pt" strokecolor="#858585">
                <v:path arrowok="t"/>
              </v:shape>
            </v:group>
            <v:group style="position:absolute;left:8365;top:3627;width:2;height:64" coordorigin="8365,3627" coordsize="2,64">
              <v:shape style="position:absolute;left:8365;top:3627;width:2;height:64" coordorigin="8365,3627" coordsize="0,64" path="m8365,3627l8365,3691e" filled="f" stroked="t" strokeweight=".75pt" strokecolor="#858585">
                <v:path arrowok="t"/>
              </v:shape>
            </v:group>
            <v:group style="position:absolute;left:9348;top:3627;width:2;height:64" coordorigin="9348,3627" coordsize="2,64">
              <v:shape style="position:absolute;left:9348;top:3627;width:2;height:64" coordorigin="9348,3627" coordsize="0,64" path="m9348,3627l9348,3691e" filled="f" stroked="t" strokeweight=".75pt" strokecolor="#858585">
                <v:path arrowok="t"/>
              </v:shape>
              <v:shape style="position:absolute;left:4785;top:1121;width:110;height:110" type="#_x0000_t75">
                <v:imagedata r:id="rId11" o:title=""/>
              </v:shape>
            </v:group>
            <v:group style="position:absolute;left:4785;top:1121;width:110;height:110" coordorigin="4785,1121" coordsize="110,110">
              <v:shape style="position:absolute;left:4785;top:1121;width:110;height:110" coordorigin="4785,1121" coordsize="110,110" path="m4785,1231l4895,1231,4895,1121,4785,1121,4785,1231xe" filled="f" stroked="t" strokeweight=".75pt" strokecolor="#000000">
                <v:path arrowok="t"/>
              </v:shape>
            </v:group>
            <v:group style="position:absolute;left:5851;top:1121;width:110;height:110" coordorigin="5851,1121" coordsize="110,110">
              <v:shape style="position:absolute;left:5851;top:1121;width:110;height:110" coordorigin="5851,1121" coordsize="110,110" path="m5851,1231l5961,1231,5961,1121,5851,1121,5851,1231e" filled="t" fillcolor="#C0504D" stroked="f">
                <v:path arrowok="t"/>
                <v:fill/>
              </v:shape>
            </v:group>
            <v:group style="position:absolute;left:5851;top:1121;width:110;height:110" coordorigin="5851,1121" coordsize="110,110">
              <v:shape style="position:absolute;left:5851;top:1121;width:110;height:110" coordorigin="5851,1121" coordsize="110,110" path="m5851,1231l5961,1231,5961,1121,5851,1121,5851,1231xe" filled="f" stroked="t" strokeweight=".75pt" strokecolor="#000000">
                <v:path arrowok="t"/>
              </v:shape>
              <v:shape style="position:absolute;left:3454;top:3837;width:531;height:501" type="#_x0000_t75">
                <v:imagedata r:id="rId12" o:title=""/>
              </v:shape>
            </v:group>
            <v:group style="position:absolute;left:4611;top:3829;width:357;height:356" coordorigin="4611,3829" coordsize="357,356">
              <v:shape style="position:absolute;left:4611;top:3829;width:357;height:356" coordorigin="4611,3829" coordsize="357,356" path="m4655,4095l4636,4095,4634,4097,4632,4097,4630,4099,4628,4101,4620,4109,4616,4113,4614,4117,4612,4123,4611,4127,4612,4139,4613,4145,4616,4149,4619,4155,4623,4161,4629,4167,4635,4173,4640,4177,4645,4181,4651,4183,4656,4185,4671,4185,4676,4183,4681,4181,4686,4177,4692,4171,4694,4169,4660,4169,4652,4165,4626,4125,4628,4119,4633,4115,4636,4111,4638,4109,4641,4109,4644,4107,4646,4107,4649,4105,4657,4105,4658,4103,4659,4103,4658,4101,4658,4099,4657,4099,4655,4095e" filled="t" fillcolor="#000000" stroked="f">
                <v:path arrowok="t"/>
                <v:fill/>
              </v:shape>
              <v:shape style="position:absolute;left:4611;top:3829;width:357;height:356" coordorigin="4611,3829" coordsize="357,356" path="m4699,4139l4691,4139,4691,4141,4690,4147,4689,4149,4689,4151,4688,4155,4686,4157,4684,4159,4682,4163,4679,4165,4676,4167,4673,4169,4694,4169,4698,4165,4699,4161,4700,4159,4701,4157,4702,4155,4702,4153,4703,4151,4703,4149,4703,4145,4703,4145,4702,4143,4702,4143,4701,4141,4701,4141,4699,4139e" filled="t" fillcolor="#000000" stroked="f">
                <v:path arrowok="t"/>
                <v:fill/>
              </v:shape>
              <v:shape style="position:absolute;left:4611;top:3829;width:357;height:356" coordorigin="4611,3829" coordsize="357,356" path="m4696,4137l4691,4137,4691,4139,4697,4139,4696,4137e" filled="t" fillcolor="#000000" stroked="f">
                <v:path arrowok="t"/>
                <v:fill/>
              </v:shape>
              <v:shape style="position:absolute;left:4611;top:3829;width:357;height:356" coordorigin="4611,3829" coordsize="357,356" path="m4694,4135l4692,4137,4695,4137,4694,4135e" filled="t" fillcolor="#000000" stroked="f">
                <v:path arrowok="t"/>
                <v:fill/>
              </v:shape>
              <v:shape style="position:absolute;left:4611;top:3829;width:357;height:356" coordorigin="4611,3829" coordsize="357,356" path="m4702,4069l4681,4069,4735,4123,4735,4125,4737,4125,4738,4123,4741,4121,4742,4119,4743,4119,4744,4117,4745,4117,4746,4115,4746,4115,4747,4113,4746,4113,4702,4069e" filled="t" fillcolor="#000000" stroked="f">
                <v:path arrowok="t"/>
                <v:fill/>
              </v:shape>
              <v:shape style="position:absolute;left:4611;top:3829;width:357;height:356" coordorigin="4611,3829" coordsize="357,356" path="m4774,3973l4764,3973,4759,3975,4754,3975,4737,3995,4735,3999,4735,4003,4734,4009,4734,4011,4734,4017,4715,4017,4803,4105,4806,4105,4809,4103,4810,4101,4812,4099,4813,4097,4814,4097,4814,4095,4814,4093,4814,4093,4783,4063,4789,4063,4792,4061,4799,4061,4801,4059,4803,4059,4807,4057,4809,4055,4813,4051,4771,4051,4746,4025,4745,4021,4745,4017,4745,4015,4745,4011,4746,4007,4747,4005,4748,4001,4749,3999,4750,3999,4751,3997,4752,3995,4755,3991,4758,3991,4765,3989,4800,3989,4794,3983,4789,3979,4774,3973e" filled="t" fillcolor="#000000" stroked="f">
                <v:path arrowok="t"/>
                <v:fill/>
              </v:shape>
              <v:shape style="position:absolute;left:4611;top:3829;width:357;height:356" coordorigin="4611,3829" coordsize="357,356" path="m4651,4093l4641,4093,4639,4095,4653,4095,4651,4093e" filled="t" fillcolor="#000000" stroked="f">
                <v:path arrowok="t"/>
                <v:fill/>
              </v:shape>
              <v:shape style="position:absolute;left:4611;top:3829;width:357;height:356" coordorigin="4611,3829" coordsize="357,356" path="m4705,4029l4701,4029,4652,4079,4651,4079,4652,4081,4652,4083,4653,4083,4653,4085,4655,4085,4656,4087,4658,4087,4658,4089,4662,4089,4681,4069,4702,4069,4692,4059,4711,4039,4712,4039,4712,4037,4711,4037,4711,4035,4709,4033,4708,4033,4707,4031,4706,4031,4705,4029e" filled="t" fillcolor="#000000" stroked="f">
                <v:path arrowok="t"/>
                <v:fill/>
              </v:shape>
              <v:shape style="position:absolute;left:4611;top:3829;width:357;height:356" coordorigin="4611,3829" coordsize="357,356" path="m4800,3989l4769,3989,4772,3991,4775,3991,4779,3993,4782,3995,4786,3999,4789,4001,4792,4005,4795,4007,4798,4011,4802,4017,4804,4021,4805,4025,4806,4027,4806,4031,4805,4039,4803,4041,4800,4045,4797,4047,4793,4049,4783,4051,4813,4051,4815,4049,4818,4045,4820,4039,4822,4035,4808,3997,4803,3991,4800,3989e" filled="t" fillcolor="#000000" stroked="f">
                <v:path arrowok="t"/>
                <v:fill/>
              </v:shape>
              <v:shape style="position:absolute;left:4611;top:3829;width:357;height:356" coordorigin="4611,3829" coordsize="357,356" path="m4725,4007l4723,4007,4722,4009,4721,4009,4717,4013,4716,4013,4716,4015,4715,4015,4715,4017,4734,4017,4725,4007e" filled="t" fillcolor="#000000" stroked="f">
                <v:path arrowok="t"/>
                <v:fill/>
              </v:shape>
              <v:shape style="position:absolute;left:4611;top:3829;width:357;height:356" coordorigin="4611,3829" coordsize="357,356" path="m4861,3921l4837,3921,4851,3933,4838,3947,4834,3951,4831,3957,4828,3961,4826,3965,4825,3969,4824,3975,4824,3979,4827,3987,4829,3991,4832,3993,4835,3997,4842,4001,4859,4001,4863,3999,4869,3995,4876,3987,4850,3987,4847,3985,4842,3979,4840,3977,4840,3975,4839,3973,4839,3971,4839,3969,4840,3965,4841,3963,4842,3961,4844,3957,4847,3955,4860,3941,4881,3941,4861,3921e" filled="t" fillcolor="#000000" stroked="f">
                <v:path arrowok="t"/>
                <v:fill/>
              </v:shape>
              <v:shape style="position:absolute;left:4611;top:3829;width:357;height:356" coordorigin="4611,3829" coordsize="357,356" path="m4881,3941l4860,3941,4873,3955,4873,3961,4873,3965,4871,3975,4869,3977,4862,3985,4858,3987,4876,3987,4883,3963,4899,3963,4899,3961,4900,3961,4900,3959,4899,3959,4881,3941e" filled="t" fillcolor="#000000" stroked="f">
                <v:path arrowok="t"/>
                <v:fill/>
              </v:shape>
              <v:shape style="position:absolute;left:4611;top:3829;width:357;height:356" coordorigin="4611,3829" coordsize="357,356" path="m4898,3963l4883,3963,4889,3969,4892,3969,4895,3967,4898,3963e" filled="t" fillcolor="#000000" stroked="f">
                <v:path arrowok="t"/>
                <v:fill/>
              </v:shape>
              <v:shape style="position:absolute;left:4611;top:3829;width:357;height:356" coordorigin="4611,3829" coordsize="357,356" path="m4838,3905l4831,3905,4827,3907,4822,3909,4818,3911,4814,3913,4807,3921,4805,3923,4803,3925,4801,3929,4800,3931,4798,3935,4797,3937,4796,3939,4795,3941,4795,3943,4794,3949,4795,3949,4795,3951,4796,3951,4798,3953,4799,3955,4805,3955,4805,3953,4806,3949,4808,3943,4810,3939,4813,3935,4815,3931,4820,3925,4823,3925,4825,3923,4828,3921,4861,3921,4853,3913,4850,3911,4846,3909,4838,3905e" filled="t" fillcolor="#000000" stroked="f">
                <v:path arrowok="t"/>
                <v:fill/>
              </v:shape>
              <v:shape style="position:absolute;left:4611;top:3829;width:357;height:356" coordorigin="4611,3829" coordsize="357,356" path="m4864,3869l4861,3869,4858,3871,4853,3877,4852,3879,4851,3879,4851,3881,4851,3881,4852,3883,4854,3883,4901,3893,4912,3943,4912,3945,4918,3945,4923,3939,4923,3939,4925,3937,4925,3937,4925,3935,4925,3933,4925,3933,4915,3893,4968,3893,4969,3891,4968,3891,4968,3889,4966,3889,4916,3877,4901,3877,4864,3869e" filled="t" fillcolor="#000000" stroked="f">
                <v:path arrowok="t"/>
                <v:fill/>
              </v:shape>
              <v:shape style="position:absolute;left:4611;top:3829;width:357;height:356" coordorigin="4611,3829" coordsize="357,356" path="m4968,3893l4915,3893,4955,3903,4959,3903,4960,3901,4961,3901,4962,3899,4965,3897,4967,3895,4968,3893e" filled="t" fillcolor="#000000" stroked="f">
                <v:path arrowok="t"/>
                <v:fill/>
              </v:shape>
              <v:shape style="position:absolute;left:4611;top:3829;width:357;height:356" coordorigin="4611,3829" coordsize="357,356" path="m4905,3829l4901,3829,4900,3831,4898,3831,4897,3833,4896,3835,4894,3835,4894,3837,4893,3837,4893,3839,4893,3841,4901,3877,4916,3877,4906,3831,4905,3829e" filled="t" fillcolor="#000000" stroked="f">
                <v:path arrowok="t"/>
                <v:fill/>
              </v:shape>
              <v:shape style="position:absolute;left:5383;top:3831;width:1543;height:877" type="#_x0000_t75">
                <v:imagedata r:id="rId13" o:title=""/>
              </v:shape>
              <v:shape style="position:absolute;left:7033;top:3859;width:1859;height:1091" type="#_x0000_t75">
                <v:imagedata r:id="rId14" o:title=""/>
              </v:shape>
            </v:group>
            <v:group style="position:absolute;left:2706;top:519;width:7183;height:4813" coordorigin="2706,519" coordsize="7183,4813">
              <v:shape style="position:absolute;left:2706;top:519;width:7183;height:4813" coordorigin="2706,519" coordsize="7183,4813" path="m9889,5332l9889,519,2706,519,2706,5332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аном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тощо.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9" w:after="0" w:line="240" w:lineRule="auto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exact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7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0,51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40" w:lineRule="auto"/>
        <w:ind w:right="-70"/>
        <w:jc w:val="left"/>
        <w:tabs>
          <w:tab w:pos="106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х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л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опці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ab/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д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івч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а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та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40" w:lineRule="auto"/>
        <w:ind w:left="281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0,83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0,58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line="240" w:lineRule="auto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4" w:equalWidth="0">
            <w:col w:w="1845" w:space="713"/>
            <w:col w:w="353" w:space="613"/>
            <w:col w:w="1680" w:space="1988"/>
            <w:col w:w="1888"/>
          </w:cols>
        </w:sectPr>
      </w:pPr>
      <w:rPr/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line="220" w:lineRule="exact" w:after="0"/>
        <w:jc w:val="left"/>
        <w:rPr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49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exact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9" w:after="0" w:line="240" w:lineRule="auto"/>
        <w:ind w:right="-7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br w:type="column"/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0,31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34" w:lineRule="exact"/>
        <w:ind w:left="281" w:right="-7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0,15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193" w:lineRule="exact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2"/>
        </w:rPr>
        <w:t>0,08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78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-5"/>
        </w:rPr>
        <w:t>0,1</w:t>
      </w:r>
      <w:r>
        <w:rPr>
          <w:rFonts w:ascii="Calibri" w:hAnsi="Calibri" w:cs="Calibri" w:eastAsia="Calibri"/>
          <w:sz w:val="20"/>
          <w:szCs w:val="20"/>
          <w:spacing w:val="-72"/>
          <w:w w:val="100"/>
          <w:position w:val="-5"/>
        </w:rPr>
        <w:t>6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0,18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/>
        <w:br w:type="column"/>
      </w:r>
      <w:r>
        <w:rPr>
          <w:sz w:val="22"/>
          <w:szCs w:val="22"/>
        </w:rPr>
      </w:r>
    </w:p>
    <w:p>
      <w:pPr>
        <w:spacing w:before="0" w:after="0" w:line="325" w:lineRule="exact"/>
        <w:ind w:left="281" w:right="-20"/>
        <w:jc w:val="left"/>
        <w:tabs>
          <w:tab w:pos="126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7"/>
        </w:rPr>
        <w:t>0,23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7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-6"/>
        </w:rPr>
        <w:t>0,18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154" w:lineRule="exact"/>
        <w:ind w:left="983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2"/>
        </w:rPr>
        <w:t>0,14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236" w:lineRule="exact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0,05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line="236" w:lineRule="exact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5" w:equalWidth="0">
            <w:col w:w="1845" w:space="432"/>
            <w:col w:w="353" w:space="630"/>
            <w:col w:w="634" w:space="349"/>
            <w:col w:w="634" w:space="349"/>
            <w:col w:w="3854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2" w:after="0" w:line="241" w:lineRule="auto"/>
        <w:ind w:left="3381" w:right="338" w:firstLine="-23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си)</w:t>
      </w:r>
    </w:p>
    <w:p>
      <w:pPr>
        <w:spacing w:before="1" w:after="0" w:line="252" w:lineRule="exact"/>
        <w:ind w:left="169" w:right="110" w:firstLine="67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идно,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хлоп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4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рсу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схильні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358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</w:p>
    <w:p>
      <w:pPr>
        <w:spacing w:before="1" w:after="0" w:line="240" w:lineRule="auto"/>
        <w:ind w:left="169" w:right="107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старших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прожи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стери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ртожитк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артирі,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ртожитк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line="220" w:lineRule="exact" w:after="0"/>
        <w:jc w:val="left"/>
        <w:rPr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65" w:after="0" w:line="240" w:lineRule="auto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exact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22" w:right="-7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0,56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82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0,1</w:t>
      </w:r>
      <w:r>
        <w:rPr>
          <w:rFonts w:ascii="Calibri" w:hAnsi="Calibri" w:cs="Calibri" w:eastAsia="Calibri"/>
          <w:sz w:val="20"/>
          <w:szCs w:val="20"/>
          <w:spacing w:val="-80"/>
          <w:w w:val="100"/>
        </w:rPr>
        <w:t>7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-8"/>
        </w:rPr>
        <w:t>0,14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19" w:after="0" w:line="240" w:lineRule="auto"/>
        <w:ind w:left="-35" w:right="-55"/>
        <w:jc w:val="center"/>
        <w:tabs>
          <w:tab w:pos="1040" w:val="left"/>
        </w:tabs>
        <w:rPr>
          <w:rFonts w:ascii="Calibri" w:hAnsi="Calibri" w:cs="Calibri" w:eastAsia="Calibri"/>
          <w:sz w:val="20"/>
          <w:szCs w:val="20"/>
        </w:rPr>
      </w:pPr>
      <w:rPr/>
      <w:r>
        <w:rPr/>
        <w:br w:type="column"/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п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е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р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ш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ий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99"/>
        </w:rPr>
        <w:t>ч</w:t>
      </w:r>
      <w:r>
        <w:rPr>
          <w:rFonts w:ascii="Calibri" w:hAnsi="Calibri" w:cs="Calibri" w:eastAsia="Calibri"/>
          <w:sz w:val="20"/>
          <w:szCs w:val="20"/>
          <w:spacing w:val="-1"/>
          <w:w w:val="99"/>
        </w:rPr>
        <w:t>е</w:t>
      </w:r>
      <w:r>
        <w:rPr>
          <w:rFonts w:ascii="Calibri" w:hAnsi="Calibri" w:cs="Calibri" w:eastAsia="Calibri"/>
          <w:sz w:val="20"/>
          <w:szCs w:val="20"/>
          <w:spacing w:val="0"/>
          <w:w w:val="99"/>
        </w:rPr>
        <w:t>твертий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9" w:lineRule="exact"/>
        <w:ind w:left="517" w:right="-20"/>
        <w:jc w:val="left"/>
        <w:tabs>
          <w:tab w:pos="146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-3"/>
        </w:rPr>
        <w:t>0,16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-3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2"/>
        </w:rPr>
        <w:t>0,18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168" w:lineRule="exact"/>
        <w:ind w:left="208" w:right="340"/>
        <w:jc w:val="center"/>
        <w:tabs>
          <w:tab w:pos="116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2"/>
        </w:rPr>
        <w:t>0,11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2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99"/>
          <w:position w:val="2"/>
        </w:rPr>
        <w:t>0,11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0,26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73" w:right="-7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0,11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1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br w:type="column"/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0,72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32" w:after="0" w:line="240" w:lineRule="auto"/>
        <w:ind w:left="273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0,62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line="240" w:lineRule="auto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6" w:equalWidth="0">
            <w:col w:w="1887" w:space="471"/>
            <w:col w:w="575" w:space="330"/>
            <w:col w:w="626" w:space="86"/>
            <w:col w:w="1946" w:space="208"/>
            <w:col w:w="626" w:space="329"/>
            <w:col w:w="1996"/>
          </w:cols>
        </w:sectPr>
      </w:pPr>
      <w:rPr/>
    </w:p>
    <w:p>
      <w:pPr>
        <w:spacing w:before="1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9" w:after="0" w:line="240" w:lineRule="exact"/>
        <w:ind w:left="1786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52" w:lineRule="exact"/>
        <w:ind w:left="3352" w:right="324" w:firstLine="-226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4.934998pt;margin-top:-217.11499pt;width:359.9pt;height:206.62pt;mso-position-horizontal-relative:page;mso-position-vertical-relative:paragraph;z-index:-1225" coordorigin="2699,-4342" coordsize="7198,4132">
            <v:shape style="position:absolute;left:3456;top:-4029;width:6067;height:2482" type="#_x0000_t75">
              <v:imagedata r:id="rId15" o:title=""/>
            </v:shape>
            <v:group style="position:absolute;left:3429;top:-1586;width:65;height:2" coordorigin="3429,-1586" coordsize="65,2">
              <v:shape style="position:absolute;left:3429;top:-1586;width:65;height:2" coordorigin="3429,-1586" coordsize="65,0" path="m3493,-1586l3429,-1586e" filled="f" stroked="t" strokeweight=".75pt" strokecolor="#858585">
                <v:path arrowok="t"/>
              </v:shape>
            </v:group>
            <v:group style="position:absolute;left:3429;top:-2139;width:65;height:2" coordorigin="3429,-2139" coordsize="65,2">
              <v:shape style="position:absolute;left:3429;top:-2139;width:65;height:2" coordorigin="3429,-2139" coordsize="65,0" path="m3493,-2139l3429,-2139e" filled="f" stroked="t" strokeweight=".75pt" strokecolor="#858585">
                <v:path arrowok="t"/>
              </v:shape>
            </v:group>
            <v:group style="position:absolute;left:3429;top:-2691;width:65;height:2" coordorigin="3429,-2691" coordsize="65,2">
              <v:shape style="position:absolute;left:3429;top:-2691;width:65;height:2" coordorigin="3429,-2691" coordsize="65,0" path="m3493,-2691l3429,-2691e" filled="f" stroked="t" strokeweight=".75pt" strokecolor="#858585">
                <v:path arrowok="t"/>
              </v:shape>
            </v:group>
            <v:group style="position:absolute;left:3429;top:-3243;width:65;height:2" coordorigin="3429,-3243" coordsize="65,2">
              <v:shape style="position:absolute;left:3429;top:-3243;width:65;height:2" coordorigin="3429,-3243" coordsize="65,0" path="m3493,-3243l3429,-3243e" filled="f" stroked="t" strokeweight=".75pt" strokecolor="#858585">
                <v:path arrowok="t"/>
              </v:shape>
            </v:group>
            <v:group style="position:absolute;left:3429;top:-3795;width:65;height:2" coordorigin="3429,-3795" coordsize="65,2">
              <v:shape style="position:absolute;left:3429;top:-3795;width:65;height:2" coordorigin="3429,-3795" coordsize="65,0" path="m3493,-3795l3429,-3795e" filled="f" stroked="t" strokeweight=".75pt" strokecolor="#858585">
                <v:path arrowok="t"/>
              </v:shape>
            </v:group>
            <v:group style="position:absolute;left:3493;top:-1584;width:2;height:63" coordorigin="3493,-1584" coordsize="2,63">
              <v:shape style="position:absolute;left:3493;top:-1584;width:2;height:63" coordorigin="3493,-1584" coordsize="0,63" path="m3493,-1584l3493,-1521e" filled="f" stroked="t" strokeweight=".75pt" strokecolor="#858585">
                <v:path arrowok="t"/>
              </v:shape>
            </v:group>
            <v:group style="position:absolute;left:4449;top:-1584;width:2;height:63" coordorigin="4449,-1584" coordsize="2,63">
              <v:shape style="position:absolute;left:4449;top:-1584;width:2;height:63" coordorigin="4449,-1584" coordsize="0,63" path="m4449,-1584l4449,-1521e" filled="f" stroked="t" strokeweight=".75pt" strokecolor="#858585">
                <v:path arrowok="t"/>
              </v:shape>
            </v:group>
            <v:group style="position:absolute;left:5404;top:-1584;width:2;height:63" coordorigin="5404,-1584" coordsize="2,63">
              <v:shape style="position:absolute;left:5404;top:-1584;width:2;height:63" coordorigin="5404,-1584" coordsize="0,63" path="m5404,-1584l5404,-1521e" filled="f" stroked="t" strokeweight=".75pt" strokecolor="#858585">
                <v:path arrowok="t"/>
              </v:shape>
            </v:group>
            <v:group style="position:absolute;left:6359;top:-1584;width:2;height:63" coordorigin="6359,-1584" coordsize="2,63">
              <v:shape style="position:absolute;left:6359;top:-1584;width:2;height:63" coordorigin="6359,-1584" coordsize="0,63" path="m6359,-1584l6359,-1521e" filled="f" stroked="t" strokeweight=".75pt" strokecolor="#858585">
                <v:path arrowok="t"/>
              </v:shape>
            </v:group>
            <v:group style="position:absolute;left:7314;top:-1584;width:2;height:63" coordorigin="7314,-1584" coordsize="2,63">
              <v:shape style="position:absolute;left:7314;top:-1584;width:2;height:63" coordorigin="7314,-1584" coordsize="0,63" path="m7314,-1584l7314,-1521e" filled="f" stroked="t" strokeweight=".75pt" strokecolor="#858585">
                <v:path arrowok="t"/>
              </v:shape>
            </v:group>
            <v:group style="position:absolute;left:8269;top:-1584;width:2;height:63" coordorigin="8269,-1584" coordsize="2,63">
              <v:shape style="position:absolute;left:8269;top:-1584;width:2;height:63" coordorigin="8269,-1584" coordsize="0,63" path="m8269,-1584l8269,-1521e" filled="f" stroked="t" strokeweight=".75pt" strokecolor="#858585">
                <v:path arrowok="t"/>
              </v:shape>
            </v:group>
            <v:group style="position:absolute;left:9224;top:-1584;width:2;height:63" coordorigin="9224,-1584" coordsize="2,63">
              <v:shape style="position:absolute;left:9224;top:-1584;width:2;height:63" coordorigin="9224,-1584" coordsize="0,63" path="m9224,-1584l9224,-1521e" filled="f" stroked="t" strokeweight=".75pt" strokecolor="#858585">
                <v:path arrowok="t"/>
              </v:shape>
              <v:shape style="position:absolute;left:5236;top:-3884;width:110;height:110" type="#_x0000_t75">
                <v:imagedata r:id="rId16" o:title=""/>
              </v:shape>
            </v:group>
            <v:group style="position:absolute;left:5236;top:-3884;width:110;height:110" coordorigin="5236,-3884" coordsize="110,110">
              <v:shape style="position:absolute;left:5236;top:-3884;width:110;height:110" coordorigin="5236,-3884" coordsize="110,110" path="m5236,-3775l5346,-3775,5346,-3884,5236,-3884,5236,-3775xe" filled="f" stroked="t" strokeweight=".75pt" strokecolor="#000000">
                <v:path arrowok="t"/>
              </v:shape>
            </v:group>
            <v:group style="position:absolute;left:6321;top:-3884;width:110;height:110" coordorigin="6321,-3884" coordsize="110,110">
              <v:shape style="position:absolute;left:6321;top:-3884;width:110;height:110" coordorigin="6321,-3884" coordsize="110,110" path="m6321,-3775l6431,-3775,6431,-3884,6321,-3884,6321,-3775e" filled="t" fillcolor="#C0504D" stroked="f">
                <v:path arrowok="t"/>
                <v:fill/>
              </v:shape>
            </v:group>
            <v:group style="position:absolute;left:6321;top:-3884;width:110;height:110" coordorigin="6321,-3884" coordsize="110,110">
              <v:shape style="position:absolute;left:6321;top:-3884;width:110;height:110" coordorigin="6321,-3884" coordsize="110,110" path="m6321,-3775l6431,-3775,6431,-3884,6321,-3884,6321,-3775xe" filled="f" stroked="t" strokeweight=".75pt" strokecolor="#000000">
                <v:path arrowok="t"/>
              </v:shape>
              <v:shape style="position:absolute;left:3482;top:-1374;width:531;height:501" type="#_x0000_t75">
                <v:imagedata r:id="rId17" o:title=""/>
              </v:shape>
            </v:group>
            <v:group style="position:absolute;left:4612;top:-1382;width:357;height:356" coordorigin="4612,-1382" coordsize="357,356">
              <v:shape style="position:absolute;left:4612;top:-1382;width:357;height:356" coordorigin="4612,-1382" coordsize="357,356" path="m4653,-1118l4642,-1118,4637,-1116,4635,-1114,4633,-1114,4631,-1112,4629,-1110,4621,-1102,4617,-1098,4615,-1094,4613,-1088,4612,-1084,4613,-1072,4614,-1066,4617,-1062,4620,-1056,4624,-1050,4630,-1042,4641,-1034,4646,-1030,4652,-1028,4657,-1026,4672,-1026,4677,-1028,4682,-1030,4687,-1032,4693,-1040,4695,-1042,4661,-1042,4653,-1046,4650,-1048,4634,-1064,4629,-1072,4627,-1086,4629,-1092,4634,-1096,4637,-1100,4639,-1102,4642,-1102,4645,-1104,4647,-1104,4650,-1106,4658,-1106,4659,-1108,4660,-1108,4659,-1110,4659,-1112,4658,-1112,4656,-1114,4656,-1116,4654,-1116,4653,-1118e" filled="t" fillcolor="#000000" stroked="f">
                <v:path arrowok="t"/>
                <v:fill/>
              </v:shape>
              <v:shape style="position:absolute;left:4612;top:-1382;width:357;height:356" coordorigin="4612,-1382" coordsize="357,356" path="m4697,-1074l4692,-1074,4692,-1072,4692,-1070,4691,-1064,4690,-1062,4690,-1060,4689,-1056,4687,-1054,4685,-1052,4680,-1046,4677,-1044,4674,-1042,4695,-1042,4699,-1046,4701,-1052,4702,-1054,4703,-1056,4703,-1058,4704,-1060,4704,-1066,4704,-1066,4703,-1068,4702,-1068,4702,-1070,4701,-1070,4700,-1072,4698,-1072,4697,-1074e" filled="t" fillcolor="#000000" stroked="f">
                <v:path arrowok="t"/>
                <v:fill/>
              </v:shape>
              <v:shape style="position:absolute;left:4612;top:-1382;width:357;height:356" coordorigin="4612,-1382" coordsize="357,356" path="m4695,-1076l4693,-1074,4696,-1074,4695,-1076e" filled="t" fillcolor="#000000" stroked="f">
                <v:path arrowok="t"/>
                <v:fill/>
              </v:shape>
              <v:shape style="position:absolute;left:4612;top:-1382;width:357;height:356" coordorigin="4612,-1382" coordsize="357,356" path="m4703,-1142l4682,-1142,4736,-1088,4736,-1086,4738,-1086,4739,-1088,4740,-1088,4742,-1090,4743,-1092,4744,-1092,4747,-1096,4747,-1096,4748,-1098,4747,-1098,4703,-1142e" filled="t" fillcolor="#000000" stroked="f">
                <v:path arrowok="t"/>
                <v:fill/>
              </v:shape>
              <v:shape style="position:absolute;left:4612;top:-1382;width:357;height:356" coordorigin="4612,-1382" coordsize="357,356" path="m4775,-1238l4765,-1238,4760,-1236,4755,-1236,4739,-1218,4738,-1216,4736,-1212,4736,-1208,4736,-1204,4735,-1202,4735,-1194,4716,-1194,4804,-1106,4807,-1106,4808,-1108,4810,-1108,4811,-1110,4812,-1112,4814,-1112,4814,-1114,4815,-1114,4815,-1116,4815,-1116,4815,-1118,4784,-1148,4793,-1148,4798,-1150,4800,-1150,4802,-1152,4804,-1152,4808,-1154,4812,-1158,4814,-1160,4772,-1160,4747,-1186,4746,-1190,4746,-1200,4747,-1204,4748,-1206,4749,-1208,4750,-1212,4751,-1212,4752,-1214,4753,-1216,4756,-1218,4759,-1220,4766,-1222,4802,-1222,4795,-1228,4790,-1232,4775,-1238e" filled="t" fillcolor="#000000" stroked="f">
                <v:path arrowok="t"/>
                <v:fill/>
              </v:shape>
              <v:shape style="position:absolute;left:4612;top:-1382;width:357;height:356" coordorigin="4612,-1382" coordsize="357,356" path="m4706,-1182l4702,-1182,4653,-1132,4652,-1132,4653,-1130,4653,-1128,4654,-1128,4654,-1126,4656,-1126,4657,-1124,4659,-1124,4659,-1122,4663,-1122,4682,-1142,4703,-1142,4693,-1152,4712,-1172,4713,-1174,4712,-1174,4712,-1176,4711,-1176,4710,-1178,4709,-1178,4708,-1180,4707,-1180,4706,-1182e" filled="t" fillcolor="#000000" stroked="f">
                <v:path arrowok="t"/>
                <v:fill/>
              </v:shape>
              <v:shape style="position:absolute;left:4612;top:-1382;width:357;height:356" coordorigin="4612,-1382" coordsize="357,356" path="m4802,-1222l4770,-1222,4773,-1220,4776,-1220,4780,-1218,4783,-1216,4787,-1212,4790,-1210,4793,-1206,4796,-1204,4799,-1200,4803,-1194,4805,-1190,4807,-1182,4807,-1180,4806,-1172,4804,-1170,4801,-1166,4798,-1164,4794,-1162,4784,-1160,4814,-1160,4816,-1162,4819,-1166,4821,-1172,4823,-1176,4813,-1208,4809,-1214,4804,-1220,4802,-1222e" filled="t" fillcolor="#000000" stroked="f">
                <v:path arrowok="t"/>
                <v:fill/>
              </v:shape>
              <v:shape style="position:absolute;left:4612;top:-1382;width:357;height:356" coordorigin="4612,-1382" coordsize="357,356" path="m4726,-1204l4724,-1204,4723,-1202,4722,-1202,4720,-1200,4719,-1198,4717,-1198,4717,-1196,4716,-1196,4716,-1194,4735,-1194,4726,-1204e" filled="t" fillcolor="#000000" stroked="f">
                <v:path arrowok="t"/>
                <v:fill/>
              </v:shape>
              <v:shape style="position:absolute;left:4612;top:-1382;width:357;height:356" coordorigin="4612,-1382" coordsize="357,356" path="m4853,-1210l4846,-1210,4850,-1208,4853,-1210e" filled="t" fillcolor="#000000" stroked="f">
                <v:path arrowok="t"/>
                <v:fill/>
              </v:shape>
              <v:shape style="position:absolute;left:4612;top:-1382;width:357;height:356" coordorigin="4612,-1382" coordsize="357,356" path="m4862,-1290l4836,-1290,4838,-1288,4840,-1288,4852,-1278,4844,-1268,4839,-1264,4835,-1260,4832,-1254,4829,-1250,4827,-1246,4826,-1240,4825,-1236,4825,-1232,4828,-1224,4830,-1220,4833,-1218,4836,-1214,4843,-1210,4860,-1210,4864,-1212,4870,-1216,4874,-1220,4877,-1224,4851,-1224,4848,-1226,4843,-1232,4841,-1234,4841,-1236,4840,-1238,4840,-1240,4840,-1242,4841,-1246,4842,-1248,4843,-1250,4845,-1254,4851,-1260,4861,-1268,4884,-1268,4862,-1290e" filled="t" fillcolor="#000000" stroked="f">
                <v:path arrowok="t"/>
                <v:fill/>
              </v:shape>
              <v:shape style="position:absolute;left:4612;top:-1382;width:357;height:356" coordorigin="4612,-1382" coordsize="357,356" path="m4884,-1268l4861,-1268,4874,-1256,4874,-1248,4874,-1246,4872,-1236,4870,-1234,4863,-1226,4859,-1224,4877,-1224,4880,-1228,4882,-1232,4884,-1238,4884,-1242,4884,-1248,4900,-1248,4901,-1252,4900,-1252,4884,-1268e" filled="t" fillcolor="#000000" stroked="f">
                <v:path arrowok="t"/>
                <v:fill/>
              </v:shape>
              <v:shape style="position:absolute;left:4612;top:-1382;width:357;height:356" coordorigin="4612,-1382" coordsize="357,356" path="m4899,-1248l4884,-1248,4891,-1242,4895,-1242,4899,-1248e" filled="t" fillcolor="#000000" stroked="f">
                <v:path arrowok="t"/>
                <v:fill/>
              </v:shape>
              <v:shape style="position:absolute;left:4612;top:-1382;width:357;height:356" coordorigin="4612,-1382" coordsize="357,356" path="m4839,-1306l4832,-1306,4828,-1304,4823,-1302,4819,-1300,4815,-1298,4808,-1290,4806,-1288,4804,-1286,4802,-1282,4801,-1280,4799,-1276,4798,-1274,4797,-1272,4796,-1270,4796,-1268,4795,-1266,4795,-1262,4796,-1262,4796,-1260,4800,-1256,4806,-1256,4806,-1258,4807,-1262,4809,-1268,4811,-1272,4814,-1276,4816,-1280,4821,-1286,4824,-1286,4826,-1288,4829,-1290,4862,-1290,4854,-1298,4851,-1300,4847,-1302,4839,-1306e" filled="t" fillcolor="#000000" stroked="f">
                <v:path arrowok="t"/>
                <v:fill/>
              </v:shape>
              <v:shape style="position:absolute;left:4612;top:-1382;width:357;height:356" coordorigin="4612,-1382" coordsize="357,356" path="m4906,-1382l4901,-1382,4901,-1380,4898,-1378,4897,-1376,4895,-1376,4895,-1374,4894,-1374,4894,-1370,4902,-1332,4852,-1332,4852,-1330,4852,-1328,4855,-1328,4902,-1318,4913,-1266,4919,-1266,4920,-1268,4921,-1270,4923,-1270,4924,-1272,4925,-1274,4926,-1274,4926,-1278,4916,-1318,4969,-1318,4969,-1320,4969,-1322,4967,-1322,4917,-1332,4907,-1380,4906,-1382e" filled="t" fillcolor="#000000" stroked="f">
                <v:path arrowok="t"/>
                <v:fill/>
              </v:shape>
              <v:shape style="position:absolute;left:4612;top:-1382;width:357;height:356" coordorigin="4612,-1382" coordsize="357,356" path="m4969,-1318l4916,-1318,4956,-1308,4960,-1308,4961,-1310,4962,-1310,4963,-1312,4966,-1314,4969,-1318e" filled="t" fillcolor="#000000" stroked="f">
                <v:path arrowok="t"/>
                <v:fill/>
              </v:shape>
              <v:shape style="position:absolute;left:4612;top:-1382;width:357;height:356" coordorigin="4612,-1382" coordsize="357,356" path="m4865,-1342l4862,-1342,4859,-1340,4854,-1334,4853,-1332,4902,-1332,4865,-1342e" filled="t" fillcolor="#000000" stroked="f">
                <v:path arrowok="t"/>
                <v:fill/>
              </v:shape>
              <v:shape style="position:absolute;left:5356;top:-1430;width:3529;height:989" type="#_x0000_t75">
                <v:imagedata r:id="rId18" o:title=""/>
              </v:shape>
            </v:group>
            <v:group style="position:absolute;left:2706;top:-4335;width:7183;height:4117" coordorigin="2706,-4335" coordsize="7183,4117">
              <v:shape style="position:absolute;left:2706;top:-4335;width:7183;height:4117" coordorigin="2706,-4335" coordsize="7183,4117" path="m9889,-217l9889,-4335,2706,-4335,2706,-217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си)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ртожитк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боротися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днщами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ртожит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оренда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артири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несправеди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exact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9" w:after="0" w:line="342" w:lineRule="auto"/>
        <w:ind w:right="4115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br w:type="column"/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д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ома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з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бать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к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ами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з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імаю</w:t>
      </w:r>
      <w:r>
        <w:rPr>
          <w:rFonts w:ascii="Calibri" w:hAnsi="Calibri" w:cs="Calibri" w:eastAsia="Calibri"/>
          <w:sz w:val="20"/>
          <w:szCs w:val="20"/>
          <w:spacing w:val="-3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к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в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а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р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ти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р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у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Ж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и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в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у</w:t>
      </w:r>
      <w:r>
        <w:rPr>
          <w:rFonts w:ascii="Calibri" w:hAnsi="Calibri" w:cs="Calibri" w:eastAsia="Calibri"/>
          <w:sz w:val="20"/>
          <w:szCs w:val="20"/>
          <w:spacing w:val="-4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в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г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у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р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тожит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к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у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line="342" w:lineRule="auto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2" w:equalWidth="0">
            <w:col w:w="1877" w:space="1424"/>
            <w:col w:w="5779"/>
          </w:cols>
        </w:sectPr>
      </w:pPr>
      <w:rPr/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19" w:after="0" w:line="240" w:lineRule="exact"/>
        <w:ind w:left="1625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19" w:after="0" w:line="240" w:lineRule="exact"/>
        <w:ind w:left="1625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19" w:after="0" w:line="240" w:lineRule="exact"/>
        <w:ind w:left="1776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3247" w:right="338" w:firstLine="-21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5.535004pt;margin-top:-206.254974pt;width:358.7pt;height:208.45pt;mso-position-horizontal-relative:page;mso-position-vertical-relative:paragraph;z-index:-1224" coordorigin="2711,-4125" coordsize="7174,4169">
            <v:shape style="position:absolute;left:3444;top:-3906;width:6178;height:2503" type="#_x0000_t75">
              <v:imagedata r:id="rId19" o:title=""/>
            </v:shape>
            <v:group style="position:absolute;left:3419;top:-1441;width:64;height:2" coordorigin="3419,-1441" coordsize="64,2">
              <v:shape style="position:absolute;left:3419;top:-1441;width:64;height:2" coordorigin="3419,-1441" coordsize="64,0" path="m3483,-1441l3419,-1441e" filled="f" stroked="t" strokeweight=".75pt" strokecolor="#858585">
                <v:path arrowok="t"/>
              </v:shape>
            </v:group>
            <v:group style="position:absolute;left:3419;top:-1893;width:64;height:2" coordorigin="3419,-1893" coordsize="64,2">
              <v:shape style="position:absolute;left:3419;top:-1893;width:64;height:2" coordorigin="3419,-1893" coordsize="64,0" path="m3483,-1893l3419,-1893e" filled="f" stroked="t" strokeweight=".75pt" strokecolor="#858585">
                <v:path arrowok="t"/>
              </v:shape>
            </v:group>
            <v:group style="position:absolute;left:3419;top:-2346;width:64;height:2" coordorigin="3419,-2346" coordsize="64,2">
              <v:shape style="position:absolute;left:3419;top:-2346;width:64;height:2" coordorigin="3419,-2346" coordsize="64,0" path="m3483,-2346l3419,-2346e" filled="f" stroked="t" strokeweight=".75pt" strokecolor="#858585">
                <v:path arrowok="t"/>
              </v:shape>
            </v:group>
            <v:group style="position:absolute;left:3419;top:-2800;width:64;height:2" coordorigin="3419,-2800" coordsize="64,2">
              <v:shape style="position:absolute;left:3419;top:-2800;width:64;height:2" coordorigin="3419,-2800" coordsize="64,0" path="m3483,-2800l3419,-2800e" filled="f" stroked="t" strokeweight=".75pt" strokecolor="#858585">
                <v:path arrowok="t"/>
              </v:shape>
            </v:group>
            <v:group style="position:absolute;left:3419;top:-3251;width:64;height:2" coordorigin="3419,-3251" coordsize="64,2">
              <v:shape style="position:absolute;left:3419;top:-3251;width:64;height:2" coordorigin="3419,-3251" coordsize="64,0" path="m3483,-3251l3419,-3251e" filled="f" stroked="t" strokeweight=".75pt" strokecolor="#858585">
                <v:path arrowok="t"/>
              </v:shape>
            </v:group>
            <v:group style="position:absolute;left:3419;top:-3705;width:64;height:2" coordorigin="3419,-3705" coordsize="64,2">
              <v:shape style="position:absolute;left:3419;top:-3705;width:64;height:2" coordorigin="3419,-3705" coordsize="64,0" path="m3483,-3705l3419,-3705e" filled="f" stroked="t" strokeweight=".75pt" strokecolor="#858585">
                <v:path arrowok="t"/>
              </v:shape>
            </v:group>
            <v:group style="position:absolute;left:3484;top:-1439;width:2;height:63" coordorigin="3484,-1439" coordsize="2,63">
              <v:shape style="position:absolute;left:3484;top:-1439;width:2;height:63" coordorigin="3484,-1439" coordsize="0,63" path="m3484,-1439l3484,-1377e" filled="f" stroked="t" strokeweight=".75pt" strokecolor="#858585">
                <v:path arrowok="t"/>
              </v:shape>
            </v:group>
            <v:group style="position:absolute;left:4463;top:-1439;width:2;height:63" coordorigin="4463,-1439" coordsize="2,63">
              <v:shape style="position:absolute;left:4463;top:-1439;width:2;height:63" coordorigin="4463,-1439" coordsize="0,63" path="m4463,-1439l4463,-1377e" filled="f" stroked="t" strokeweight=".75pt" strokecolor="#858585">
                <v:path arrowok="t"/>
              </v:shape>
            </v:group>
            <v:group style="position:absolute;left:5445;top:-1439;width:2;height:63" coordorigin="5445,-1439" coordsize="2,63">
              <v:shape style="position:absolute;left:5445;top:-1439;width:2;height:63" coordorigin="5445,-1439" coordsize="0,63" path="m5445,-1439l5445,-1377e" filled="f" stroked="t" strokeweight=".75pt" strokecolor="#858585">
                <v:path arrowok="t"/>
              </v:shape>
            </v:group>
            <v:group style="position:absolute;left:6426;top:-1439;width:2;height:63" coordorigin="6426,-1439" coordsize="2,63">
              <v:shape style="position:absolute;left:6426;top:-1439;width:2;height:63" coordorigin="6426,-1439" coordsize="0,63" path="m6426,-1439l6426,-1377e" filled="f" stroked="t" strokeweight=".75pt" strokecolor="#858585">
                <v:path arrowok="t"/>
              </v:shape>
            </v:group>
            <v:group style="position:absolute;left:7408;top:-1439;width:2;height:63" coordorigin="7408,-1439" coordsize="2,63">
              <v:shape style="position:absolute;left:7408;top:-1439;width:2;height:63" coordorigin="7408,-1439" coordsize="0,63" path="m7408,-1439l7408,-1377e" filled="f" stroked="t" strokeweight=".75pt" strokecolor="#858585">
                <v:path arrowok="t"/>
              </v:shape>
            </v:group>
            <v:group style="position:absolute;left:8387;top:-1439;width:2;height:63" coordorigin="8387,-1439" coordsize="2,63">
              <v:shape style="position:absolute;left:8387;top:-1439;width:2;height:63" coordorigin="8387,-1439" coordsize="0,63" path="m8387,-1439l8387,-1377e" filled="f" stroked="t" strokeweight=".75pt" strokecolor="#858585">
                <v:path arrowok="t"/>
              </v:shape>
            </v:group>
            <v:group style="position:absolute;left:9369;top:-1439;width:2;height:63" coordorigin="9369,-1439" coordsize="2,63">
              <v:shape style="position:absolute;left:9369;top:-1439;width:2;height:63" coordorigin="9369,-1439" coordsize="0,63" path="m9369,-1439l9369,-1377e" filled="f" stroked="t" strokeweight=".75pt" strokecolor="#858585">
                <v:path arrowok="t"/>
              </v:shape>
              <v:shape style="position:absolute;left:4563;top:-3886;width:110;height:110" type="#_x0000_t75">
                <v:imagedata r:id="rId20" o:title=""/>
              </v:shape>
            </v:group>
            <v:group style="position:absolute;left:4563;top:-3886;width:110;height:110" coordorigin="4563,-3886" coordsize="110,110">
              <v:shape style="position:absolute;left:4563;top:-3886;width:110;height:110" coordorigin="4563,-3886" coordsize="110,110" path="m4563,-3776l4673,-3776,4673,-3886,4563,-3886,4563,-3776xe" filled="f" stroked="t" strokeweight=".75pt" strokecolor="#000000">
                <v:path arrowok="t"/>
              </v:shape>
              <v:shape style="position:absolute;left:4563;top:-3538;width:110;height:110" type="#_x0000_t75">
                <v:imagedata r:id="rId21" o:title=""/>
              </v:shape>
            </v:group>
            <v:group style="position:absolute;left:4563;top:-3538;width:110;height:110" coordorigin="4563,-3538" coordsize="110,110">
              <v:shape style="position:absolute;left:4563;top:-3538;width:110;height:110" coordorigin="4563,-3538" coordsize="110,110" path="m4563,-3428l4673,-3428,4673,-3538,4563,-3538,4563,-3428xe" filled="f" stroked="t" strokeweight=".75pt" strokecolor="#000000">
                <v:path arrowok="t"/>
              </v:shape>
            </v:group>
            <v:group style="position:absolute;left:4563;top:-3190;width:110;height:110" coordorigin="4563,-3190" coordsize="110,110">
              <v:shape style="position:absolute;left:4563;top:-3190;width:110;height:110" coordorigin="4563,-3190" coordsize="110,110" path="m4563,-3080l4673,-3080,4673,-3190,4563,-3190,4563,-3080e" filled="t" fillcolor="#938953" stroked="f">
                <v:path arrowok="t"/>
                <v:fill/>
              </v:shape>
            </v:group>
            <v:group style="position:absolute;left:4563;top:-3190;width:110;height:110" coordorigin="4563,-3190" coordsize="110,110">
              <v:shape style="position:absolute;left:4563;top:-3190;width:110;height:110" coordorigin="4563,-3190" coordsize="110,110" path="m4563,-3080l4673,-3080,4673,-3190,4563,-3190,4563,-3080xe" filled="f" stroked="t" strokeweight=".75pt" strokecolor="#000000">
                <v:path arrowok="t"/>
              </v:shape>
              <v:shape style="position:absolute;left:3486;top:-1230;width:531;height:501" type="#_x0000_t75">
                <v:imagedata r:id="rId22" o:title=""/>
              </v:shape>
            </v:group>
            <v:group style="position:absolute;left:4640;top:-1237;width:357;height:356" coordorigin="4640,-1237" coordsize="357,356">
              <v:shape style="position:absolute;left:4640;top:-1237;width:357;height:356" coordorigin="4640,-1237" coordsize="357,356" path="m4683,-971l4665,-971,4663,-969,4661,-969,4640,-939,4640,-927,4642,-921,4647,-911,4652,-905,4658,-897,4674,-885,4684,-881,4700,-881,4705,-883,4710,-885,4714,-887,4721,-895,4723,-897,4688,-897,4681,-901,4677,-903,4673,-907,4661,-919,4656,-925,4654,-941,4656,-947,4661,-951,4664,-955,4667,-957,4670,-957,4672,-959,4675,-959,4677,-961,4686,-961,4686,-963,4687,-963,4687,-965,4686,-967,4683,-971e" filled="t" fillcolor="#000000" stroked="f">
                <v:path arrowok="t"/>
                <v:fill/>
              </v:shape>
              <v:shape style="position:absolute;left:4640;top:-1237;width:357;height:356" coordorigin="4640,-1237" coordsize="357,356" path="m4724,-929l4720,-929,4719,-927,4719,-925,4718,-919,4718,-917,4717,-915,4716,-911,4715,-909,4713,-907,4710,-903,4708,-901,4705,-899,4701,-897,4723,-897,4726,-901,4728,-907,4729,-909,4730,-911,4731,-913,4731,-915,4731,-921,4731,-921,4731,-923,4729,-923,4729,-925,4727,-927,4726,-927,4724,-929e" filled="t" fillcolor="#000000" stroked="f">
                <v:path arrowok="t"/>
                <v:fill/>
              </v:shape>
              <v:shape style="position:absolute;left:4640;top:-1237;width:357;height:356" coordorigin="4640,-1237" coordsize="357,356" path="m4722,-931l4721,-931,4721,-929,4723,-929,4722,-931e" filled="t" fillcolor="#000000" stroked="f">
                <v:path arrowok="t"/>
                <v:fill/>
              </v:shape>
              <v:shape style="position:absolute;left:4640;top:-1237;width:357;height:356" coordorigin="4640,-1237" coordsize="357,356" path="m4733,-995l4710,-995,4763,-943,4763,-943,4764,-941,4765,-941,4766,-943,4770,-945,4771,-947,4772,-947,4773,-949,4773,-949,4774,-951,4775,-951,4775,-953,4775,-953,4733,-995e" filled="t" fillcolor="#000000" stroked="f">
                <v:path arrowok="t"/>
                <v:fill/>
              </v:shape>
              <v:shape style="position:absolute;left:4640;top:-1237;width:357;height:356" coordorigin="4640,-1237" coordsize="357,356" path="m4797,-1093l4792,-1093,4782,-1091,4767,-1073,4765,-1071,4765,-1069,4764,-1065,4763,-1063,4763,-1059,4763,-1049,4744,-1049,4831,-961,4834,-961,4836,-963,4837,-963,4839,-965,4840,-965,4841,-967,4842,-969,4842,-969,4843,-971,4842,-973,4811,-1003,4817,-1003,4820,-1005,4827,-1005,4830,-1007,4832,-1007,4836,-1009,4837,-1011,4842,-1015,4799,-1015,4774,-1041,4774,-1045,4774,-1055,4774,-1057,4775,-1059,4775,-1061,4794,-1077,4829,-1077,4822,-1083,4817,-1087,4812,-1089,4807,-1091,4797,-1093e" filled="t" fillcolor="#000000" stroked="f">
                <v:path arrowok="t"/>
                <v:fill/>
              </v:shape>
              <v:shape style="position:absolute;left:4640;top:-1237;width:357;height:356" coordorigin="4640,-1237" coordsize="357,356" path="m4680,-973l4669,-973,4667,-971,4682,-971,4680,-973e" filled="t" fillcolor="#000000" stroked="f">
                <v:path arrowok="t"/>
                <v:fill/>
              </v:shape>
              <v:shape style="position:absolute;left:4640;top:-1237;width:357;height:356" coordorigin="4640,-1237" coordsize="357,356" path="m4732,-1037l4729,-1037,4680,-987,4680,-985,4680,-985,4681,-983,4681,-983,4682,-981,4683,-981,4684,-979,4686,-979,4687,-977,4691,-977,4710,-995,4733,-995,4721,-1007,4740,-1027,4740,-1029,4740,-1029,4739,-1031,4738,-1033,4737,-1033,4735,-1035,4733,-1035,4732,-1037e" filled="t" fillcolor="#000000" stroked="f">
                <v:path arrowok="t"/>
                <v:fill/>
              </v:shape>
              <v:shape style="position:absolute;left:4640;top:-1237;width:357;height:356" coordorigin="4640,-1237" coordsize="357,356" path="m4829,-1077l4797,-1077,4800,-1075,4804,-1075,4807,-1073,4811,-1071,4814,-1067,4818,-1065,4821,-1061,4824,-1059,4826,-1055,4831,-1049,4832,-1045,4833,-1041,4834,-1039,4834,-1035,4833,-1027,4831,-1025,4825,-1019,4821,-1017,4812,-1015,4842,-1015,4844,-1017,4847,-1021,4848,-1027,4850,-1031,4841,-1063,4837,-1069,4831,-1075,4829,-1077e" filled="t" fillcolor="#000000" stroked="f">
                <v:path arrowok="t"/>
                <v:fill/>
              </v:shape>
              <v:shape style="position:absolute;left:4640;top:-1237;width:357;height:356" coordorigin="4640,-1237" coordsize="357,356" path="m4754,-1059l4751,-1059,4750,-1057,4749,-1057,4745,-1053,4745,-1053,4744,-1051,4743,-1051,4743,-1049,4763,-1049,4754,-1059e" filled="t" fillcolor="#000000" stroked="f">
                <v:path arrowok="t"/>
                <v:fill/>
              </v:shape>
              <v:shape style="position:absolute;left:4640;top:-1237;width:357;height:356" coordorigin="4640,-1237" coordsize="357,356" path="m4884,-1065l4874,-1065,4877,-1063,4884,-1065e" filled="t" fillcolor="#000000" stroked="f">
                <v:path arrowok="t"/>
                <v:fill/>
              </v:shape>
              <v:shape style="position:absolute;left:4640;top:-1237;width:357;height:356" coordorigin="4640,-1237" coordsize="357,356" path="m4890,-1145l4863,-1145,4866,-1143,4868,-1143,4880,-1133,4866,-1119,4862,-1115,4859,-1109,4856,-1105,4855,-1101,4854,-1095,4853,-1091,4853,-1087,4855,-1079,4857,-1075,4861,-1073,4864,-1069,4870,-1065,4887,-1065,4891,-1067,4898,-1071,4905,-1079,4879,-1079,4875,-1081,4870,-1087,4869,-1089,4868,-1091,4867,-1093,4867,-1095,4868,-1097,4868,-1101,4869,-1103,4871,-1105,4873,-1109,4875,-1111,4888,-1125,4910,-1125,4890,-1145e" filled="t" fillcolor="#000000" stroked="f">
                <v:path arrowok="t"/>
                <v:fill/>
              </v:shape>
              <v:shape style="position:absolute;left:4640;top:-1237;width:357;height:356" coordorigin="4640,-1237" coordsize="357,356" path="m4910,-1125l4888,-1125,4901,-1111,4901,-1103,4901,-1101,4899,-1091,4897,-1089,4890,-1081,4887,-1081,4879,-1079,4905,-1079,4908,-1083,4909,-1087,4911,-1093,4912,-1097,4912,-1103,4928,-1103,4928,-1105,4928,-1107,4927,-1107,4910,-1125e" filled="t" fillcolor="#000000" stroked="f">
                <v:path arrowok="t"/>
                <v:fill/>
              </v:shape>
              <v:shape style="position:absolute;left:4640;top:-1237;width:357;height:356" coordorigin="4640,-1237" coordsize="357,356" path="m4927,-1103l4912,-1103,4918,-1097,4921,-1097,4923,-1099,4927,-1103e" filled="t" fillcolor="#000000" stroked="f">
                <v:path arrowok="t"/>
                <v:fill/>
              </v:shape>
              <v:shape style="position:absolute;left:4640;top:-1237;width:357;height:356" coordorigin="4640,-1237" coordsize="357,356" path="m4867,-1161l4859,-1161,4855,-1159,4851,-1157,4847,-1155,4842,-1153,4836,-1145,4833,-1143,4832,-1141,4830,-1137,4828,-1135,4827,-1131,4825,-1129,4824,-1127,4824,-1125,4823,-1123,4823,-1121,4823,-1117,4823,-1117,4824,-1115,4825,-1115,4826,-1113,4827,-1113,4828,-1111,4833,-1111,4834,-1113,4834,-1117,4837,-1123,4838,-1127,4841,-1131,4843,-1135,4849,-1141,4851,-1141,4856,-1145,4890,-1145,4882,-1153,4878,-1155,4874,-1157,4867,-1161e" filled="t" fillcolor="#000000" stroked="f">
                <v:path arrowok="t"/>
                <v:fill/>
              </v:shape>
              <v:shape style="position:absolute;left:4640;top:-1237;width:357;height:356" coordorigin="4640,-1237" coordsize="357,356" path="m4943,-1121l4942,-1121,4942,-1119,4943,-1121e" filled="t" fillcolor="#000000" stroked="f">
                <v:path arrowok="t"/>
                <v:fill/>
              </v:shape>
              <v:shape style="position:absolute;left:4640;top:-1237;width:357;height:356" coordorigin="4640,-1237" coordsize="357,356" path="m4934,-1235l4927,-1235,4925,-1233,4924,-1233,4923,-1231,4923,-1231,4922,-1229,4921,-1229,4921,-1225,4930,-1187,4880,-1187,4879,-1185,4880,-1183,4882,-1183,4929,-1173,4941,-1121,4946,-1121,4951,-1127,4952,-1127,4953,-1129,4953,-1129,4954,-1131,4954,-1133,4944,-1173,4997,-1173,4997,-1175,4996,-1175,4995,-1177,4994,-1177,4945,-1187,4934,-1235e" filled="t" fillcolor="#000000" stroked="f">
                <v:path arrowok="t"/>
                <v:fill/>
              </v:shape>
              <v:shape style="position:absolute;left:4640;top:-1237;width:357;height:356" coordorigin="4640,-1237" coordsize="357,356" path="m4996,-1173l4944,-1173,4983,-1163,4988,-1163,4990,-1165,4991,-1167,4994,-1169,4995,-1171,4996,-1173e" filled="t" fillcolor="#000000" stroked="f">
                <v:path arrowok="t"/>
                <v:fill/>
              </v:shape>
              <v:shape style="position:absolute;left:4640;top:-1237;width:357;height:356" coordorigin="4640,-1237" coordsize="357,356" path="m4893,-1197l4889,-1197,4888,-1195,4887,-1195,4882,-1189,4880,-1187,4930,-1187,4893,-1197e" filled="t" fillcolor="#000000" stroked="f">
                <v:path arrowok="t"/>
                <v:fill/>
              </v:shape>
              <v:shape style="position:absolute;left:4640;top:-1237;width:357;height:356" coordorigin="4640,-1237" coordsize="357,356" path="m4933,-1237l4930,-1237,4928,-1235,4934,-1235,4933,-1237e" filled="t" fillcolor="#000000" stroked="f">
                <v:path arrowok="t"/>
                <v:fill/>
              </v:shape>
              <v:shape style="position:absolute;left:5411;top:-1236;width:1541;height:877" type="#_x0000_t75">
                <v:imagedata r:id="rId23" o:title=""/>
              </v:shape>
              <v:shape style="position:absolute;left:7057;top:-1209;width:1857;height:1091" type="#_x0000_t75">
                <v:imagedata r:id="rId24" o:title=""/>
              </v:shape>
            </v:group>
            <v:group style="position:absolute;left:2718;top:-4118;width:7159;height:4154" coordorigin="2718,-4118" coordsize="7159,4154">
              <v:shape style="position:absolute;left:2718;top:-4118;width:7159;height:4154" coordorigin="2718,-4118" coordsize="7159,4154" path="m2718,36l9877,36,9877,-4118,2718,-4118,2718,36x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прожи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и)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5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Гіпоте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рсите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06"/>
        <w:jc w:val="left"/>
        <w:tabs>
          <w:tab w:pos="83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ерпа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2" w:after="0" w:line="252" w:lineRule="exact"/>
        <w:ind w:left="169" w:right="109"/>
        <w:jc w:val="left"/>
        <w:tabs>
          <w:tab w:pos="1360" w:val="left"/>
          <w:tab w:pos="2220" w:val="left"/>
          <w:tab w:pos="3240" w:val="left"/>
          <w:tab w:pos="4280" w:val="left"/>
          <w:tab w:pos="5820" w:val="left"/>
          <w:tab w:pos="6220" w:val="left"/>
          <w:tab w:pos="72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етного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</w:p>
    <w:p>
      <w:pPr>
        <w:spacing w:before="1" w:after="0" w:line="254" w:lineRule="exact"/>
        <w:ind w:left="169" w:right="109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репрезе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</w:p>
    <w:p>
      <w:pPr>
        <w:spacing w:before="1" w:after="0" w:line="254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32" w:lineRule="exact"/>
        <w:ind w:left="273" w:right="-7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0,47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191" w:lineRule="exact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2"/>
        </w:rPr>
        <w:t>0,41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73" w:right="-7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0,18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5" w:lineRule="exact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0,11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Обоє</w:t>
      </w:r>
      <w:r>
        <w:rPr>
          <w:rFonts w:ascii="Calibri" w:hAnsi="Calibri" w:cs="Calibri" w:eastAsia="Calibri"/>
          <w:sz w:val="20"/>
          <w:szCs w:val="20"/>
          <w:spacing w:val="-3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бать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к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ів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89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Є</w:t>
      </w:r>
      <w:r>
        <w:rPr>
          <w:rFonts w:ascii="Calibri" w:hAnsi="Calibri" w:cs="Calibri" w:eastAsia="Calibri"/>
          <w:sz w:val="20"/>
          <w:szCs w:val="20"/>
          <w:spacing w:val="-2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ли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ш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е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о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д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ин</w:t>
      </w:r>
      <w:r>
        <w:rPr>
          <w:rFonts w:ascii="Calibri" w:hAnsi="Calibri" w:cs="Calibri" w:eastAsia="Calibri"/>
          <w:sz w:val="20"/>
          <w:szCs w:val="20"/>
          <w:spacing w:val="-2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із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бать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к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ів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07" w:lineRule="exact"/>
        <w:ind w:left="524" w:right="-88"/>
        <w:jc w:val="left"/>
        <w:tabs>
          <w:tab w:pos="1460" w:val="left"/>
          <w:tab w:pos="242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3"/>
        </w:rPr>
        <w:t>0,22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3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6"/>
        </w:rPr>
        <w:t>0,23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6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-6"/>
        </w:rPr>
        <w:t>0,19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236" w:lineRule="exact"/>
        <w:ind w:left="252" w:right="-20"/>
        <w:jc w:val="left"/>
        <w:tabs>
          <w:tab w:pos="1200" w:val="left"/>
          <w:tab w:pos="214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10"/>
        </w:rPr>
        <w:t>0,16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0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0,13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0"/>
        </w:rPr>
        <w:t>0,16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19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br w:type="column"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-6"/>
        </w:rPr>
        <w:t>0,7</w:t>
      </w:r>
      <w:r>
        <w:rPr>
          <w:rFonts w:ascii="Calibri" w:hAnsi="Calibri" w:cs="Calibri" w:eastAsia="Calibri"/>
          <w:sz w:val="20"/>
          <w:szCs w:val="20"/>
          <w:spacing w:val="-80"/>
          <w:w w:val="100"/>
          <w:position w:val="-6"/>
        </w:rPr>
        <w:t>5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0,77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line="240" w:lineRule="auto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5" w:equalWidth="0">
            <w:col w:w="1854" w:space="421"/>
            <w:col w:w="626" w:space="328"/>
            <w:col w:w="626" w:space="76"/>
            <w:col w:w="2784" w:space="328"/>
            <w:col w:w="2037"/>
          </w:cols>
        </w:sectPr>
      </w:pPr>
      <w:rPr/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ind w:left="1753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6" w:after="0" w:line="252" w:lineRule="exact"/>
        <w:ind w:left="3261" w:right="309" w:firstLine="-221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5.184998pt;margin-top:-216.604996pt;width:359.15pt;height:206.1pt;mso-position-horizontal-relative:page;mso-position-vertical-relative:paragraph;z-index:-1223" coordorigin="2704,-4332" coordsize="7183,4122">
            <v:shape style="position:absolute;left:3422;top:-4185;width:6055;height:2664" type="#_x0000_t75">
              <v:imagedata r:id="rId25" o:title=""/>
            </v:shape>
            <v:group style="position:absolute;left:3398;top:-1559;width:62;height:2" coordorigin="3398,-1559" coordsize="62,2">
              <v:shape style="position:absolute;left:3398;top:-1559;width:62;height:2" coordorigin="3398,-1559" coordsize="62,0" path="m3460,-1559l3398,-1559e" filled="f" stroked="t" strokeweight=".75pt" strokecolor="#858585">
                <v:path arrowok="t"/>
              </v:shape>
            </v:group>
            <v:group style="position:absolute;left:3398;top:-2157;width:62;height:2" coordorigin="3398,-2157" coordsize="62,2">
              <v:shape style="position:absolute;left:3398;top:-2157;width:62;height:2" coordorigin="3398,-2157" coordsize="62,0" path="m3460,-2157l3398,-2157e" filled="f" stroked="t" strokeweight=".75pt" strokecolor="#858585">
                <v:path arrowok="t"/>
              </v:shape>
            </v:group>
            <v:group style="position:absolute;left:3398;top:-2755;width:62;height:2" coordorigin="3398,-2755" coordsize="62,2">
              <v:shape style="position:absolute;left:3398;top:-2755;width:62;height:2" coordorigin="3398,-2755" coordsize="62,0" path="m3460,-2755l3398,-2755e" filled="f" stroked="t" strokeweight=".75pt" strokecolor="#858585">
                <v:path arrowok="t"/>
              </v:shape>
            </v:group>
            <v:group style="position:absolute;left:3398;top:-3353;width:62;height:2" coordorigin="3398,-3353" coordsize="62,2">
              <v:shape style="position:absolute;left:3398;top:-3353;width:62;height:2" coordorigin="3398,-3353" coordsize="62,0" path="m3460,-3353l3398,-3353e" filled="f" stroked="t" strokeweight=".75pt" strokecolor="#858585">
                <v:path arrowok="t"/>
              </v:shape>
            </v:group>
            <v:group style="position:absolute;left:3398;top:-3950;width:62;height:2" coordorigin="3398,-3950" coordsize="62,2">
              <v:shape style="position:absolute;left:3398;top:-3950;width:62;height:2" coordorigin="3398,-3950" coordsize="62,0" path="m3460,-3950l3398,-3950e" filled="f" stroked="t" strokeweight=".75pt" strokecolor="#858585">
                <v:path arrowok="t"/>
              </v:shape>
            </v:group>
            <v:group style="position:absolute;left:3460;top:-1557;width:2;height:63" coordorigin="3460,-1557" coordsize="2,63">
              <v:shape style="position:absolute;left:3460;top:-1557;width:2;height:63" coordorigin="3460,-1557" coordsize="0,63" path="m3460,-1557l3460,-1494e" filled="f" stroked="t" strokeweight=".75pt" strokecolor="#858585">
                <v:path arrowok="t"/>
              </v:shape>
            </v:group>
            <v:group style="position:absolute;left:4413;top:-1557;width:2;height:63" coordorigin="4413,-1557" coordsize="2,63">
              <v:shape style="position:absolute;left:4413;top:-1557;width:2;height:63" coordorigin="4413,-1557" coordsize="0,63" path="m4413,-1557l4413,-1494e" filled="f" stroked="t" strokeweight=".75pt" strokecolor="#858585">
                <v:path arrowok="t"/>
              </v:shape>
            </v:group>
            <v:group style="position:absolute;left:5366;top:-1557;width:2;height:63" coordorigin="5366,-1557" coordsize="2,63">
              <v:shape style="position:absolute;left:5366;top:-1557;width:2;height:63" coordorigin="5366,-1557" coordsize="0,63" path="m5366,-1557l5366,-1494e" filled="f" stroked="t" strokeweight=".75pt" strokecolor="#858585">
                <v:path arrowok="t"/>
              </v:shape>
            </v:group>
            <v:group style="position:absolute;left:6321;top:-1557;width:2;height:63" coordorigin="6321,-1557" coordsize="2,63">
              <v:shape style="position:absolute;left:6321;top:-1557;width:2;height:63" coordorigin="6321,-1557" coordsize="0,63" path="m6321,-1557l6321,-1494e" filled="f" stroked="t" strokeweight=".75pt" strokecolor="#858585">
                <v:path arrowok="t"/>
              </v:shape>
            </v:group>
            <v:group style="position:absolute;left:7274;top:-1557;width:2;height:63" coordorigin="7274,-1557" coordsize="2,63">
              <v:shape style="position:absolute;left:7274;top:-1557;width:2;height:63" coordorigin="7274,-1557" coordsize="0,63" path="m7274,-1557l7274,-1494e" filled="f" stroked="t" strokeweight=".75pt" strokecolor="#858585">
                <v:path arrowok="t"/>
              </v:shape>
            </v:group>
            <v:group style="position:absolute;left:8226;top:-1557;width:2;height:63" coordorigin="8226,-1557" coordsize="2,63">
              <v:shape style="position:absolute;left:8226;top:-1557;width:2;height:63" coordorigin="8226,-1557" coordsize="0,63" path="m8226,-1557l8226,-1494e" filled="f" stroked="t" strokeweight=".75pt" strokecolor="#858585">
                <v:path arrowok="t"/>
              </v:shape>
            </v:group>
            <v:group style="position:absolute;left:9179;top:-1557;width:2;height:63" coordorigin="9179,-1557" coordsize="2,63">
              <v:shape style="position:absolute;left:9179;top:-1557;width:2;height:63" coordorigin="9179,-1557" coordsize="0,63" path="m9179,-1557l9179,-1494e" filled="f" stroked="t" strokeweight=".75pt" strokecolor="#858585">
                <v:path arrowok="t"/>
              </v:shape>
              <v:shape style="position:absolute;left:5191;top:-3839;width:110;height:110" type="#_x0000_t75">
                <v:imagedata r:id="rId26" o:title=""/>
              </v:shape>
            </v:group>
            <v:group style="position:absolute;left:5191;top:-3839;width:110;height:110" coordorigin="5191,-3839" coordsize="110,110">
              <v:shape style="position:absolute;left:5191;top:-3839;width:110;height:110" coordorigin="5191,-3839" coordsize="110,110" path="m5191,-3729l5301,-3729,5301,-3839,5191,-3839,5191,-3729xe" filled="f" stroked="t" strokeweight=".75pt" strokecolor="#000000">
                <v:path arrowok="t"/>
              </v:shape>
            </v:group>
            <v:group style="position:absolute;left:5191;top:-3505;width:110;height:110" coordorigin="5191,-3505" coordsize="110,110">
              <v:shape style="position:absolute;left:5191;top:-3505;width:110;height:110" coordorigin="5191,-3505" coordsize="110,110" path="m5191,-3395l5301,-3395,5301,-3505,5191,-3505,5191,-3395e" filled="t" fillcolor="#C0504D" stroked="f">
                <v:path arrowok="t"/>
                <v:fill/>
              </v:shape>
              <v:shape style="position:absolute;left:3449;top:-1348;width:532;height:501" type="#_x0000_t75">
                <v:imagedata r:id="rId27" o:title=""/>
              </v:shape>
            </v:group>
            <v:group style="position:absolute;left:4575;top:-1354;width:357;height:356" coordorigin="4575,-1354" coordsize="357,356">
              <v:shape style="position:absolute;left:4575;top:-1354;width:357;height:356" coordorigin="4575,-1354" coordsize="357,356" path="m4618,-1088l4603,-1088,4598,-1086,4596,-1086,4575,-1056,4575,-1044,4577,-1038,4580,-1032,4583,-1028,4587,-1020,4593,-1014,4599,-1010,4604,-1006,4609,-1002,4615,-1000,4620,-998,4635,-998,4640,-1000,4650,-1004,4656,-1012,4658,-1014,4624,-1014,4620,-1016,4612,-1020,4609,-1024,4597,-1036,4592,-1042,4591,-1050,4589,-1058,4591,-1064,4597,-1068,4600,-1072,4602,-1074,4605,-1074,4608,-1076,4610,-1076,4612,-1078,4621,-1078,4622,-1080,4622,-1082,4622,-1082,4621,-1084,4618,-1088e" filled="t" fillcolor="#000000" stroked="f">
                <v:path arrowok="t"/>
                <v:fill/>
              </v:shape>
              <v:shape style="position:absolute;left:4575;top:-1354;width:357;height:356" coordorigin="4575,-1354" coordsize="357,356" path="m4660,-1046l4655,-1046,4655,-1044,4655,-1040,4653,-1034,4650,-1026,4643,-1018,4637,-1014,4658,-1014,4661,-1018,4663,-1020,4665,-1026,4666,-1028,4666,-1030,4667,-1034,4667,-1036,4667,-1038,4666,-1038,4666,-1040,4665,-1040,4664,-1042,4663,-1042,4662,-1044,4661,-1044,4660,-1046e" filled="t" fillcolor="#000000" stroked="f">
                <v:path arrowok="t"/>
                <v:fill/>
              </v:shape>
              <v:shape style="position:absolute;left:4575;top:-1354;width:357;height:356" coordorigin="4575,-1354" coordsize="357,356" path="m4702,-1060l4699,-1060,4699,-1058,4700,-1058,4702,-1060e" filled="t" fillcolor="#000000" stroked="f">
                <v:path arrowok="t"/>
                <v:fill/>
              </v:shape>
              <v:shape style="position:absolute;left:4575;top:-1354;width:357;height:356" coordorigin="4575,-1354" coordsize="357,356" path="m4668,-1112l4645,-1112,4698,-1060,4704,-1060,4705,-1062,4706,-1062,4708,-1066,4709,-1066,4710,-1068,4710,-1068,4710,-1070,4710,-1070,4668,-1112e" filled="t" fillcolor="#000000" stroked="f">
                <v:path arrowok="t"/>
                <v:fill/>
              </v:shape>
              <v:shape style="position:absolute;left:4575;top:-1354;width:357;height:356" coordorigin="4575,-1354" coordsize="357,356" path="m4733,-1210l4728,-1210,4723,-1208,4718,-1208,4703,-1192,4702,-1190,4701,-1188,4700,-1186,4699,-1182,4698,-1174,4698,-1166,4679,-1166,4767,-1078,4771,-1078,4772,-1080,4773,-1080,4774,-1082,4775,-1082,4776,-1084,4778,-1086,4778,-1086,4778,-1088,4778,-1090,4747,-1120,4755,-1120,4758,-1122,4763,-1122,4767,-1124,4769,-1126,4771,-1126,4775,-1130,4777,-1132,4734,-1132,4710,-1158,4709,-1162,4710,-1174,4711,-1180,4729,-1194,4764,-1194,4762,-1196,4757,-1200,4752,-1202,4748,-1206,4743,-1208,4733,-1210e" filled="t" fillcolor="#000000" stroked="f">
                <v:path arrowok="t"/>
                <v:fill/>
              </v:shape>
              <v:shape style="position:absolute;left:4575;top:-1354;width:357;height:356" coordorigin="4575,-1354" coordsize="357,356" path="m4615,-1090l4607,-1090,4605,-1088,4616,-1088,4615,-1090e" filled="t" fillcolor="#000000" stroked="f">
                <v:path arrowok="t"/>
                <v:fill/>
              </v:shape>
              <v:shape style="position:absolute;left:4575;top:-1354;width:357;height:356" coordorigin="4575,-1354" coordsize="357,356" path="m4668,-1154l4665,-1154,4616,-1104,4616,-1104,4616,-1102,4616,-1100,4620,-1096,4622,-1094,4626,-1094,4645,-1112,4668,-1112,4656,-1124,4675,-1142,4675,-1144,4675,-1146,4675,-1146,4675,-1148,4674,-1148,4673,-1150,4672,-1150,4671,-1152,4669,-1152,4668,-1154e" filled="t" fillcolor="#000000" stroked="f">
                <v:path arrowok="t"/>
                <v:fill/>
              </v:shape>
              <v:shape style="position:absolute;left:4575;top:-1354;width:357;height:356" coordorigin="4575,-1354" coordsize="357,356" path="m4764,-1194l4732,-1194,4736,-1192,4739,-1192,4743,-1190,4750,-1184,4753,-1182,4756,-1178,4759,-1176,4762,-1172,4764,-1168,4766,-1166,4768,-1162,4769,-1158,4770,-1156,4770,-1152,4769,-1148,4769,-1144,4767,-1142,4764,-1138,4761,-1136,4757,-1134,4747,-1132,4777,-1132,4779,-1134,4782,-1138,4784,-1144,4785,-1148,4776,-1180,4772,-1186,4767,-1192,4764,-1194e" filled="t" fillcolor="#000000" stroked="f">
                <v:path arrowok="t"/>
                <v:fill/>
              </v:shape>
              <v:shape style="position:absolute;left:4575;top:-1354;width:357;height:356" coordorigin="4575,-1354" coordsize="357,356" path="m4689,-1176l4686,-1176,4686,-1174,4684,-1174,4681,-1170,4680,-1170,4680,-1168,4679,-1168,4679,-1166,4698,-1166,4689,-1176e" filled="t" fillcolor="#000000" stroked="f">
                <v:path arrowok="t"/>
                <v:fill/>
              </v:shape>
              <v:shape style="position:absolute;left:4575;top:-1354;width:357;height:356" coordorigin="4575,-1354" coordsize="357,356" path="m4819,-1182l4809,-1182,4813,-1180,4819,-1182e" filled="t" fillcolor="#000000" stroked="f">
                <v:path arrowok="t"/>
                <v:fill/>
              </v:shape>
              <v:shape style="position:absolute;left:4575;top:-1354;width:357;height:356" coordorigin="4575,-1354" coordsize="357,356" path="m4825,-1262l4799,-1262,4801,-1260,4803,-1260,4806,-1258,4815,-1250,4802,-1236,4798,-1230,4792,-1222,4790,-1218,4788,-1208,4788,-1204,4806,-1182,4823,-1182,4826,-1184,4830,-1186,4833,-1188,4837,-1192,4840,-1196,4814,-1196,4811,-1198,4807,-1202,4805,-1202,4804,-1206,4803,-1210,4803,-1212,4803,-1216,4805,-1220,4808,-1226,4811,-1228,4814,-1232,4823,-1240,4847,-1240,4825,-1262e" filled="t" fillcolor="#000000" stroked="f">
                <v:path arrowok="t"/>
                <v:fill/>
              </v:shape>
              <v:shape style="position:absolute;left:4575;top:-1354;width:357;height:356" coordorigin="4575,-1354" coordsize="357,356" path="m4847,-1240l4823,-1240,4837,-1228,4837,-1218,4835,-1212,4834,-1208,4832,-1206,4826,-1198,4822,-1196,4840,-1196,4843,-1200,4845,-1204,4846,-1210,4847,-1214,4847,-1220,4863,-1220,4864,-1222,4864,-1224,4863,-1224,4847,-1240e" filled="t" fillcolor="#000000" stroked="f">
                <v:path arrowok="t"/>
                <v:fill/>
              </v:shape>
              <v:shape style="position:absolute;left:4575;top:-1354;width:357;height:356" coordorigin="4575,-1354" coordsize="357,356" path="m4863,-1220l4847,-1220,4854,-1214,4857,-1214,4858,-1216,4859,-1216,4861,-1218,4863,-1220e" filled="t" fillcolor="#000000" stroked="f">
                <v:path arrowok="t"/>
                <v:fill/>
              </v:shape>
              <v:shape style="position:absolute;left:4575;top:-1354;width:357;height:356" coordorigin="4575,-1354" coordsize="357,356" path="m4802,-1278l4794,-1278,4786,-1274,4782,-1272,4778,-1268,4773,-1264,4771,-1262,4769,-1260,4767,-1256,4765,-1254,4764,-1252,4762,-1248,4761,-1246,4760,-1244,4759,-1242,4758,-1238,4758,-1234,4758,-1234,4759,-1232,4759,-1232,4761,-1230,4762,-1230,4763,-1228,4769,-1228,4769,-1232,4771,-1236,4771,-1238,4774,-1242,4775,-1246,4777,-1248,4779,-1252,4784,-1258,4787,-1258,4792,-1262,4825,-1262,4817,-1270,4802,-1278e" filled="t" fillcolor="#000000" stroked="f">
                <v:path arrowok="t"/>
                <v:fill/>
              </v:shape>
              <v:shape style="position:absolute;left:4575;top:-1354;width:357;height:356" coordorigin="4575,-1354" coordsize="357,356" path="m4880,-1238l4877,-1238,4877,-1236,4879,-1236,4880,-1238e" filled="t" fillcolor="#000000" stroked="f">
                <v:path arrowok="t"/>
                <v:fill/>
              </v:shape>
              <v:shape style="position:absolute;left:4575;top:-1354;width:357;height:356" coordorigin="4575,-1354" coordsize="357,356" path="m4828,-1314l4825,-1314,4824,-1312,4822,-1312,4821,-1310,4817,-1306,4815,-1304,4815,-1304,4815,-1302,4815,-1300,4818,-1300,4865,-1288,4876,-1240,4876,-1238,4881,-1238,4883,-1240,4884,-1242,4886,-1242,4887,-1244,4887,-1244,4888,-1246,4888,-1246,4889,-1248,4889,-1250,4889,-1250,4879,-1290,4932,-1290,4932,-1292,4931,-1292,4931,-1294,4930,-1294,4880,-1306,4865,-1306,4828,-1314e" filled="t" fillcolor="#000000" stroked="f">
                <v:path arrowok="t"/>
                <v:fill/>
              </v:shape>
              <v:shape style="position:absolute;left:4575;top:-1354;width:357;height:356" coordorigin="4575,-1354" coordsize="357,356" path="m4932,-1290l4879,-1290,4919,-1280,4923,-1280,4924,-1282,4925,-1282,4926,-1284,4928,-1284,4929,-1286,4930,-1288,4931,-1288,4932,-1290e" filled="t" fillcolor="#000000" stroked="f">
                <v:path arrowok="t"/>
                <v:fill/>
              </v:shape>
              <v:shape style="position:absolute;left:4575;top:-1354;width:357;height:356" coordorigin="4575,-1354" coordsize="357,356" path="m4869,-1354l4864,-1354,4863,-1352,4859,-1348,4858,-1348,4857,-1346,4857,-1346,4857,-1344,4856,-1344,4857,-1342,4865,-1306,4880,-1306,4869,-1352,4869,-1354e" filled="t" fillcolor="#000000" stroked="f">
                <v:path arrowok="t"/>
                <v:fill/>
              </v:shape>
              <v:shape style="position:absolute;left:5319;top:-1403;width:3523;height:954" type="#_x0000_t75">
                <v:imagedata r:id="rId28" o:title=""/>
              </v:shape>
            </v:group>
            <v:group style="position:absolute;left:2711;top:-4325;width:7168;height:4107" coordorigin="2711,-4325" coordsize="7168,4107">
              <v:shape style="position:absolute;left:2711;top:-4325;width:7168;height:4107" coordorigin="2711,-4325" coordsize="7168,4107" path="m2711,-218l9879,-218,9879,-4325,2711,-4325,2711,-218x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и)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4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родини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родини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ньої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гнізд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гостротою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тьки,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енше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прожи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селах.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студентів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5" w:after="0" w:line="252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авіть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322" w:lineRule="exact"/>
        <w:ind w:left="1582" w:right="-20"/>
        <w:jc w:val="left"/>
        <w:tabs>
          <w:tab w:pos="330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position w:val="-1"/>
        </w:rPr>
        <w:t>1,2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-1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-1"/>
        </w:rPr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7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7"/>
        </w:rPr>
        <w:t>е</w:t>
      </w:r>
      <w:r>
        <w:rPr>
          <w:rFonts w:ascii="Calibri" w:hAnsi="Calibri" w:cs="Calibri" w:eastAsia="Calibri"/>
          <w:sz w:val="20"/>
          <w:szCs w:val="20"/>
          <w:spacing w:val="-3"/>
          <w:w w:val="100"/>
          <w:position w:val="7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7"/>
        </w:rPr>
        <w:t>о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7"/>
        </w:rPr>
        <w:t>д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7"/>
        </w:rPr>
        <w:t>р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7"/>
        </w:rPr>
        <w:t>у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7"/>
        </w:rPr>
        <w:t>ж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7"/>
        </w:rPr>
        <w:t>е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7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7"/>
        </w:rPr>
        <w:t>і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line="150" w:lineRule="exact" w:after="0"/>
        <w:jc w:val="left"/>
        <w:rPr>
          <w:sz w:val="15"/>
          <w:szCs w:val="15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9" w:after="0" w:line="240" w:lineRule="auto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exact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5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br w:type="column"/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О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д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р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у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ж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е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і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У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г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р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омад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я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сь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к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ому</w:t>
      </w:r>
      <w:r>
        <w:rPr>
          <w:rFonts w:ascii="Calibri" w:hAnsi="Calibri" w:cs="Calibri" w:eastAsia="Calibri"/>
          <w:sz w:val="20"/>
          <w:szCs w:val="20"/>
          <w:spacing w:val="-11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ш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л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юбі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line="240" w:lineRule="auto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2" w:equalWidth="0">
            <w:col w:w="1835" w:space="1484"/>
            <w:col w:w="5761"/>
          </w:cols>
        </w:sectPr>
      </w:pPr>
      <w:rPr/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19" w:after="0" w:line="240" w:lineRule="exact"/>
        <w:ind w:left="1582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19" w:after="0" w:line="240" w:lineRule="exact"/>
        <w:ind w:left="1582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0,2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19" w:after="0" w:line="240" w:lineRule="exact"/>
        <w:ind w:left="1734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3321" w:right="304" w:firstLine="-227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4.634995pt;margin-top:-225.495468pt;width:360.5pt;height:215pt;mso-position-horizontal-relative:page;mso-position-vertical-relative:paragraph;z-index:-1222" coordorigin="2693,-4510" coordsize="7210,4300">
            <v:shape style="position:absolute;left:3403;top:-4382;width:6180;height:2729" type="#_x0000_t75">
              <v:imagedata r:id="rId29" o:title=""/>
            </v:shape>
            <v:group style="position:absolute;left:3377;top:-1691;width:64;height:2" coordorigin="3377,-1691" coordsize="64,2">
              <v:shape style="position:absolute;left:3377;top:-1691;width:64;height:2" coordorigin="3377,-1691" coordsize="64,0" path="m3441,-1691l3377,-1691e" filled="f" stroked="t" strokeweight=".75pt" strokecolor="#858585">
                <v:path arrowok="t"/>
              </v:shape>
            </v:group>
            <v:group style="position:absolute;left:3377;top:-2105;width:64;height:2" coordorigin="3377,-2105" coordsize="64,2">
              <v:shape style="position:absolute;left:3377;top:-2105;width:64;height:2" coordorigin="3377,-2105" coordsize="64,0" path="m3441,-2105l3377,-2105e" filled="f" stroked="t" strokeweight=".75pt" strokecolor="#858585">
                <v:path arrowok="t"/>
              </v:shape>
            </v:group>
            <v:group style="position:absolute;left:3377;top:-2520;width:64;height:2" coordorigin="3377,-2520" coordsize="64,2">
              <v:shape style="position:absolute;left:3377;top:-2520;width:64;height:2" coordorigin="3377,-2520" coordsize="64,0" path="m3441,-2520l3377,-2520e" filled="f" stroked="t" strokeweight=".75pt" strokecolor="#858585">
                <v:path arrowok="t"/>
              </v:shape>
            </v:group>
            <v:group style="position:absolute;left:3377;top:-2935;width:64;height:2" coordorigin="3377,-2935" coordsize="64,2">
              <v:shape style="position:absolute;left:3377;top:-2935;width:64;height:2" coordorigin="3377,-2935" coordsize="64,0" path="m3441,-2935l3377,-2935e" filled="f" stroked="t" strokeweight=".75pt" strokecolor="#858585">
                <v:path arrowok="t"/>
              </v:shape>
            </v:group>
            <v:group style="position:absolute;left:3377;top:-3350;width:64;height:2" coordorigin="3377,-3350" coordsize="64,2">
              <v:shape style="position:absolute;left:3377;top:-3350;width:64;height:2" coordorigin="3377,-3350" coordsize="64,0" path="m3441,-3350l3377,-3350e" filled="f" stroked="t" strokeweight=".75pt" strokecolor="#858585">
                <v:path arrowok="t"/>
              </v:shape>
            </v:group>
            <v:group style="position:absolute;left:3377;top:-3766;width:64;height:2" coordorigin="3377,-3766" coordsize="64,2">
              <v:shape style="position:absolute;left:3377;top:-3766;width:64;height:2" coordorigin="3377,-3766" coordsize="64,0" path="m3441,-3766l3377,-3766e" filled="f" stroked="t" strokeweight=".75pt" strokecolor="#858585">
                <v:path arrowok="t"/>
              </v:shape>
            </v:group>
            <v:group style="position:absolute;left:3377;top:-4181;width:64;height:2" coordorigin="3377,-4181" coordsize="64,2">
              <v:shape style="position:absolute;left:3377;top:-4181;width:64;height:2" coordorigin="3377,-4181" coordsize="64,0" path="m3441,-4181l3377,-4181e" filled="f" stroked="t" strokeweight=".75pt" strokecolor="#858585">
                <v:path arrowok="t"/>
              </v:shape>
            </v:group>
            <v:group style="position:absolute;left:3442;top:-1690;width:2;height:63" coordorigin="3442,-1690" coordsize="2,63">
              <v:shape style="position:absolute;left:3442;top:-1690;width:2;height:63" coordorigin="3442,-1690" coordsize="0,63" path="m3442,-1690l3442,-1626e" filled="f" stroked="t" strokeweight=".75pt" strokecolor="#858585">
                <v:path arrowok="t"/>
              </v:shape>
            </v:group>
            <v:group style="position:absolute;left:4423;top:-1690;width:2;height:63" coordorigin="4423,-1690" coordsize="2,63">
              <v:shape style="position:absolute;left:4423;top:-1690;width:2;height:63" coordorigin="4423,-1690" coordsize="0,63" path="m4423,-1690l4423,-1626e" filled="f" stroked="t" strokeweight=".75pt" strokecolor="#858585">
                <v:path arrowok="t"/>
              </v:shape>
            </v:group>
            <v:group style="position:absolute;left:5405;top:-1690;width:2;height:63" coordorigin="5405,-1690" coordsize="2,63">
              <v:shape style="position:absolute;left:5405;top:-1690;width:2;height:63" coordorigin="5405,-1690" coordsize="0,63" path="m5405,-1690l5405,-1626e" filled="f" stroked="t" strokeweight=".75pt" strokecolor="#858585">
                <v:path arrowok="t"/>
              </v:shape>
            </v:group>
            <v:group style="position:absolute;left:6387;top:-1690;width:2;height:63" coordorigin="6387,-1690" coordsize="2,63">
              <v:shape style="position:absolute;left:6387;top:-1690;width:2;height:63" coordorigin="6387,-1690" coordsize="0,63" path="m6387,-1690l6387,-1626e" filled="f" stroked="t" strokeweight=".75pt" strokecolor="#858585">
                <v:path arrowok="t"/>
              </v:shape>
            </v:group>
            <v:group style="position:absolute;left:7368;top:-1690;width:2;height:63" coordorigin="7368,-1690" coordsize="2,63">
              <v:shape style="position:absolute;left:7368;top:-1690;width:2;height:63" coordorigin="7368,-1690" coordsize="0,63" path="m7368,-1690l7368,-1626e" filled="f" stroked="t" strokeweight=".75pt" strokecolor="#858585">
                <v:path arrowok="t"/>
              </v:shape>
            </v:group>
            <v:group style="position:absolute;left:8350;top:-1690;width:2;height:63" coordorigin="8350,-1690" coordsize="2,63">
              <v:shape style="position:absolute;left:8350;top:-1690;width:2;height:63" coordorigin="8350,-1690" coordsize="0,63" path="m8350,-1690l8350,-1626e" filled="f" stroked="t" strokeweight=".75pt" strokecolor="#858585">
                <v:path arrowok="t"/>
              </v:shape>
            </v:group>
            <v:group style="position:absolute;left:9330;top:-1690;width:2;height:63" coordorigin="9330,-1690" coordsize="2,63">
              <v:shape style="position:absolute;left:9330;top:-1690;width:2;height:63" coordorigin="9330,-1690" coordsize="0,63" path="m9330,-1690l9330,-1626e" filled="f" stroked="t" strokeweight=".75pt" strokecolor="#858585">
                <v:path arrowok="t"/>
              </v:shape>
              <v:shape style="position:absolute;left:4581;top:-4306;width:110;height:110" type="#_x0000_t75">
                <v:imagedata r:id="rId30" o:title=""/>
              </v:shape>
            </v:group>
            <v:group style="position:absolute;left:4581;top:-4306;width:110;height:110" coordorigin="4581,-4306" coordsize="110,110">
              <v:shape style="position:absolute;left:4581;top:-4306;width:110;height:110" coordorigin="4581,-4306" coordsize="110,110" path="m4581,-4196l4691,-4196,4691,-4306,4581,-4306,4581,-4196xe" filled="f" stroked="t" strokeweight=".75pt" strokecolor="#000000">
                <v:path arrowok="t"/>
              </v:shape>
              <v:shape style="position:absolute;left:4581;top:-3803;width:110;height:110" type="#_x0000_t75">
                <v:imagedata r:id="rId31" o:title=""/>
              </v:shape>
            </v:group>
            <v:group style="position:absolute;left:4581;top:-3803;width:110;height:110" coordorigin="4581,-3803" coordsize="110,110">
              <v:shape style="position:absolute;left:4581;top:-3803;width:110;height:110" coordorigin="4581,-3803" coordsize="110,110" path="m4581,-3693l4691,-3693,4691,-3803,4581,-3803,4581,-3693xe" filled="f" stroked="t" strokeweight=".75pt" strokecolor="#000000">
                <v:path arrowok="t"/>
              </v:shape>
            </v:group>
            <v:group style="position:absolute;left:4581;top:-3300;width:110;height:110" coordorigin="4581,-3300" coordsize="110,110">
              <v:shape style="position:absolute;left:4581;top:-3300;width:110;height:110" coordorigin="4581,-3300" coordsize="110,110" path="m4581,-3191l4691,-3191,4691,-3300,4581,-3300,4581,-3191e" filled="t" fillcolor="#938953" stroked="f">
                <v:path arrowok="t"/>
                <v:fill/>
              </v:shape>
            </v:group>
            <v:group style="position:absolute;left:4581;top:-3300;width:110;height:110" coordorigin="4581,-3300" coordsize="110,110">
              <v:shape style="position:absolute;left:4581;top:-3300;width:110;height:110" coordorigin="4581,-3300" coordsize="110,110" path="m4581,-3191l4691,-3191,4691,-3300,4581,-3300,4581,-3191xe" filled="f" stroked="t" strokeweight=".75pt" strokecolor="#000000">
                <v:path arrowok="t"/>
              </v:shape>
              <v:shape style="position:absolute;left:3444;top:-1481;width:532;height:501" type="#_x0000_t75">
                <v:imagedata r:id="rId32" o:title=""/>
              </v:shape>
            </v:group>
            <v:group style="position:absolute;left:4599;top:-1487;width:357;height:356" coordorigin="4599,-1487" coordsize="357,356">
              <v:shape style="position:absolute;left:4599;top:-1487;width:357;height:356" coordorigin="4599,-1487" coordsize="357,356" path="m4642,-1221l4624,-1221,4622,-1219,4620,-1219,4599,-1189,4599,-1177,4601,-1171,4604,-1165,4607,-1161,4611,-1153,4617,-1149,4623,-1143,4633,-1135,4644,-1131,4659,-1131,4664,-1133,4669,-1135,4674,-1137,4678,-1143,4680,-1145,4682,-1147,4648,-1147,4644,-1149,4640,-1151,4636,-1153,4632,-1157,4629,-1161,4621,-1169,4616,-1177,4615,-1183,4613,-1191,4615,-1197,4624,-1205,4626,-1207,4629,-1207,4632,-1209,4634,-1209,4636,-1211,4645,-1211,4646,-1213,4647,-1213,4646,-1215,4646,-1217,4645,-1217,4642,-1221e" filled="t" fillcolor="#000000" stroked="f">
                <v:path arrowok="t"/>
                <v:fill/>
              </v:shape>
              <v:shape style="position:absolute;left:4599;top:-1487;width:357;height:356" coordorigin="4599,-1487" coordsize="357,356" path="m4690,-1173l4678,-1173,4678,-1169,4677,-1167,4676,-1165,4675,-1161,4674,-1159,4667,-1151,4661,-1147,4682,-1147,4685,-1151,4688,-1157,4689,-1159,4690,-1161,4690,-1163,4691,-1165,4691,-1171,4690,-1171,4690,-1173e" filled="t" fillcolor="#000000" stroked="f">
                <v:path arrowok="t"/>
                <v:fill/>
              </v:shape>
              <v:shape style="position:absolute;left:4599;top:-1487;width:357;height:356" coordorigin="4599,-1487" coordsize="357,356" path="m4684,-1179l4679,-1179,4679,-1173,4689,-1173,4688,-1175,4688,-1175,4687,-1177,4686,-1177,4684,-1179e" filled="t" fillcolor="#000000" stroked="f">
                <v:path arrowok="t"/>
                <v:fill/>
              </v:shape>
              <v:shape style="position:absolute;left:4599;top:-1487;width:357;height:356" coordorigin="4599,-1487" coordsize="357,356" path="m4690,-1247l4669,-1247,4723,-1193,4724,-1191,4725,-1193,4728,-1193,4732,-1199,4733,-1199,4734,-1201,4734,-1201,4734,-1203,4734,-1203,4690,-1247e" filled="t" fillcolor="#000000" stroked="f">
                <v:path arrowok="t"/>
                <v:fill/>
              </v:shape>
              <v:shape style="position:absolute;left:4599;top:-1487;width:357;height:356" coordorigin="4599,-1487" coordsize="357,356" path="m4756,-1343l4752,-1343,4747,-1341,4742,-1341,4737,-1337,4730,-1331,4729,-1329,4726,-1323,4725,-1321,4723,-1315,4723,-1313,4722,-1309,4722,-1307,4722,-1299,4703,-1299,4704,-1297,4790,-1211,4794,-1211,4795,-1213,4796,-1213,4798,-1215,4799,-1215,4800,-1217,4801,-1219,4802,-1219,4802,-1221,4802,-1223,4770,-1253,4774,-1253,4782,-1255,4787,-1255,4789,-1257,4791,-1257,4793,-1259,4795,-1259,4797,-1261,4801,-1265,4758,-1265,4734,-1291,4733,-1295,4733,-1305,4734,-1307,4734,-1309,4735,-1311,4753,-1327,4788,-1327,4781,-1333,4776,-1337,4772,-1339,4767,-1341,4756,-1343e" filled="t" fillcolor="#000000" stroked="f">
                <v:path arrowok="t"/>
                <v:fill/>
              </v:shape>
              <v:shape style="position:absolute;left:4599;top:-1487;width:357;height:356" coordorigin="4599,-1487" coordsize="357,356" path="m4640,-1223l4629,-1223,4626,-1221,4640,-1221,4640,-1223e" filled="t" fillcolor="#000000" stroked="f">
                <v:path arrowok="t"/>
                <v:fill/>
              </v:shape>
              <v:shape style="position:absolute;left:4599;top:-1487;width:357;height:356" coordorigin="4599,-1487" coordsize="357,356" path="m4693,-1287l4689,-1287,4640,-1237,4640,-1237,4640,-1235,4640,-1233,4641,-1233,4641,-1231,4643,-1231,4644,-1229,4645,-1229,4646,-1227,4650,-1227,4669,-1247,4690,-1247,4680,-1257,4699,-1277,4700,-1279,4699,-1279,4699,-1281,4698,-1281,4697,-1283,4696,-1283,4695,-1285,4693,-1287e" filled="t" fillcolor="#000000" stroked="f">
                <v:path arrowok="t"/>
                <v:fill/>
              </v:shape>
              <v:shape style="position:absolute;left:4599;top:-1487;width:357;height:356" coordorigin="4599,-1487" coordsize="357,356" path="m4788,-1327l4756,-1327,4760,-1325,4763,-1325,4770,-1321,4774,-1317,4777,-1315,4780,-1311,4783,-1309,4786,-1305,4788,-1303,4790,-1299,4792,-1295,4793,-1291,4794,-1289,4794,-1285,4793,-1281,4793,-1277,4791,-1275,4788,-1271,4785,-1269,4781,-1267,4771,-1265,4801,-1265,4803,-1267,4806,-1271,4808,-1277,4809,-1281,4800,-1313,4796,-1319,4791,-1325,4788,-1327e" filled="t" fillcolor="#000000" stroked="f">
                <v:path arrowok="t"/>
                <v:fill/>
              </v:shape>
              <v:shape style="position:absolute;left:4599;top:-1487;width:357;height:356" coordorigin="4599,-1487" coordsize="357,356" path="m4713,-1309l4710,-1309,4710,-1307,4709,-1307,4707,-1305,4706,-1305,4706,-1303,4704,-1303,4704,-1301,4703,-1301,4703,-1299,4722,-1299,4713,-1309e" filled="t" fillcolor="#000000" stroked="f">
                <v:path arrowok="t"/>
                <v:fill/>
              </v:shape>
              <v:shape style="position:absolute;left:4599;top:-1487;width:357;height:356" coordorigin="4599,-1487" coordsize="357,356" path="m4843,-1315l4833,-1315,4836,-1313,4840,-1313,4843,-1315e" filled="t" fillcolor="#000000" stroked="f">
                <v:path arrowok="t"/>
                <v:fill/>
              </v:shape>
              <v:shape style="position:absolute;left:4599;top:-1487;width:357;height:356" coordorigin="4599,-1487" coordsize="357,356" path="m4849,-1395l4823,-1395,4825,-1393,4827,-1393,4839,-1383,4826,-1369,4822,-1363,4816,-1355,4814,-1351,4812,-1341,4812,-1337,4814,-1329,4817,-1325,4820,-1323,4823,-1319,4826,-1317,4830,-1315,4847,-1315,4850,-1317,4857,-1321,4864,-1329,4838,-1329,4834,-1331,4831,-1335,4829,-1337,4828,-1339,4827,-1341,4827,-1343,4826,-1345,4827,-1347,4827,-1351,4829,-1353,4830,-1355,4832,-1359,4835,-1361,4838,-1365,4847,-1373,4871,-1373,4849,-1395e" filled="t" fillcolor="#000000" stroked="f">
                <v:path arrowok="t"/>
                <v:fill/>
              </v:shape>
              <v:shape style="position:absolute;left:4599;top:-1487;width:357;height:356" coordorigin="4599,-1487" coordsize="357,356" path="m4871,-1373l4847,-1373,4860,-1361,4861,-1353,4860,-1351,4859,-1347,4858,-1341,4856,-1339,4853,-1335,4850,-1331,4846,-1329,4864,-1329,4867,-1333,4869,-1337,4870,-1343,4871,-1347,4871,-1353,4887,-1353,4887,-1357,4887,-1357,4871,-1373e" filled="t" fillcolor="#000000" stroked="f">
                <v:path arrowok="t"/>
                <v:fill/>
              </v:shape>
              <v:shape style="position:absolute;left:4599;top:-1487;width:357;height:356" coordorigin="4599,-1487" coordsize="357,356" path="m4886,-1353l4871,-1353,4878,-1347,4880,-1347,4885,-1351,4886,-1353e" filled="t" fillcolor="#000000" stroked="f">
                <v:path arrowok="t"/>
                <v:fill/>
              </v:shape>
              <v:shape style="position:absolute;left:4599;top:-1487;width:357;height:356" coordorigin="4599,-1487" coordsize="357,356" path="m4826,-1411l4818,-1411,4814,-1409,4810,-1407,4806,-1405,4802,-1403,4797,-1397,4795,-1395,4793,-1393,4791,-1391,4789,-1387,4787,-1385,4786,-1381,4785,-1379,4784,-1377,4783,-1375,4782,-1373,4782,-1371,4782,-1367,4783,-1367,4783,-1365,4784,-1365,4785,-1363,4786,-1363,4787,-1361,4792,-1361,4793,-1363,4794,-1367,4796,-1373,4798,-1377,4799,-1379,4801,-1381,4803,-1385,4808,-1391,4811,-1393,4813,-1393,4816,-1395,4849,-1395,4841,-1403,4837,-1405,4834,-1407,4826,-1411e" filled="t" fillcolor="#000000" stroked="f">
                <v:path arrowok="t"/>
                <v:fill/>
              </v:shape>
              <v:shape style="position:absolute;left:4599;top:-1487;width:357;height:356" coordorigin="4599,-1487" coordsize="357,356" path="m4852,-1447l4849,-1447,4848,-1445,4846,-1445,4845,-1443,4844,-1443,4842,-1441,4841,-1439,4839,-1437,4839,-1437,4839,-1435,4839,-1433,4842,-1433,4889,-1423,4900,-1373,4900,-1371,4906,-1371,4908,-1375,4910,-1375,4911,-1377,4911,-1377,4912,-1379,4913,-1379,4913,-1381,4913,-1383,4903,-1423,4956,-1423,4956,-1425,4956,-1425,4955,-1427,4954,-1427,4904,-1439,4889,-1439,4852,-1447e" filled="t" fillcolor="#000000" stroked="f">
                <v:path arrowok="t"/>
                <v:fill/>
              </v:shape>
              <v:shape style="position:absolute;left:4599;top:-1487;width:357;height:356" coordorigin="4599,-1487" coordsize="357,356" path="m4956,-1423l4903,-1423,4943,-1413,4947,-1413,4949,-1415,4950,-1417,4953,-1419,4956,-1423e" filled="t" fillcolor="#000000" stroked="f">
                <v:path arrowok="t"/>
                <v:fill/>
              </v:shape>
              <v:shape style="position:absolute;left:4599;top:-1487;width:357;height:356" coordorigin="4599,-1487" coordsize="357,356" path="m4893,-1487l4888,-1487,4886,-1485,4885,-1483,4884,-1483,4883,-1481,4882,-1481,4881,-1479,4881,-1479,4881,-1475,4889,-1439,4904,-1439,4893,-1485,4893,-1487e" filled="t" fillcolor="#000000" stroked="f">
                <v:path arrowok="t"/>
                <v:fill/>
              </v:shape>
              <v:shape style="position:absolute;left:5371;top:-1487;width:1542;height:877" type="#_x0000_t75">
                <v:imagedata r:id="rId33" o:title=""/>
              </v:shape>
              <v:shape style="position:absolute;left:7018;top:-1459;width:1858;height:1091" type="#_x0000_t75">
                <v:imagedata r:id="rId34" o:title=""/>
              </v:shape>
            </v:group>
            <v:group style="position:absolute;left:2700;top:-4502;width:7195;height:4285" coordorigin="2700,-4502" coordsize="7195,4285">
              <v:shape style="position:absolute;left:2700;top:-4502;width:7195;height:4285" coordorigin="2700,-4502" coordsize="7195,4285" path="m2700,-217l9895,-217,9895,-4502,2700,-4502,2700,-217x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кси)</w:t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6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ощо.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громадя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2" w:after="0" w:line="252" w:lineRule="exact"/>
        <w:ind w:left="169" w:right="106" w:firstLine="67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Гіпотет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лений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обі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м’я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кохан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4.634995pt;margin-top:38.175003pt;width:360.5pt;height:216.85pt;mso-position-horizontal-relative:page;mso-position-vertical-relative:paragraph;z-index:-1221" coordorigin="2693,764" coordsize="7210,4337">
            <v:shape style="position:absolute;left:3358;top:993;width:4987;height:2604" type="#_x0000_t75">
              <v:imagedata r:id="rId35" o:title=""/>
            </v:shape>
            <v:group style="position:absolute;left:3334;top:3558;width:63;height:2" coordorigin="3334,3558" coordsize="63,2">
              <v:shape style="position:absolute;left:3334;top:3558;width:63;height:2" coordorigin="3334,3558" coordsize="63,0" path="m3397,3558l3334,3558e" filled="f" stroked="t" strokeweight=".75pt" strokecolor="#858585">
                <v:path arrowok="t"/>
              </v:shape>
            </v:group>
            <v:group style="position:absolute;left:3334;top:3262;width:63;height:2" coordorigin="3334,3262" coordsize="63,2">
              <v:shape style="position:absolute;left:3334;top:3262;width:63;height:2" coordorigin="3334,3262" coordsize="63,0" path="m3397,3262l3334,3262e" filled="f" stroked="t" strokeweight=".75pt" strokecolor="#858585">
                <v:path arrowok="t"/>
              </v:shape>
            </v:group>
            <v:group style="position:absolute;left:3334;top:2967;width:63;height:2" coordorigin="3334,2967" coordsize="63,2">
              <v:shape style="position:absolute;left:3334;top:2967;width:63;height:2" coordorigin="3334,2967" coordsize="63,0" path="m3397,2967l3334,2967e" filled="f" stroked="t" strokeweight=".75pt" strokecolor="#858585">
                <v:path arrowok="t"/>
              </v:shape>
            </v:group>
            <v:group style="position:absolute;left:3334;top:2672;width:63;height:2" coordorigin="3334,2672" coordsize="63,2">
              <v:shape style="position:absolute;left:3334;top:2672;width:63;height:2" coordorigin="3334,2672" coordsize="63,0" path="m3397,2672l3334,2672e" filled="f" stroked="t" strokeweight=".75pt" strokecolor="#858585">
                <v:path arrowok="t"/>
              </v:shape>
            </v:group>
            <v:group style="position:absolute;left:3334;top:2377;width:63;height:2" coordorigin="3334,2377" coordsize="63,2">
              <v:shape style="position:absolute;left:3334;top:2377;width:63;height:2" coordorigin="3334,2377" coordsize="63,0" path="m3397,2377l3334,2377e" filled="f" stroked="t" strokeweight=".75pt" strokecolor="#858585">
                <v:path arrowok="t"/>
              </v:shape>
            </v:group>
            <v:group style="position:absolute;left:3334;top:2081;width:63;height:2" coordorigin="3334,2081" coordsize="63,2">
              <v:shape style="position:absolute;left:3334;top:2081;width:63;height:2" coordorigin="3334,2081" coordsize="63,0" path="m3397,2081l3334,2081e" filled="f" stroked="t" strokeweight=".75pt" strokecolor="#858585">
                <v:path arrowok="t"/>
              </v:shape>
            </v:group>
            <v:group style="position:absolute;left:3334;top:1786;width:63;height:2" coordorigin="3334,1786" coordsize="63,2">
              <v:shape style="position:absolute;left:3334;top:1786;width:63;height:2" coordorigin="3334,1786" coordsize="63,0" path="m3397,1786l3334,1786e" filled="f" stroked="t" strokeweight=".75pt" strokecolor="#858585">
                <v:path arrowok="t"/>
              </v:shape>
            </v:group>
            <v:group style="position:absolute;left:3334;top:1491;width:63;height:2" coordorigin="3334,1491" coordsize="63,2">
              <v:shape style="position:absolute;left:3334;top:1491;width:63;height:2" coordorigin="3334,1491" coordsize="63,0" path="m3397,1491l3334,1491e" filled="f" stroked="t" strokeweight=".75pt" strokecolor="#858585">
                <v:path arrowok="t"/>
              </v:shape>
            </v:group>
            <v:group style="position:absolute;left:3334;top:1196;width:63;height:2" coordorigin="3334,1196" coordsize="63,2">
              <v:shape style="position:absolute;left:3334;top:1196;width:63;height:2" coordorigin="3334,1196" coordsize="63,0" path="m3397,1196l3334,1196e" filled="f" stroked="t" strokeweight=".75pt" strokecolor="#858585">
                <v:path arrowok="t"/>
              </v:shape>
            </v:group>
            <v:group style="position:absolute;left:3396;top:3560;width:2;height:63" coordorigin="3396,3560" coordsize="2,63">
              <v:shape style="position:absolute;left:3396;top:3560;width:2;height:63" coordorigin="3396,3560" coordsize="0,63" path="m3396,3560l3396,3622e" filled="f" stroked="t" strokeweight=".75pt" strokecolor="#858585">
                <v:path arrowok="t"/>
              </v:shape>
            </v:group>
            <v:group style="position:absolute;left:4179;top:3560;width:2;height:63" coordorigin="4179,3560" coordsize="2,63">
              <v:shape style="position:absolute;left:4179;top:3560;width:2;height:63" coordorigin="4179,3560" coordsize="0,63" path="m4179,3560l4179,3622e" filled="f" stroked="t" strokeweight=".75pt" strokecolor="#858585">
                <v:path arrowok="t"/>
              </v:shape>
            </v:group>
            <v:group style="position:absolute;left:4961;top:3560;width:2;height:63" coordorigin="4961,3560" coordsize="2,63">
              <v:shape style="position:absolute;left:4961;top:3560;width:2;height:63" coordorigin="4961,3560" coordsize="0,63" path="m4961,3560l4961,3622e" filled="f" stroked="t" strokeweight=".75pt" strokecolor="#858585">
                <v:path arrowok="t"/>
              </v:shape>
            </v:group>
            <v:group style="position:absolute;left:5743;top:3560;width:2;height:63" coordorigin="5743,3560" coordsize="2,63">
              <v:shape style="position:absolute;left:5743;top:3560;width:2;height:63" coordorigin="5743,3560" coordsize="0,63" path="m5743,3560l5743,3622e" filled="f" stroked="t" strokeweight=".75pt" strokecolor="#858585">
                <v:path arrowok="t"/>
              </v:shape>
            </v:group>
            <v:group style="position:absolute;left:6526;top:3560;width:2;height:63" coordorigin="6526,3560" coordsize="2,63">
              <v:shape style="position:absolute;left:6526;top:3560;width:2;height:63" coordorigin="6526,3560" coordsize="0,63" path="m6526,3560l6526,3622e" filled="f" stroked="t" strokeweight=".75pt" strokecolor="#858585">
                <v:path arrowok="t"/>
              </v:shape>
            </v:group>
            <v:group style="position:absolute;left:7306;top:3560;width:2;height:63" coordorigin="7306,3560" coordsize="2,63">
              <v:shape style="position:absolute;left:7306;top:3560;width:2;height:63" coordorigin="7306,3560" coordsize="0,63" path="m7306,3560l7306,3622e" filled="f" stroked="t" strokeweight=".75pt" strokecolor="#858585">
                <v:path arrowok="t"/>
              </v:shape>
            </v:group>
            <v:group style="position:absolute;left:8089;top:3560;width:2;height:63" coordorigin="8089,3560" coordsize="2,63">
              <v:shape style="position:absolute;left:8089;top:3560;width:2;height:63" coordorigin="8089,3560" coordsize="0,63" path="m8089,3560l8089,3622e" filled="f" stroked="t" strokeweight=".75pt" strokecolor="#858585">
                <v:path arrowok="t"/>
              </v:shape>
              <v:shape style="position:absolute;left:3300;top:3769;width:531;height:501" type="#_x0000_t75">
                <v:imagedata r:id="rId36" o:title=""/>
              </v:shape>
            </v:group>
            <v:group style="position:absolute;left:4255;top:3763;width:357;height:356" coordorigin="4255,3763" coordsize="357,356">
              <v:shape style="position:absolute;left:4255;top:3763;width:357;height:356" coordorigin="4255,3763" coordsize="357,356" path="m4297,4029l4280,4029,4278,4031,4276,4031,4255,4061,4255,4073,4257,4079,4259,4083,4262,4089,4299,4119,4315,4119,4320,4117,4325,4115,4329,4113,4336,4105,4338,4103,4303,4103,4299,4101,4296,4099,4292,4097,4288,4093,4276,4081,4272,4073,4270,4067,4269,4059,4271,4053,4279,4045,4282,4043,4285,4043,4287,4041,4290,4041,4292,4039,4301,4039,4302,4037,4302,4037,4302,4035,4302,4033,4301,4033,4297,4029e" filled="t" fillcolor="#000000" stroked="f">
                <v:path arrowok="t"/>
                <v:fill/>
              </v:shape>
              <v:shape style="position:absolute;left:4255;top:3763;width:357;height:356" coordorigin="4255,3763" coordsize="357,356" path="m4340,4071l4335,4071,4335,4073,4334,4075,4333,4081,4333,4083,4332,4085,4331,4089,4330,4091,4323,4099,4317,4103,4338,4103,4341,4099,4343,4093,4344,4091,4345,4089,4346,4087,4346,4085,4346,4079,4346,4079,4346,4077,4344,4077,4344,4075,4343,4075,4343,4073,4341,4073,4340,4071e" filled="t" fillcolor="#000000" stroked="f">
                <v:path arrowok="t"/>
                <v:fill/>
              </v:shape>
              <v:shape style="position:absolute;left:4255;top:3763;width:357;height:356" coordorigin="4255,3763" coordsize="357,356" path="m4346,4003l4325,4003,4378,4057,4380,4059,4381,4057,4383,4057,4384,4055,4385,4055,4388,4051,4389,4051,4389,4049,4390,4049,4390,4047,4390,4047,4346,4003e" filled="t" fillcolor="#000000" stroked="f">
                <v:path arrowok="t"/>
                <v:fill/>
              </v:shape>
              <v:shape style="position:absolute;left:4255;top:3763;width:357;height:356" coordorigin="4255,3763" coordsize="357,356" path="m4412,3907l4407,3907,4402,3909,4397,3909,4393,3913,4386,3919,4384,3921,4382,3927,4380,3929,4379,3933,4378,3937,4378,3941,4378,3943,4378,3951,4359,3951,4446,4039,4450,4039,4451,4037,4451,4037,4454,4035,4455,4035,4456,4033,4457,4031,4458,4031,4458,4029,4457,4027,4426,3997,4435,3997,4440,3995,4442,3995,4445,3993,4447,3993,4449,3991,4451,3991,4454,3987,4456,3985,4414,3985,4389,3959,4389,3955,4389,3945,4389,3943,4390,3941,4390,3939,4409,3923,4444,3923,4437,3917,4432,3913,4427,3911,4422,3909,4412,3907e" filled="t" fillcolor="#000000" stroked="f">
                <v:path arrowok="t"/>
                <v:fill/>
              </v:shape>
              <v:shape style="position:absolute;left:4255;top:3763;width:357;height:356" coordorigin="4255,3763" coordsize="357,356" path="m4295,4027l4284,4027,4282,4029,4296,4029,4295,4027e" filled="t" fillcolor="#000000" stroked="f">
                <v:path arrowok="t"/>
                <v:fill/>
              </v:shape>
              <v:shape style="position:absolute;left:4255;top:3763;width:357;height:356" coordorigin="4255,3763" coordsize="357,356" path="m4348,3963l4344,3963,4296,4013,4295,4013,4295,4015,4295,4017,4296,4017,4297,4019,4298,4019,4299,4021,4300,4021,4301,4023,4306,4023,4325,4003,4346,4003,4336,3993,4355,3973,4355,3971,4355,3971,4354,3969,4354,3969,4353,3967,4352,3967,4351,3965,4348,3963e" filled="t" fillcolor="#000000" stroked="f">
                <v:path arrowok="t"/>
                <v:fill/>
              </v:shape>
              <v:shape style="position:absolute;left:4255;top:3763;width:357;height:356" coordorigin="4255,3763" coordsize="357,356" path="m4444,3923l4412,3923,4415,3925,4419,3925,4426,3929,4429,3933,4433,3935,4436,3939,4439,3941,4441,3945,4443,3947,4450,3965,4449,3969,4448,3973,4446,3975,4444,3979,4440,3981,4436,3983,4427,3985,4456,3985,4459,3983,4462,3979,4463,3973,4465,3969,4456,3937,4452,3931,4446,3925,4444,3923e" filled="t" fillcolor="#000000" stroked="f">
                <v:path arrowok="t"/>
                <v:fill/>
              </v:shape>
              <v:shape style="position:absolute;left:4255;top:3763;width:357;height:356" coordorigin="4255,3763" coordsize="357,356" path="m4368,3941l4368,3941,4366,3943,4364,3943,4362,3945,4361,3947,4360,3947,4359,3949,4359,3949,4358,3951,4378,3951,4368,3941e" filled="t" fillcolor="#000000" stroked="f">
                <v:path arrowok="t"/>
                <v:fill/>
              </v:shape>
              <v:shape style="position:absolute;left:4255;top:3763;width:357;height:356" coordorigin="4255,3763" coordsize="357,356" path="m4499,3935l4489,3935,4492,3937,4496,3937,4499,3935e" filled="t" fillcolor="#000000" stroked="f">
                <v:path arrowok="t"/>
                <v:fill/>
              </v:shape>
              <v:shape style="position:absolute;left:4255;top:3763;width:357;height:356" coordorigin="4255,3763" coordsize="357,356" path="m4505,3855l4478,3855,4481,3857,4483,3857,4495,3867,4478,3885,4475,3891,4472,3895,4470,3899,4468,3909,4468,3913,4485,3935,4502,3935,4506,3933,4513,3929,4516,3925,4520,3921,4494,3921,4490,3919,4487,3915,4485,3913,4484,3911,4483,3909,4482,3907,4482,3905,4483,3903,4483,3899,4484,3897,4486,3895,4488,3891,4490,3889,4493,3885,4503,3877,4527,3877,4505,3855e" filled="t" fillcolor="#000000" stroked="f">
                <v:path arrowok="t"/>
                <v:fill/>
              </v:shape>
              <v:shape style="position:absolute;left:4255;top:3763;width:357;height:356" coordorigin="4255,3763" coordsize="357,356" path="m4527,3877l4503,3877,4516,3889,4516,3897,4516,3899,4515,3903,4514,3909,4512,3911,4505,3919,4502,3921,4520,3921,4523,3917,4524,3913,4526,3907,4527,3903,4527,3897,4543,3897,4543,3895,4543,3893,4543,3893,4527,3877e" filled="t" fillcolor="#000000" stroked="f">
                <v:path arrowok="t"/>
                <v:fill/>
              </v:shape>
              <v:shape style="position:absolute;left:4255;top:3763;width:357;height:356" coordorigin="4255,3763" coordsize="357,356" path="m4542,3897l4527,3897,4533,3903,4537,3903,4538,3901,4540,3899,4541,3899,4542,3897e" filled="t" fillcolor="#000000" stroked="f">
                <v:path arrowok="t"/>
                <v:fill/>
              </v:shape>
              <v:shape style="position:absolute;left:4255;top:3763;width:357;height:356" coordorigin="4255,3763" coordsize="357,356" path="m4482,3839l4474,3839,4470,3841,4466,3843,4462,3845,4457,3847,4453,3853,4451,3855,4448,3857,4447,3859,4445,3863,4443,3865,4442,3869,4440,3871,4439,3873,4439,3875,4438,3877,4438,3879,4438,3883,4438,3883,4439,3885,4440,3885,4441,3887,4442,3887,4442,3889,4448,3889,4449,3887,4449,3883,4452,3877,4453,3873,4455,3871,4456,3869,4458,3865,4464,3859,4466,3857,4469,3857,4471,3855,4505,3855,4497,3847,4493,3845,4489,3843,4482,3839e" filled="t" fillcolor="#000000" stroked="f">
                <v:path arrowok="t"/>
                <v:fill/>
              </v:shape>
              <v:shape style="position:absolute;left:4255;top:3763;width:357;height:356" coordorigin="4255,3763" coordsize="357,356" path="m4549,3763l4544,3763,4542,3765,4541,3767,4539,3767,4538,3769,4538,3769,4537,3771,4536,3771,4536,3775,4545,3813,4495,3813,4494,3815,4495,3817,4497,3817,4544,3827,4555,3877,4556,3879,4561,3879,4562,3877,4564,3875,4566,3873,4567,3873,4568,3871,4568,3871,4569,3869,4569,3867,4559,3827,4612,3827,4612,3825,4611,3825,4611,3823,4609,3823,4560,3813,4549,3765,4549,3763e" filled="t" fillcolor="#000000" stroked="f">
                <v:path arrowok="t"/>
                <v:fill/>
              </v:shape>
              <v:shape style="position:absolute;left:4255;top:3763;width:357;height:356" coordorigin="4255,3763" coordsize="357,356" path="m4612,3827l4559,3827,4598,3837,4603,3837,4605,3835,4606,3833,4609,3831,4610,3829,4612,3827e" filled="t" fillcolor="#000000" stroked="f">
                <v:path arrowok="t"/>
                <v:fill/>
              </v:shape>
              <v:shape style="position:absolute;left:4255;top:3763;width:357;height:356" coordorigin="4255,3763" coordsize="357,356" path="m4508,3803l4504,3803,4503,3805,4502,3805,4498,3809,4497,3811,4496,3811,4495,3813,4545,3813,4508,3803e" filled="t" fillcolor="#000000" stroked="f">
                <v:path arrowok="t"/>
                <v:fill/>
              </v:shape>
              <v:shape style="position:absolute;left:4827;top:3763;width:2906;height:1118" type="#_x0000_t75">
                <v:imagedata r:id="rId37" o:title=""/>
              </v:shape>
              <v:shape style="position:absolute;left:8756;top:2696;width:110;height:110" type="#_x0000_t75">
                <v:imagedata r:id="rId38" o:title=""/>
              </v:shape>
            </v:group>
            <v:group style="position:absolute;left:8756;top:2696;width:110;height:110" coordorigin="8756,2696" coordsize="110,110">
              <v:shape style="position:absolute;left:8756;top:2696;width:110;height:110" coordorigin="8756,2696" coordsize="110,110" path="m8756,2806l8865,2806,8865,2696,8756,2696,8756,2806xe" filled="f" stroked="t" strokeweight=".75pt" strokecolor="#000000">
                <v:path arrowok="t"/>
              </v:shape>
            </v:group>
            <v:group style="position:absolute;left:8756;top:3058;width:110;height:110" coordorigin="8756,3058" coordsize="110,110">
              <v:shape style="position:absolute;left:8756;top:3058;width:110;height:110" coordorigin="8756,3058" coordsize="110,110" path="m8756,3168l8865,3168,8865,3058,8756,3058,8756,3168e" filled="t" fillcolor="#C0504D" stroked="f">
                <v:path arrowok="t"/>
                <v:fill/>
              </v:shape>
            </v:group>
            <v:group style="position:absolute;left:2700;top:771;width:7195;height:4322" coordorigin="2700,771" coordsize="7195,4322">
              <v:shape style="position:absolute;left:2700;top:771;width:7195;height:4322" coordorigin="2700,771" coordsize="7195,4322" path="m2700,5093l9895,5093,9895,771,2700,771,2700,5093x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line="280" w:lineRule="exact" w:after="0"/>
        <w:jc w:val="left"/>
        <w:rPr>
          <w:sz w:val="28"/>
          <w:szCs w:val="28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9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1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0,7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1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1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0,5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1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1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0,3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1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1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1" w:after="0" w:line="240" w:lineRule="exact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55" w:lineRule="auto"/>
        <w:ind w:right="74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Є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Ві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д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с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у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т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ій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line="355" w:lineRule="auto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2" w:equalWidth="0">
            <w:col w:w="1791" w:space="5704"/>
            <w:col w:w="1585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1" w:lineRule="auto"/>
        <w:ind w:left="2080" w:right="336" w:firstLine="-10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ги/пар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5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идно,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астає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ейфо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схиль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</w:p>
    <w:p>
      <w:pPr>
        <w:spacing w:before="0" w:after="0" w:line="256" w:lineRule="exact"/>
        <w:ind w:left="169" w:right="111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?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енше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етапах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0" w:after="0" w:line="248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нює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одих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0" w:after="0" w:line="249" w:lineRule="exact"/>
        <w:ind w:left="84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ролей.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олодятам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гостроту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стаціонару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40.274994pt;margin-top:27.21501pt;width:349.15pt;height:197.7pt;mso-position-horizontal-relative:page;mso-position-vertical-relative:paragraph;z-index:-1219" coordorigin="2805,544" coordsize="6983,3954">
            <v:shape style="position:absolute;left:3480;top:772;width:4488;height:2222" type="#_x0000_t75">
              <v:imagedata r:id="rId39" o:title=""/>
            </v:shape>
            <v:group style="position:absolute;left:3454;top:2957;width:64;height:2" coordorigin="3454,2957" coordsize="64,2">
              <v:shape style="position:absolute;left:3454;top:2957;width:64;height:2" coordorigin="3454,2957" coordsize="64,0" path="m3518,2957l3454,2957e" filled="f" stroked="t" strokeweight=".75pt" strokecolor="#858585">
                <v:path arrowok="t"/>
              </v:shape>
            </v:group>
            <v:group style="position:absolute;left:3454;top:2707;width:64;height:2" coordorigin="3454,2707" coordsize="64,2">
              <v:shape style="position:absolute;left:3454;top:2707;width:64;height:2" coordorigin="3454,2707" coordsize="64,0" path="m3518,2707l3454,2707e" filled="f" stroked="t" strokeweight=".75pt" strokecolor="#858585">
                <v:path arrowok="t"/>
              </v:shape>
            </v:group>
            <v:group style="position:absolute;left:3454;top:2457;width:64;height:2" coordorigin="3454,2457" coordsize="64,2">
              <v:shape style="position:absolute;left:3454;top:2457;width:64;height:2" coordorigin="3454,2457" coordsize="64,0" path="m3518,2457l3454,2457e" filled="f" stroked="t" strokeweight=".75pt" strokecolor="#858585">
                <v:path arrowok="t"/>
              </v:shape>
            </v:group>
            <v:group style="position:absolute;left:3454;top:2208;width:64;height:2" coordorigin="3454,2208" coordsize="64,2">
              <v:shape style="position:absolute;left:3454;top:2208;width:64;height:2" coordorigin="3454,2208" coordsize="64,0" path="m3518,2208l3454,2208e" filled="f" stroked="t" strokeweight=".75pt" strokecolor="#858585">
                <v:path arrowok="t"/>
              </v:shape>
            </v:group>
            <v:group style="position:absolute;left:3454;top:1958;width:64;height:2" coordorigin="3454,1958" coordsize="64,2">
              <v:shape style="position:absolute;left:3454;top:1958;width:64;height:2" coordorigin="3454,1958" coordsize="64,0" path="m3518,1958l3454,1958e" filled="f" stroked="t" strokeweight=".75pt" strokecolor="#858585">
                <v:path arrowok="t"/>
              </v:shape>
            </v:group>
            <v:group style="position:absolute;left:3454;top:1709;width:64;height:2" coordorigin="3454,1709" coordsize="64,2">
              <v:shape style="position:absolute;left:3454;top:1709;width:64;height:2" coordorigin="3454,1709" coordsize="64,0" path="m3518,1709l3454,1709e" filled="f" stroked="t" strokeweight=".75pt" strokecolor="#858585">
                <v:path arrowok="t"/>
              </v:shape>
            </v:group>
            <v:group style="position:absolute;left:3454;top:1459;width:64;height:2" coordorigin="3454,1459" coordsize="64,2">
              <v:shape style="position:absolute;left:3454;top:1459;width:64;height:2" coordorigin="3454,1459" coordsize="64,0" path="m3518,1459l3454,1459e" filled="f" stroked="t" strokeweight=".75pt" strokecolor="#858585">
                <v:path arrowok="t"/>
              </v:shape>
            </v:group>
            <v:group style="position:absolute;left:3454;top:1209;width:64;height:2" coordorigin="3454,1209" coordsize="64,2">
              <v:shape style="position:absolute;left:3454;top:1209;width:64;height:2" coordorigin="3454,1209" coordsize="64,0" path="m3518,1209l3454,1209e" filled="f" stroked="t" strokeweight=".75pt" strokecolor="#858585">
                <v:path arrowok="t"/>
              </v:shape>
            </v:group>
            <v:group style="position:absolute;left:3454;top:960;width:64;height:2" coordorigin="3454,960" coordsize="64,2">
              <v:shape style="position:absolute;left:3454;top:960;width:64;height:2" coordorigin="3454,960" coordsize="64,0" path="m3518,960l3454,960e" filled="f" stroked="t" strokeweight=".75pt" strokecolor="#858585">
                <v:path arrowok="t"/>
              </v:shape>
            </v:group>
            <v:group style="position:absolute;left:3519;top:2957;width:2;height:64" coordorigin="3519,2957" coordsize="2,64">
              <v:shape style="position:absolute;left:3519;top:2957;width:2;height:64" coordorigin="3519,2957" coordsize="0,64" path="m3519,2957l3519,3021e" filled="f" stroked="t" strokeweight=".75pt" strokecolor="#858585">
                <v:path arrowok="t"/>
              </v:shape>
            </v:group>
            <v:group style="position:absolute;left:4219;top:2957;width:2;height:64" coordorigin="4219,2957" coordsize="2,64">
              <v:shape style="position:absolute;left:4219;top:2957;width:2;height:64" coordorigin="4219,2957" coordsize="0,64" path="m4219,2957l4219,3021e" filled="f" stroked="t" strokeweight=".75pt" strokecolor="#858585">
                <v:path arrowok="t"/>
              </v:shape>
            </v:group>
            <v:group style="position:absolute;left:4923;top:2957;width:2;height:64" coordorigin="4923,2957" coordsize="2,64">
              <v:shape style="position:absolute;left:4923;top:2957;width:2;height:64" coordorigin="4923,2957" coordsize="0,64" path="m4923,2957l4923,3021e" filled="f" stroked="t" strokeweight=".75pt" strokecolor="#858585">
                <v:path arrowok="t"/>
              </v:shape>
            </v:group>
            <v:group style="position:absolute;left:5626;top:2957;width:2;height:64" coordorigin="5626,2957" coordsize="2,64">
              <v:shape style="position:absolute;left:5626;top:2957;width:2;height:64" coordorigin="5626,2957" coordsize="0,64" path="m5626,2957l5626,3021e" filled="f" stroked="t" strokeweight=".75pt" strokecolor="#858585">
                <v:path arrowok="t"/>
              </v:shape>
            </v:group>
            <v:group style="position:absolute;left:6327;top:2957;width:2;height:64" coordorigin="6327,2957" coordsize="2,64">
              <v:shape style="position:absolute;left:6327;top:2957;width:2;height:64" coordorigin="6327,2957" coordsize="0,64" path="m6327,2957l6327,3021e" filled="f" stroked="t" strokeweight=".75pt" strokecolor="#858585">
                <v:path arrowok="t"/>
              </v:shape>
            </v:group>
            <v:group style="position:absolute;left:7030;top:2957;width:2;height:64" coordorigin="7030,2957" coordsize="2,64">
              <v:shape style="position:absolute;left:7030;top:2957;width:2;height:64" coordorigin="7030,2957" coordsize="0,64" path="m7030,2957l7030,3021e" filled="f" stroked="t" strokeweight=".75pt" strokecolor="#858585">
                <v:path arrowok="t"/>
              </v:shape>
            </v:group>
            <v:group style="position:absolute;left:7732;top:2957;width:2;height:64" coordorigin="7732,2957" coordsize="2,64">
              <v:shape style="position:absolute;left:7732;top:2957;width:2;height:64" coordorigin="7732,2957" coordsize="0,64" path="m7732,2957l7732,3021e" filled="f" stroked="t" strokeweight=".75pt" strokecolor="#858585">
                <v:path arrowok="t"/>
              </v:shape>
              <v:shape style="position:absolute;left:3381;top:3167;width:531;height:501" type="#_x0000_t75">
                <v:imagedata r:id="rId40" o:title=""/>
              </v:shape>
            </v:group>
            <v:group style="position:absolute;left:4257;top:3160;width:357;height:356" coordorigin="4257,3160" coordsize="357,356">
              <v:shape style="position:absolute;left:4257;top:3160;width:357;height:356" coordorigin="4257,3160" coordsize="357,356" path="m4300,3426l4282,3426,4280,3428,4278,3428,4271,3434,4269,3436,4265,3440,4262,3444,4260,3448,4258,3454,4257,3458,4257,3470,4259,3476,4261,3482,4264,3486,4269,3492,4302,3516,4317,3516,4322,3514,4331,3510,4338,3502,4340,3500,4305,3500,4302,3498,4294,3494,4290,3490,4278,3478,4274,3472,4272,3464,4271,3456,4273,3450,4279,3446,4281,3442,4284,3440,4287,3440,4289,3438,4292,3438,4296,3436,4303,3436,4303,3434,4304,3434,4304,3432,4304,3432,4303,3430,4301,3428,4300,3426e" filled="t" fillcolor="#000000" stroked="f">
                <v:path arrowok="t"/>
                <v:fill/>
              </v:shape>
              <v:shape style="position:absolute;left:4257;top:3160;width:357;height:356" coordorigin="4257,3160" coordsize="357,356" path="m4342,3468l4337,3468,4336,3472,4336,3476,4335,3480,4332,3488,4330,3490,4327,3494,4325,3496,4319,3500,4340,3500,4343,3496,4344,3492,4346,3488,4347,3486,4348,3484,4349,3480,4349,3478,4348,3476,4348,3476,4348,3474,4347,3474,4346,3472,4345,3472,4343,3470,4342,3468e" filled="t" fillcolor="#000000" stroked="f">
                <v:path arrowok="t"/>
                <v:fill/>
              </v:shape>
              <v:shape style="position:absolute;left:4257;top:3160;width:357;height:356" coordorigin="4257,3160" coordsize="357,356" path="m4339,3466l4338,3466,4338,3468,4340,3468,4339,3466e" filled="t" fillcolor="#000000" stroked="f">
                <v:path arrowok="t"/>
                <v:fill/>
              </v:shape>
              <v:shape style="position:absolute;left:4257;top:3160;width:357;height:356" coordorigin="4257,3160" coordsize="357,356" path="m4350,3402l4327,3402,4380,3454,4382,3456,4383,3454,4385,3454,4387,3452,4388,3450,4389,3450,4390,3448,4390,3448,4391,3446,4392,3446,4392,3444,4391,3444,4350,3402e" filled="t" fillcolor="#000000" stroked="f">
                <v:path arrowok="t"/>
                <v:fill/>
              </v:shape>
              <v:shape style="position:absolute;left:4257;top:3160;width:357;height:356" coordorigin="4257,3160" coordsize="357,356" path="m4419,3304l4409,3304,4404,3306,4399,3306,4384,3324,4383,3326,4382,3328,4381,3332,4380,3340,4380,3348,4361,3348,4448,3436,4452,3436,4453,3434,4454,3434,4458,3430,4458,3430,4459,3428,4459,3428,4460,3426,4460,3426,4459,3424,4459,3424,4428,3394,4434,3394,4437,3392,4444,3392,4447,3390,4449,3390,4451,3388,4453,3388,4459,3382,4416,3382,4391,3356,4391,3352,4391,3342,4411,3320,4446,3320,4444,3318,4439,3314,4434,3310,4429,3308,4419,3304e" filled="t" fillcolor="#000000" stroked="f">
                <v:path arrowok="t"/>
                <v:fill/>
              </v:shape>
              <v:shape style="position:absolute;left:4257;top:3160;width:357;height:356" coordorigin="4257,3160" coordsize="357,356" path="m4298,3424l4286,3424,4284,3426,4299,3426,4298,3424e" filled="t" fillcolor="#000000" stroked="f">
                <v:path arrowok="t"/>
                <v:fill/>
              </v:shape>
              <v:shape style="position:absolute;left:4257;top:3160;width:357;height:356" coordorigin="4257,3160" coordsize="357,356" path="m4350,3360l4347,3360,4298,3410,4297,3410,4297,3412,4298,3412,4298,3414,4298,3414,4300,3416,4302,3418,4303,3418,4304,3420,4308,3420,4327,3402,4350,3402,4338,3390,4356,3372,4357,3370,4357,3370,4357,3368,4357,3368,4356,3366,4355,3366,4355,3364,4354,3364,4352,3362,4350,3362,4350,3360e" filled="t" fillcolor="#000000" stroked="f">
                <v:path arrowok="t"/>
                <v:fill/>
              </v:shape>
              <v:shape style="position:absolute;left:4257;top:3160;width:357;height:356" coordorigin="4257,3160" coordsize="357,356" path="m4446,3320l4414,3320,4417,3322,4421,3322,4428,3326,4431,3330,4435,3332,4438,3336,4441,3338,4443,3342,4445,3344,4448,3348,4449,3352,4450,3356,4451,3358,4452,3362,4451,3366,4450,3370,4448,3372,4442,3378,4439,3380,4429,3382,4459,3382,4461,3380,4464,3376,4465,3370,4467,3366,4458,3334,4454,3328,4448,3322,4446,3320e" filled="t" fillcolor="#000000" stroked="f">
                <v:path arrowok="t"/>
                <v:fill/>
              </v:shape>
              <v:shape style="position:absolute;left:4257;top:3160;width:357;height:356" coordorigin="4257,3160" coordsize="357,356" path="m4371,3338l4369,3338,4368,3340,4366,3340,4365,3342,4364,3342,4363,3344,4362,3344,4361,3346,4361,3346,4360,3348,4380,3348,4371,3338e" filled="t" fillcolor="#000000" stroked="f">
                <v:path arrowok="t"/>
                <v:fill/>
              </v:shape>
              <v:shape style="position:absolute;left:4257;top:3160;width:357;height:356" coordorigin="4257,3160" coordsize="357,356" path="m4501,3332l4491,3332,4494,3334,4501,3332e" filled="t" fillcolor="#000000" stroked="f">
                <v:path arrowok="t"/>
                <v:fill/>
              </v:shape>
              <v:shape style="position:absolute;left:4257;top:3160;width:357;height:356" coordorigin="4257,3160" coordsize="357,356" path="m4507,3252l4480,3252,4483,3254,4485,3254,4487,3256,4497,3264,4488,3274,4483,3278,4480,3282,4477,3288,4474,3292,4472,3296,4471,3302,4470,3306,4470,3310,4487,3332,4505,3332,4508,3330,4512,3328,4515,3326,4518,3322,4522,3318,4496,3318,4492,3316,4489,3312,4487,3310,4486,3308,4484,3304,4484,3302,4485,3296,4486,3294,4488,3292,4490,3288,4492,3286,4495,3282,4505,3272,4527,3272,4507,3252e" filled="t" fillcolor="#000000" stroked="f">
                <v:path arrowok="t"/>
                <v:fill/>
              </v:shape>
              <v:shape style="position:absolute;left:4257;top:3160;width:357;height:356" coordorigin="4257,3160" coordsize="357,356" path="m4527,3272l4505,3272,4518,3286,4518,3296,4517,3302,4516,3306,4514,3308,4507,3316,4504,3318,4522,3318,4525,3314,4526,3310,4528,3304,4529,3300,4529,3294,4545,3294,4545,3292,4545,3292,4545,3290,4545,3290,4527,3272e" filled="t" fillcolor="#000000" stroked="f">
                <v:path arrowok="t"/>
                <v:fill/>
              </v:shape>
              <v:shape style="position:absolute;left:4257;top:3160;width:357;height:356" coordorigin="4257,3160" coordsize="357,356" path="m4544,3294l4529,3294,4535,3300,4540,3300,4543,3296,4544,3294e" filled="t" fillcolor="#000000" stroked="f">
                <v:path arrowok="t"/>
                <v:fill/>
              </v:shape>
              <v:shape style="position:absolute;left:4257;top:3160;width:357;height:356" coordorigin="4257,3160" coordsize="357,356" path="m4484,3236l4476,3236,4468,3240,4460,3244,4455,3250,4453,3252,4449,3256,4447,3260,4445,3262,4444,3266,4442,3270,4440,3274,4440,3278,4440,3280,4440,3280,4441,3282,4443,3284,4444,3284,4444,3286,4450,3286,4455,3272,4457,3268,4458,3266,4460,3262,4466,3256,4468,3256,4473,3252,4507,3252,4503,3248,4499,3244,4484,3236e" filled="t" fillcolor="#000000" stroked="f">
                <v:path arrowok="t"/>
                <v:fill/>
              </v:shape>
              <v:shape style="position:absolute;left:4257;top:3160;width:357;height:356" coordorigin="4257,3160" coordsize="357,356" path="m4560,3276l4559,3276,4559,3278,4560,3276e" filled="t" fillcolor="#000000" stroked="f">
                <v:path arrowok="t"/>
                <v:fill/>
              </v:shape>
              <v:shape style="position:absolute;left:4257;top:3160;width:357;height:356" coordorigin="4257,3160" coordsize="357,356" path="m4550,3160l4547,3160,4544,3162,4541,3166,4540,3166,4539,3168,4538,3168,4538,3172,4547,3210,4497,3210,4496,3212,4497,3212,4497,3214,4499,3214,4546,3224,4557,3274,4558,3276,4561,3276,4565,3274,4566,3272,4567,3272,4568,3270,4569,3270,4570,3268,4570,3268,4571,3264,4561,3224,4614,3224,4614,3222,4614,3222,4612,3220,4611,3220,4562,3210,4551,3162,4551,3162,4550,3160e" filled="t" fillcolor="#000000" stroked="f">
                <v:path arrowok="t"/>
                <v:fill/>
              </v:shape>
              <v:shape style="position:absolute;left:4257;top:3160;width:357;height:356" coordorigin="4257,3160" coordsize="357,356" path="m4614,3224l4561,3224,4600,3234,4604,3234,4607,3232,4612,3226,4613,3226,4614,3224e" filled="t" fillcolor="#000000" stroked="f">
                <v:path arrowok="t"/>
                <v:fill/>
              </v:shape>
              <v:shape style="position:absolute;left:4257;top:3160;width:357;height:356" coordorigin="4257,3160" coordsize="357,356" path="m4510,3200l4506,3200,4505,3202,4504,3202,4503,3204,4499,3208,4497,3210,4547,3210,4510,3200e" filled="t" fillcolor="#000000" stroked="f">
                <v:path arrowok="t"/>
                <v:fill/>
              </v:shape>
              <v:shape style="position:absolute;left:4750;top:3161;width:2667;height:1118" type="#_x0000_t75">
                <v:imagedata r:id="rId41" o:title=""/>
              </v:shape>
              <v:shape style="position:absolute;left:8387;top:2286;width:110;height:110" type="#_x0000_t75">
                <v:imagedata r:id="rId42" o:title=""/>
              </v:shape>
            </v:group>
            <v:group style="position:absolute;left:8387;top:2286;width:110;height:110" coordorigin="8387,2286" coordsize="110,110">
              <v:shape style="position:absolute;left:8387;top:2286;width:110;height:110" coordorigin="8387,2286" coordsize="110,110" path="m8387,2395l8497,2395,8497,2286,8387,2286,8387,2395xe" filled="f" stroked="t" strokeweight=".75pt" strokecolor="#000000">
                <v:path arrowok="t"/>
              </v:shape>
            </v:group>
            <v:group style="position:absolute;left:8387;top:2647;width:110;height:110" coordorigin="8387,2647" coordsize="110,110">
              <v:shape style="position:absolute;left:8387;top:2647;width:110;height:110" coordorigin="8387,2647" coordsize="110,110" path="m8387,2757l8497,2757,8497,2647,8387,2647,8387,2757e" filled="t" fillcolor="#C0504D" stroked="f">
                <v:path arrowok="t"/>
                <v:fill/>
              </v:shape>
            </v:group>
            <v:group style="position:absolute;left:2813;top:552;width:6968;height:3939" coordorigin="2813,552" coordsize="6968,3939">
              <v:shape style="position:absolute;left:2813;top:552;width:6968;height:3939" coordorigin="2813,552" coordsize="6968,3939" path="m2813,4491l9781,4491,9781,552,2813,552,2813,4491x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отерпають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line="260" w:lineRule="exact" w:after="0"/>
        <w:jc w:val="left"/>
        <w:rPr>
          <w:sz w:val="26"/>
          <w:szCs w:val="26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9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0,7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0,5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0,3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" w:after="0" w:line="240" w:lineRule="exact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мають</w:t>
      </w:r>
      <w:r>
        <w:rPr>
          <w:rFonts w:ascii="Calibri" w:hAnsi="Calibri" w:cs="Calibri" w:eastAsia="Calibri"/>
          <w:sz w:val="20"/>
          <w:szCs w:val="20"/>
          <w:spacing w:val="-2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д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іт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е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й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е</w:t>
      </w:r>
      <w:r>
        <w:rPr>
          <w:rFonts w:ascii="Calibri" w:hAnsi="Calibri" w:cs="Calibri" w:eastAsia="Calibri"/>
          <w:sz w:val="20"/>
          <w:szCs w:val="20"/>
          <w:spacing w:val="-3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м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а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ють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line="240" w:lineRule="auto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2" w:equalWidth="0">
            <w:col w:w="1912" w:space="5214"/>
            <w:col w:w="1954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6" w:after="0" w:line="252" w:lineRule="exact"/>
        <w:ind w:left="3331" w:right="335" w:firstLine="-225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4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роботою,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порадн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5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9.530014pt;margin-top:50.865002pt;width:350.32998pt;height:202.425pt;mso-position-horizontal-relative:page;mso-position-vertical-relative:paragraph;z-index:-1220" coordorigin="2791,1017" coordsize="7007,4048">
            <v:group style="position:absolute;left:2796;top:5060;width:6995;height:2" coordorigin="2796,5060" coordsize="6995,2">
              <v:shape style="position:absolute;left:2796;top:5060;width:6995;height:2" coordorigin="2796,5060" coordsize="6995,0" path="m2796,5060l9791,5060e" filled="f" stroked="t" strokeweight=".579980pt" strokecolor="#000000">
                <v:path arrowok="t"/>
              </v:shape>
              <v:shape style="position:absolute;left:3499;top:1247;width:4891;height:2292" type="#_x0000_t75">
                <v:imagedata r:id="rId43" o:title=""/>
              </v:shape>
            </v:group>
            <v:group style="position:absolute;left:3473;top:3502;width:64;height:2" coordorigin="3473,3502" coordsize="64,2">
              <v:shape style="position:absolute;left:3473;top:3502;width:64;height:2" coordorigin="3473,3502" coordsize="64,0" path="m3537,3502l3473,3502e" filled="f" stroked="t" strokeweight=".75pt" strokecolor="#858585">
                <v:path arrowok="t"/>
              </v:shape>
            </v:group>
            <v:group style="position:absolute;left:3473;top:3245;width:64;height:2" coordorigin="3473,3245" coordsize="64,2">
              <v:shape style="position:absolute;left:3473;top:3245;width:64;height:2" coordorigin="3473,3245" coordsize="64,0" path="m3537,3245l3473,3245e" filled="f" stroked="t" strokeweight=".75pt" strokecolor="#858585">
                <v:path arrowok="t"/>
              </v:shape>
            </v:group>
            <v:group style="position:absolute;left:3473;top:2988;width:64;height:2" coordorigin="3473,2988" coordsize="64,2">
              <v:shape style="position:absolute;left:3473;top:2988;width:64;height:2" coordorigin="3473,2988" coordsize="64,0" path="m3537,2988l3473,2988e" filled="f" stroked="t" strokeweight=".75pt" strokecolor="#858585">
                <v:path arrowok="t"/>
              </v:shape>
            </v:group>
            <v:group style="position:absolute;left:3473;top:2731;width:64;height:2" coordorigin="3473,2731" coordsize="64,2">
              <v:shape style="position:absolute;left:3473;top:2731;width:64;height:2" coordorigin="3473,2731" coordsize="64,0" path="m3537,2731l3473,2731e" filled="f" stroked="t" strokeweight=".75pt" strokecolor="#858585">
                <v:path arrowok="t"/>
              </v:shape>
            </v:group>
            <v:group style="position:absolute;left:3473;top:2474;width:64;height:2" coordorigin="3473,2474" coordsize="64,2">
              <v:shape style="position:absolute;left:3473;top:2474;width:64;height:2" coordorigin="3473,2474" coordsize="64,0" path="m3537,2474l3473,2474e" filled="f" stroked="t" strokeweight=".75pt" strokecolor="#858585">
                <v:path arrowok="t"/>
              </v:shape>
            </v:group>
            <v:group style="position:absolute;left:3473;top:2218;width:64;height:2" coordorigin="3473,2218" coordsize="64,2">
              <v:shape style="position:absolute;left:3473;top:2218;width:64;height:2" coordorigin="3473,2218" coordsize="64,0" path="m3537,2218l3473,2218e" filled="f" stroked="t" strokeweight=".75pt" strokecolor="#858585">
                <v:path arrowok="t"/>
              </v:shape>
            </v:group>
            <v:group style="position:absolute;left:3473;top:1961;width:64;height:2" coordorigin="3473,1961" coordsize="64,2">
              <v:shape style="position:absolute;left:3473;top:1961;width:64;height:2" coordorigin="3473,1961" coordsize="64,0" path="m3537,1961l3473,1961e" filled="f" stroked="t" strokeweight=".75pt" strokecolor="#858585">
                <v:path arrowok="t"/>
              </v:shape>
            </v:group>
            <v:group style="position:absolute;left:3473;top:1702;width:64;height:2" coordorigin="3473,1702" coordsize="64,2">
              <v:shape style="position:absolute;left:3473;top:1702;width:64;height:2" coordorigin="3473,1702" coordsize="64,0" path="m3537,1702l3473,1702e" filled="f" stroked="t" strokeweight=".75pt" strokecolor="#858585">
                <v:path arrowok="t"/>
              </v:shape>
            </v:group>
            <v:group style="position:absolute;left:3473;top:1445;width:64;height:2" coordorigin="3473,1445" coordsize="64,2">
              <v:shape style="position:absolute;left:3473;top:1445;width:64;height:2" coordorigin="3473,1445" coordsize="64,0" path="m3537,1445l3473,1445e" filled="f" stroked="t" strokeweight=".75pt" strokecolor="#858585">
                <v:path arrowok="t"/>
              </v:shape>
            </v:group>
            <v:group style="position:absolute;left:3538;top:3502;width:2;height:64" coordorigin="3538,3502" coordsize="2,64">
              <v:shape style="position:absolute;left:3538;top:3502;width:2;height:64" coordorigin="3538,3502" coordsize="0,64" path="m3538,3502l3538,3566e" filled="f" stroked="t" strokeweight=".75pt" strokecolor="#858585">
                <v:path arrowok="t"/>
              </v:shape>
            </v:group>
            <v:group style="position:absolute;left:4303;top:3502;width:2;height:64" coordorigin="4303,3502" coordsize="2,64">
              <v:shape style="position:absolute;left:4303;top:3502;width:2;height:64" coordorigin="4303,3502" coordsize="0,64" path="m4303,3502l4303,3566e" filled="f" stroked="t" strokeweight=".75pt" strokecolor="#858585">
                <v:path arrowok="t"/>
              </v:shape>
            </v:group>
            <v:group style="position:absolute;left:5071;top:3502;width:2;height:64" coordorigin="5071,3502" coordsize="2,64">
              <v:shape style="position:absolute;left:5071;top:3502;width:2;height:64" coordorigin="5071,3502" coordsize="0,64" path="m5071,3502l5071,3566e" filled="f" stroked="t" strokeweight=".75pt" strokecolor="#858585">
                <v:path arrowok="t"/>
              </v:shape>
            </v:group>
            <v:group style="position:absolute;left:5837;top:3502;width:2;height:64" coordorigin="5837,3502" coordsize="2,64">
              <v:shape style="position:absolute;left:5837;top:3502;width:2;height:64" coordorigin="5837,3502" coordsize="0,64" path="m5837,3502l5837,3566e" filled="f" stroked="t" strokeweight=".75pt" strokecolor="#858585">
                <v:path arrowok="t"/>
              </v:shape>
            </v:group>
            <v:group style="position:absolute;left:6605;top:3502;width:2;height:64" coordorigin="6605,3502" coordsize="2,64">
              <v:shape style="position:absolute;left:6605;top:3502;width:2;height:64" coordorigin="6605,3502" coordsize="0,64" path="m6605,3502l6605,3566e" filled="f" stroked="t" strokeweight=".75pt" strokecolor="#858585">
                <v:path arrowok="t"/>
              </v:shape>
            </v:group>
            <v:group style="position:absolute;left:7371;top:3502;width:2;height:64" coordorigin="7371,3502" coordsize="2,64">
              <v:shape style="position:absolute;left:7371;top:3502;width:2;height:64" coordorigin="7371,3502" coordsize="0,64" path="m7371,3502l7371,3566e" filled="f" stroked="t" strokeweight=".75pt" strokecolor="#858585">
                <v:path arrowok="t"/>
              </v:shape>
            </v:group>
            <v:group style="position:absolute;left:8138;top:3502;width:2;height:64" coordorigin="8138,3502" coordsize="2,64">
              <v:shape style="position:absolute;left:8138;top:3502;width:2;height:64" coordorigin="8138,3502" coordsize="0,64" path="m8138,3502l8138,3566e" filled="f" stroked="t" strokeweight=".75pt" strokecolor="#858585">
                <v:path arrowok="t"/>
              </v:shape>
              <v:shape style="position:absolute;left:3432;top:3713;width:531;height:501" type="#_x0000_t75">
                <v:imagedata r:id="rId44" o:title=""/>
              </v:shape>
            </v:group>
            <v:group style="position:absolute;left:4374;top:3703;width:357;height:358" coordorigin="4374,3703" coordsize="357,358">
              <v:shape style="position:absolute;left:4374;top:3703;width:357;height:358" coordorigin="4374,3703" coordsize="357,358" path="m4416,3971l4399,3971,4397,3973,4392,3975,4374,4003,4374,4015,4376,4021,4378,4025,4381,4031,4386,4037,4397,4049,4403,4053,4408,4057,4413,4059,4418,4061,4434,4061,4439,4059,4444,4057,4448,4053,4455,4047,4457,4045,4422,4045,4415,4041,4388,4001,4390,3995,4395,3989,4398,3987,4401,3985,4403,3985,4409,3983,4411,3981,4420,3981,4421,3979,4421,3977,4421,3975,4420,3975,4416,3971e" filled="t" fillcolor="#000000" stroked="f">
                <v:path arrowok="t"/>
                <v:fill/>
              </v:shape>
              <v:shape style="position:absolute;left:4374;top:3703;width:357;height:358" coordorigin="4374,3703" coordsize="357,358" path="m4458,4013l4454,4013,4453,4015,4453,4017,4452,4023,4452,4025,4451,4027,4450,4031,4449,4033,4447,4035,4444,4039,4442,4041,4439,4043,4435,4045,4457,4045,4460,4041,4461,4037,4462,4035,4463,4033,4464,4031,4465,4029,4465,4027,4465,4025,4465,4021,4465,4021,4465,4019,4464,4019,4463,4017,4462,4017,4461,4015,4460,4015,4458,4013e" filled="t" fillcolor="#000000" stroked="f">
                <v:path arrowok="t"/>
                <v:fill/>
              </v:shape>
              <v:shape style="position:absolute;left:4374;top:3703;width:357;height:358" coordorigin="4374,3703" coordsize="357,358" path="m4456,4011l4455,4013,4457,4013,4456,4011e" filled="t" fillcolor="#000000" stroked="f">
                <v:path arrowok="t"/>
                <v:fill/>
              </v:shape>
              <v:shape style="position:absolute;left:4374;top:3703;width:357;height:358" coordorigin="4374,3703" coordsize="357,358" path="m4500,3999l4498,3999,4498,4001,4499,4001,4500,3999e" filled="t" fillcolor="#000000" stroked="f">
                <v:path arrowok="t"/>
                <v:fill/>
              </v:shape>
              <v:shape style="position:absolute;left:4374;top:3703;width:357;height:358" coordorigin="4374,3703" coordsize="357,358" path="m4465,3945l4443,3945,4497,3999,4502,3999,4503,3997,4504,3997,4505,3995,4506,3995,4507,3993,4508,3993,4508,3991,4509,3989,4509,3989,4465,3945e" filled="t" fillcolor="#000000" stroked="f">
                <v:path arrowok="t"/>
                <v:fill/>
              </v:shape>
              <v:shape style="position:absolute;left:4374;top:3703;width:357;height:358" coordorigin="4374,3703" coordsize="357,358" path="m4531,3849l4526,3849,4521,3851,4516,3851,4512,3855,4505,3861,4503,3863,4501,3869,4499,3871,4498,3875,4497,3879,4497,3883,4497,3885,4497,3887,4496,3893,4478,3893,4565,3981,4569,3981,4570,3979,4571,3979,4572,3977,4574,3977,4575,3975,4576,3973,4576,3973,4577,3971,4576,3969,4545,3939,4551,3939,4554,3937,4561,3937,4564,3935,4566,3935,4570,3933,4573,3929,4575,3927,4533,3927,4508,3901,4508,3897,4508,3887,4509,3883,4509,3881,4510,3877,4511,3877,4512,3875,4513,3873,4518,3869,4521,3867,4528,3865,4563,3865,4556,3859,4551,3855,4541,3851,4531,3849e" filled="t" fillcolor="#000000" stroked="f">
                <v:path arrowok="t"/>
                <v:fill/>
              </v:shape>
              <v:shape style="position:absolute;left:4374;top:3703;width:357;height:358" coordorigin="4374,3703" coordsize="357,358" path="m4414,3969l4403,3969,4401,3971,4415,3971,4414,3969e" filled="t" fillcolor="#000000" stroked="f">
                <v:path arrowok="t"/>
                <v:fill/>
              </v:shape>
              <v:shape style="position:absolute;left:4374;top:3703;width:357;height:358" coordorigin="4374,3703" coordsize="357,358" path="m4467,3905l4463,3905,4414,3955,4414,3955,4414,3957,4414,3957,4415,3959,4416,3959,4417,3961,4417,3961,4418,3963,4420,3963,4421,3965,4425,3965,4443,3945,4465,3945,4455,3935,4473,3917,4474,3915,4474,3915,4474,3913,4474,3913,4473,3911,4472,3911,4472,3909,4471,3909,4470,3907,4467,3905e" filled="t" fillcolor="#000000" stroked="f">
                <v:path arrowok="t"/>
                <v:fill/>
              </v:shape>
              <v:shape style="position:absolute;left:4374;top:3703;width:357;height:358" coordorigin="4374,3703" coordsize="357,358" path="m4563,3865l4531,3865,4534,3867,4538,3867,4541,3869,4545,3871,4548,3875,4552,3877,4555,3881,4558,3883,4560,3887,4562,3889,4565,3893,4566,3897,4567,3901,4568,3903,4568,3907,4567,3915,4565,3917,4562,3921,4559,3923,4555,3925,4546,3927,4575,3927,4578,3925,4581,3921,4582,3915,4584,3911,4575,3879,4571,3873,4565,3867,4563,3865e" filled="t" fillcolor="#000000" stroked="f">
                <v:path arrowok="t"/>
                <v:fill/>
              </v:shape>
              <v:shape style="position:absolute;left:4374;top:3703;width:357;height:358" coordorigin="4374,3703" coordsize="357,358" path="m4488,3883l4485,3883,4484,3885,4483,3885,4481,3887,4480,3889,4479,3889,4478,3891,4478,3891,4477,3893,4496,3893,4488,3883e" filled="t" fillcolor="#000000" stroked="f">
                <v:path arrowok="t"/>
                <v:fill/>
              </v:shape>
              <v:shape style="position:absolute;left:4374;top:3703;width:357;height:358" coordorigin="4374,3703" coordsize="357,358" path="m4615,3877l4608,3877,4611,3879,4615,3877e" filled="t" fillcolor="#000000" stroked="f">
                <v:path arrowok="t"/>
                <v:fill/>
              </v:shape>
              <v:shape style="position:absolute;left:4374;top:3703;width:357;height:358" coordorigin="4374,3703" coordsize="357,358" path="m4624,3797l4600,3797,4602,3799,4614,3809,4605,3819,4600,3823,4596,3827,4593,3833,4590,3837,4588,3841,4588,3847,4587,3851,4587,3855,4589,3863,4591,3867,4595,3869,4598,3873,4604,3877,4621,3877,4625,3875,4632,3871,4635,3867,4639,3863,4613,3863,4609,3861,4606,3857,4604,3855,4603,3853,4602,3851,4601,3849,4601,3847,4602,3845,4602,3841,4603,3839,4605,3837,4607,3833,4609,3831,4612,3827,4622,3817,4644,3817,4624,3797e" filled="t" fillcolor="#000000" stroked="f">
                <v:path arrowok="t"/>
                <v:fill/>
              </v:shape>
              <v:shape style="position:absolute;left:4374;top:3703;width:357;height:358" coordorigin="4374,3703" coordsize="357,358" path="m4644,3817l4622,3817,4635,3831,4635,3837,4635,3841,4634,3845,4633,3851,4631,3853,4624,3861,4621,3863,4639,3863,4641,3859,4643,3855,4645,3849,4646,3845,4646,3839,4661,3839,4662,3837,4662,3837,4662,3835,4661,3835,4644,3817e" filled="t" fillcolor="#000000" stroked="f">
                <v:path arrowok="t"/>
                <v:fill/>
              </v:shape>
              <v:shape style="position:absolute;left:4374;top:3703;width:357;height:358" coordorigin="4374,3703" coordsize="357,358" path="m4661,3839l4646,3839,4652,3845,4655,3845,4656,3843,4661,3839e" filled="t" fillcolor="#000000" stroked="f">
                <v:path arrowok="t"/>
                <v:fill/>
              </v:shape>
              <v:shape style="position:absolute;left:4374;top:3703;width:357;height:358" coordorigin="4374,3703" coordsize="357,358" path="m4601,3781l4593,3781,4589,3783,4585,3785,4581,3787,4576,3789,4570,3797,4567,3799,4566,3801,4564,3805,4562,3807,4561,3811,4559,3813,4558,3815,4558,3817,4557,3819,4557,3825,4557,3825,4558,3827,4559,3827,4560,3829,4561,3831,4567,3831,4568,3829,4568,3825,4571,3819,4572,3815,4575,3811,4577,3807,4583,3801,4585,3799,4588,3799,4590,3797,4624,3797,4616,3789,4612,3787,4608,3785,4601,3781e" filled="t" fillcolor="#000000" stroked="f">
                <v:path arrowok="t"/>
                <v:fill/>
              </v:shape>
              <v:shape style="position:absolute;left:4374;top:3703;width:357;height:358" coordorigin="4374,3703" coordsize="357,358" path="m4627,3745l4623,3745,4622,3747,4621,3747,4616,3753,4614,3755,4614,3755,4613,3757,4614,3757,4615,3759,4616,3759,4663,3769,4674,3819,4675,3821,4680,3821,4681,3819,4683,3817,4684,3817,4686,3815,4686,3813,4687,3813,4688,3809,4678,3769,4731,3769,4731,3767,4730,3767,4730,3765,4728,3765,4679,3753,4664,3753,4627,3745e" filled="t" fillcolor="#000000" stroked="f">
                <v:path arrowok="t"/>
                <v:fill/>
              </v:shape>
              <v:shape style="position:absolute;left:4374;top:3703;width:357;height:358" coordorigin="4374,3703" coordsize="357,358" path="m4730,3769l4678,3769,4717,3779,4722,3779,4723,3777,4724,3777,4725,3775,4728,3773,4730,3769e" filled="t" fillcolor="#000000" stroked="f">
                <v:path arrowok="t"/>
                <v:fill/>
              </v:shape>
              <v:shape style="position:absolute;left:4374;top:3703;width:357;height:358" coordorigin="4374,3703" coordsize="357,358" path="m4668,3705l4663,3705,4662,3707,4661,3707,4657,3711,4656,3713,4656,3713,4655,3715,4655,3717,4664,3753,4679,3753,4668,3707,4668,3705e" filled="t" fillcolor="#000000" stroked="f">
                <v:path arrowok="t"/>
                <v:fill/>
              </v:shape>
              <v:shape style="position:absolute;left:4374;top:3703;width:357;height:358" coordorigin="4374,3703" coordsize="357,358" path="m4666,3703l4665,3705,4666,3705,4666,3703e" filled="t" fillcolor="#000000" stroked="f">
                <v:path arrowok="t"/>
                <v:fill/>
              </v:shape>
              <v:shape style="position:absolute;left:4930;top:3707;width:2860;height:1118" type="#_x0000_t75">
                <v:imagedata r:id="rId45" o:title=""/>
              </v:shape>
              <v:shape style="position:absolute;left:8829;top:2795;width:110;height:110" type="#_x0000_t75">
                <v:imagedata r:id="rId46" o:title=""/>
              </v:shape>
            </v:group>
            <v:group style="position:absolute;left:8829;top:2795;width:110;height:110" coordorigin="8829,2795" coordsize="110,110">
              <v:shape style="position:absolute;left:8829;top:2795;width:110;height:110" coordorigin="8829,2795" coordsize="110,110" path="m8829,2904l8939,2904,8939,2795,8829,2795,8829,2904xe" filled="f" stroked="t" strokeweight=".75pt" strokecolor="#000000">
                <v:path arrowok="t"/>
              </v:shape>
            </v:group>
            <v:group style="position:absolute;left:8829;top:3156;width:110;height:110" coordorigin="8829,3156" coordsize="110,110">
              <v:shape style="position:absolute;left:8829;top:3156;width:110;height:110" coordorigin="8829,3156" coordsize="110,110" path="m8829,3266l8939,3266,8939,3156,8829,3156,8829,3266e" filled="t" fillcolor="#FF0000" stroked="f">
                <v:path arrowok="t"/>
                <v:fill/>
              </v:shape>
            </v:group>
            <v:group style="position:absolute;left:8829;top:3156;width:110;height:110" coordorigin="8829,3156" coordsize="110,110">
              <v:shape style="position:absolute;left:8829;top:3156;width:110;height:110" coordorigin="8829,3156" coordsize="110,110" path="m8829,3266l8939,3266,8939,3156,8829,3156,8829,3266xe" filled="f" stroked="t" strokeweight=".75pt" strokecolor="#000000">
                <v:path arrowok="t"/>
              </v:shape>
            </v:group>
            <v:group style="position:absolute;left:2813;top:1025;width:6968;height:4011" coordorigin="2813,1025" coordsize="6968,4011">
              <v:shape style="position:absolute;left:2813;top:1025;width:6968;height:4011" coordorigin="2813,1025" coordsize="6968,4011" path="m2813,5036l9781,5036,9781,1025,2813,1025,2813,5036x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дношення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раної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9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3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0,7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2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3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0,5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2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2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0,3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3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2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3" w:after="0" w:line="240" w:lineRule="exact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-1"/>
          <w:w w:val="100"/>
        </w:rPr>
        <w:t>З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а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о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ч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а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-1"/>
          <w:w w:val="100"/>
        </w:rPr>
        <w:t>Д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е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а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line="240" w:lineRule="auto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2" w:equalWidth="0">
            <w:col w:w="1932" w:space="5636"/>
            <w:col w:w="1512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2" w:after="0" w:line="240" w:lineRule="auto"/>
        <w:ind w:left="293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9" w:firstLine="6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снюват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ахищени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2" w:after="0" w:line="252" w:lineRule="exact"/>
        <w:ind w:left="169" w:right="111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нашому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силля,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рачені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нашому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равдає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39%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силля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рачені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21%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мки!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илкою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ацювати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</w:p>
    <w:p>
      <w:pPr>
        <w:spacing w:before="3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ибрано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гі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ття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силль.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28.250015pt;margin-top:38.054996pt;width:338.92998pt;height:216.875pt;mso-position-horizontal-relative:page;mso-position-vertical-relative:paragraph;z-index:-1218" coordorigin="2565,761" coordsize="6779,4338">
            <v:group style="position:absolute;left:2571;top:5093;width:6767;height:2" coordorigin="2571,5093" coordsize="6767,2">
              <v:shape style="position:absolute;left:2571;top:5093;width:6767;height:2" coordorigin="2571,5093" coordsize="6767,0" path="m2571,5093l9338,5093e" filled="f" stroked="t" strokeweight=".579980pt" strokecolor="#000000">
                <v:path arrowok="t"/>
              </v:shape>
              <v:shape style="position:absolute;left:3170;top:990;width:3564;height:2582" type="#_x0000_t75">
                <v:imagedata r:id="rId47" o:title=""/>
              </v:shape>
            </v:group>
            <v:group style="position:absolute;left:3146;top:3533;width:63;height:2" coordorigin="3146,3533" coordsize="63,2">
              <v:shape style="position:absolute;left:3146;top:3533;width:63;height:2" coordorigin="3146,3533" coordsize="63,0" path="m3209,3533l3146,3533e" filled="f" stroked="t" strokeweight=".75pt" strokecolor="#858585">
                <v:path arrowok="t"/>
              </v:shape>
            </v:group>
            <v:group style="position:absolute;left:3146;top:3233;width:63;height:2" coordorigin="3146,3233" coordsize="63,2">
              <v:shape style="position:absolute;left:3146;top:3233;width:63;height:2" coordorigin="3146,3233" coordsize="63,0" path="m3209,3233l3146,3233e" filled="f" stroked="t" strokeweight=".75pt" strokecolor="#858585">
                <v:path arrowok="t"/>
              </v:shape>
            </v:group>
            <v:group style="position:absolute;left:3146;top:2931;width:63;height:2" coordorigin="3146,2931" coordsize="63,2">
              <v:shape style="position:absolute;left:3146;top:2931;width:63;height:2" coordorigin="3146,2931" coordsize="63,0" path="m3209,2931l3146,2931e" filled="f" stroked="t" strokeweight=".75pt" strokecolor="#858585">
                <v:path arrowok="t"/>
              </v:shape>
            </v:group>
            <v:group style="position:absolute;left:3146;top:2631;width:63;height:2" coordorigin="3146,2631" coordsize="63,2">
              <v:shape style="position:absolute;left:3146;top:2631;width:63;height:2" coordorigin="3146,2631" coordsize="63,0" path="m3209,2631l3146,2631e" filled="f" stroked="t" strokeweight=".75pt" strokecolor="#858585">
                <v:path arrowok="t"/>
              </v:shape>
            </v:group>
            <v:group style="position:absolute;left:3146;top:2331;width:63;height:2" coordorigin="3146,2331" coordsize="63,2">
              <v:shape style="position:absolute;left:3146;top:2331;width:63;height:2" coordorigin="3146,2331" coordsize="63,0" path="m3209,2331l3146,2331e" filled="f" stroked="t" strokeweight=".75pt" strokecolor="#858585">
                <v:path arrowok="t"/>
              </v:shape>
            </v:group>
            <v:group style="position:absolute;left:3146;top:2031;width:63;height:2" coordorigin="3146,2031" coordsize="63,2">
              <v:shape style="position:absolute;left:3146;top:2031;width:63;height:2" coordorigin="3146,2031" coordsize="63,0" path="m3209,2031l3146,2031e" filled="f" stroked="t" strokeweight=".75pt" strokecolor="#858585">
                <v:path arrowok="t"/>
              </v:shape>
            </v:group>
            <v:group style="position:absolute;left:3146;top:1731;width:63;height:2" coordorigin="3146,1731" coordsize="63,2">
              <v:shape style="position:absolute;left:3146;top:1731;width:63;height:2" coordorigin="3146,1731" coordsize="63,0" path="m3209,1731l3146,1731e" filled="f" stroked="t" strokeweight=".75pt" strokecolor="#858585">
                <v:path arrowok="t"/>
              </v:shape>
            </v:group>
            <v:group style="position:absolute;left:3146;top:1431;width:63;height:2" coordorigin="3146,1431" coordsize="63,2">
              <v:shape style="position:absolute;left:3146;top:1431;width:63;height:2" coordorigin="3146,1431" coordsize="63,0" path="m3209,1431l3146,1431e" filled="f" stroked="t" strokeweight=".75pt" strokecolor="#858585">
                <v:path arrowok="t"/>
              </v:shape>
            </v:group>
            <v:group style="position:absolute;left:3146;top:1129;width:63;height:2" coordorigin="3146,1129" coordsize="63,2">
              <v:shape style="position:absolute;left:3146;top:1129;width:63;height:2" coordorigin="3146,1129" coordsize="63,0" path="m3209,1129l3146,1129e" filled="f" stroked="t" strokeweight=".75pt" strokecolor="#858585">
                <v:path arrowok="t"/>
              </v:shape>
            </v:group>
            <v:group style="position:absolute;left:3208;top:3533;width:2;height:64" coordorigin="3208,3533" coordsize="2,64">
              <v:shape style="position:absolute;left:3208;top:3533;width:2;height:64" coordorigin="3208,3533" coordsize="0,64" path="m3208,3533l3208,3597e" filled="f" stroked="t" strokeweight=".75pt" strokecolor="#858585">
                <v:path arrowok="t"/>
              </v:shape>
            </v:group>
            <v:group style="position:absolute;left:3767;top:3533;width:2;height:64" coordorigin="3767,3533" coordsize="2,64">
              <v:shape style="position:absolute;left:3767;top:3533;width:2;height:64" coordorigin="3767,3533" coordsize="0,64" path="m3767,3533l3767,3597e" filled="f" stroked="t" strokeweight=".75pt" strokecolor="#858585">
                <v:path arrowok="t"/>
              </v:shape>
            </v:group>
            <v:group style="position:absolute;left:4327;top:3533;width:2;height:64" coordorigin="4327,3533" coordsize="2,64">
              <v:shape style="position:absolute;left:4327;top:3533;width:2;height:64" coordorigin="4327,3533" coordsize="0,64" path="m4327,3533l4327,3597e" filled="f" stroked="t" strokeweight=".75pt" strokecolor="#858585">
                <v:path arrowok="t"/>
              </v:shape>
            </v:group>
            <v:group style="position:absolute;left:4886;top:3533;width:2;height:64" coordorigin="4886,3533" coordsize="2,64">
              <v:shape style="position:absolute;left:4886;top:3533;width:2;height:64" coordorigin="4886,3533" coordsize="0,64" path="m4886,3533l4886,3597e" filled="f" stroked="t" strokeweight=".75pt" strokecolor="#858585">
                <v:path arrowok="t"/>
              </v:shape>
            </v:group>
            <v:group style="position:absolute;left:5445;top:3533;width:2;height:64" coordorigin="5445,3533" coordsize="2,64">
              <v:shape style="position:absolute;left:5445;top:3533;width:2;height:64" coordorigin="5445,3533" coordsize="0,64" path="m5445,3533l5445,3597e" filled="f" stroked="t" strokeweight=".75pt" strokecolor="#858585">
                <v:path arrowok="t"/>
              </v:shape>
            </v:group>
            <v:group style="position:absolute;left:6004;top:3533;width:2;height:64" coordorigin="6004,3533" coordsize="2,64">
              <v:shape style="position:absolute;left:6004;top:3533;width:2;height:64" coordorigin="6004,3533" coordsize="0,64" path="m6004,3533l6004,3597e" filled="f" stroked="t" strokeweight=".75pt" strokecolor="#858585">
                <v:path arrowok="t"/>
              </v:shape>
            </v:group>
            <v:group style="position:absolute;left:6562;top:3533;width:2;height:64" coordorigin="6562,3533" coordsize="2,64">
              <v:shape style="position:absolute;left:6562;top:3533;width:2;height:64" coordorigin="6562,3533" coordsize="0,64" path="m6562,3533l6562,3597e" filled="f" stroked="t" strokeweight=".75pt" strokecolor="#858585">
                <v:path arrowok="t"/>
              </v:shape>
              <v:shape style="position:absolute;left:3001;top:3743;width:532;height:501" type="#_x0000_t75">
                <v:imagedata r:id="rId48" o:title=""/>
              </v:shape>
              <v:shape style="position:absolute;left:3725;top:3729;width:2594;height:1126" type="#_x0000_t75">
                <v:imagedata r:id="rId49" o:title=""/>
              </v:shape>
              <v:shape style="position:absolute;left:7072;top:2140;width:110;height:110" type="#_x0000_t75">
                <v:imagedata r:id="rId50" o:title=""/>
              </v:shape>
            </v:group>
            <v:group style="position:absolute;left:7072;top:2140;width:110;height:110" coordorigin="7072,2140" coordsize="110,110">
              <v:shape style="position:absolute;left:7072;top:2140;width:110;height:110" coordorigin="7072,2140" coordsize="110,110" path="m7072,2249l7182,2249,7182,2140,7072,2140,7072,2249xe" filled="f" stroked="t" strokeweight=".75pt" strokecolor="#000000">
                <v:path arrowok="t"/>
              </v:shape>
              <v:shape style="position:absolute;left:7072;top:2743;width:110;height:110" type="#_x0000_t75">
                <v:imagedata r:id="rId51" o:title=""/>
              </v:shape>
            </v:group>
            <v:group style="position:absolute;left:7072;top:2743;width:110;height:110" coordorigin="7072,2743" coordsize="110,110">
              <v:shape style="position:absolute;left:7072;top:2743;width:110;height:110" coordorigin="7072,2743" coordsize="110,110" path="m7072,2853l7182,2853,7182,2743,7072,2743,7072,2853xe" filled="f" stroked="t" strokeweight=".75pt" strokecolor="#000000">
                <v:path arrowok="t"/>
              </v:shape>
              <v:shape style="position:absolute;left:7072;top:3346;width:110;height:110" type="#_x0000_t75">
                <v:imagedata r:id="rId52" o:title=""/>
              </v:shape>
            </v:group>
            <v:group style="position:absolute;left:7072;top:3346;width:110;height:110" coordorigin="7072,3346" coordsize="110,110">
              <v:shape style="position:absolute;left:7072;top:3346;width:110;height:110" coordorigin="7072,3346" coordsize="110,110" path="m7072,3456l7182,3456,7182,3346,7072,3346,7072,3456xe" filled="f" stroked="t" strokeweight=".75pt" strokecolor="#000000">
                <v:path arrowok="t"/>
              </v:shape>
            </v:group>
            <v:group style="position:absolute;left:2584;top:769;width:6741;height:4300" coordorigin="2584,769" coordsize="6741,4300">
              <v:shape style="position:absolute;left:2584;top:769;width:6741;height:4300" coordorigin="2584,769" coordsize="6741,4300" path="m2584,5069l9325,5069,9325,769,2584,769,2584,5069x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идно,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line="280" w:lineRule="exact" w:after="0"/>
        <w:jc w:val="left"/>
        <w:rPr>
          <w:sz w:val="28"/>
          <w:szCs w:val="28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9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0,8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6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0,7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6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0,6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6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0,5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6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0,4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6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0,3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6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0,2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6" w:after="0" w:line="240" w:lineRule="auto"/>
        <w:ind w:right="-19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0,1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56" w:after="0" w:line="240" w:lineRule="exact"/>
        <w:ind w:right="-20"/>
        <w:jc w:val="righ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99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1307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Хотів</w:t>
      </w:r>
      <w:r>
        <w:rPr>
          <w:rFonts w:ascii="Calibri" w:hAnsi="Calibri" w:cs="Calibri" w:eastAsia="Calibri"/>
          <w:sz w:val="20"/>
          <w:szCs w:val="20"/>
          <w:spacing w:val="-3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би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пр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а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цю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в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ати</w:t>
      </w:r>
      <w:r>
        <w:rPr>
          <w:rFonts w:ascii="Calibri" w:hAnsi="Calibri" w:cs="Calibri" w:eastAsia="Calibri"/>
          <w:sz w:val="20"/>
          <w:szCs w:val="20"/>
          <w:spacing w:val="-8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за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с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п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е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ціаль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іс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т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ю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е</w:t>
      </w:r>
      <w:r>
        <w:rPr>
          <w:rFonts w:ascii="Calibri" w:hAnsi="Calibri" w:cs="Calibri" w:eastAsia="Calibri"/>
          <w:sz w:val="20"/>
          <w:szCs w:val="20"/>
          <w:spacing w:val="-3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х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отів</w:t>
      </w:r>
      <w:r>
        <w:rPr>
          <w:rFonts w:ascii="Calibri" w:hAnsi="Calibri" w:cs="Calibri" w:eastAsia="Calibri"/>
          <w:sz w:val="20"/>
          <w:szCs w:val="20"/>
          <w:spacing w:val="-4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би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Ще</w:t>
      </w:r>
      <w:r>
        <w:rPr>
          <w:rFonts w:ascii="Calibri" w:hAnsi="Calibri" w:cs="Calibri" w:eastAsia="Calibri"/>
          <w:sz w:val="20"/>
          <w:szCs w:val="20"/>
          <w:spacing w:val="-3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н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е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в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и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р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і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ш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ив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line="240" w:lineRule="auto"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2" w:equalWidth="0">
            <w:col w:w="1603" w:space="4207"/>
            <w:col w:w="3270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2" w:after="0" w:line="240" w:lineRule="auto"/>
        <w:ind w:left="1568" w:right="154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кси)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Гіпоте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84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</w:p>
    <w:p>
      <w:pPr>
        <w:spacing w:before="1" w:after="0" w:line="254" w:lineRule="exact"/>
        <w:ind w:left="16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5%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разів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25%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нашому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амоу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психол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ресових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1" w:firstLine="67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станів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5" w:after="0" w:line="254" w:lineRule="exact"/>
        <w:ind w:left="709" w:right="110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53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хлоп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ило,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ше,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ат.</w:t>
      </w:r>
    </w:p>
    <w:p>
      <w:pPr>
        <w:spacing w:before="12" w:after="0" w:line="254" w:lineRule="exact"/>
        <w:ind w:left="709" w:right="105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54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першо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ерток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схи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рсах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</w:p>
    <w:p>
      <w:pPr>
        <w:spacing w:before="0" w:after="0" w:line="248" w:lineRule="exact"/>
        <w:ind w:left="709" w:right="63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54" w:lineRule="exact"/>
        <w:ind w:left="709" w:right="104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5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кторів,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сироти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строта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сом</w:t>
      </w:r>
    </w:p>
    <w:p>
      <w:pPr>
        <w:spacing w:before="0" w:after="0" w:line="249" w:lineRule="exact"/>
        <w:ind w:left="709" w:right="32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54" w:lineRule="exact"/>
        <w:ind w:left="709" w:right="106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5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тресо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бать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ртожитку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13" w:after="0" w:line="254" w:lineRule="exact"/>
        <w:ind w:left="709" w:right="103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57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«кон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</w:p>
    <w:p>
      <w:pPr>
        <w:spacing w:before="0" w:after="0" w:line="249" w:lineRule="exact"/>
        <w:ind w:left="70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1" w:after="0" w:line="240" w:lineRule="auto"/>
        <w:ind w:left="70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54" w:lineRule="exact"/>
        <w:ind w:left="709" w:right="108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5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Гіпоте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12" w:after="0" w:line="254" w:lineRule="exact"/>
        <w:ind w:left="709" w:right="106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5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онару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ншого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езахищен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349" w:right="264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33" w:right="108"/>
        <w:jc w:val="center"/>
        <w:tabs>
          <w:tab w:pos="6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сон,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сон,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1" w:after="0" w:line="240" w:lineRule="auto"/>
        <w:ind w:left="709" w:right="32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др.]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672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30" w:right="99"/>
        <w:jc w:val="center"/>
        <w:tabs>
          <w:tab w:pos="6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недеятельн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5" w:after="0" w:line="252" w:lineRule="exact"/>
        <w:ind w:left="709" w:right="10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Минск,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25.</w:t>
      </w:r>
    </w:p>
    <w:p>
      <w:pPr>
        <w:spacing w:before="0" w:after="0" w:line="249" w:lineRule="exact"/>
        <w:ind w:left="133" w:right="113"/>
        <w:jc w:val="center"/>
        <w:tabs>
          <w:tab w:pos="6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дої</w:t>
      </w:r>
    </w:p>
    <w:p>
      <w:pPr>
        <w:spacing w:before="5" w:after="0" w:line="252" w:lineRule="exact"/>
        <w:ind w:left="70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76–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78.</w:t>
      </w:r>
    </w:p>
    <w:p>
      <w:pPr>
        <w:spacing w:before="2" w:after="0" w:line="252" w:lineRule="exact"/>
        <w:ind w:left="709" w:right="104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профил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подростков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709" w:right="106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ондрато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ондрато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1999.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189–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96.</w:t>
      </w:r>
    </w:p>
    <w:p>
      <w:pPr>
        <w:spacing w:before="0" w:after="0" w:line="252" w:lineRule="exact"/>
        <w:ind w:left="133" w:right="114"/>
        <w:jc w:val="center"/>
        <w:tabs>
          <w:tab w:pos="6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трессы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09" w:right="10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раш,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нский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ерово,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</w:p>
    <w:p>
      <w:pPr>
        <w:spacing w:before="5" w:after="0" w:line="252" w:lineRule="exact"/>
        <w:ind w:left="709" w:right="108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тресост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</w:p>
    <w:p>
      <w:pPr>
        <w:spacing w:before="0" w:after="0" w:line="249" w:lineRule="exact"/>
        <w:ind w:left="133" w:right="107"/>
        <w:jc w:val="center"/>
        <w:tabs>
          <w:tab w:pos="6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1" w:after="0" w:line="240" w:lineRule="auto"/>
        <w:ind w:left="70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709" w:right="679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93.</w:t>
      </w:r>
    </w:p>
    <w:p>
      <w:pPr>
        <w:spacing w:before="5" w:after="0" w:line="252" w:lineRule="exact"/>
        <w:ind w:left="709" w:right="108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лоботч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77.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709" w:right="106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студентов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игиена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33–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35.</w:t>
      </w:r>
    </w:p>
    <w:p>
      <w:pPr>
        <w:spacing w:before="1" w:after="0" w:line="254" w:lineRule="exact"/>
        <w:ind w:left="709" w:right="109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атых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одов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003.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107.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610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опн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137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ресові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стани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лізу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7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</w:p>
    <w:p>
      <w:pPr>
        <w:spacing w:before="3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69" w:right="798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603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опнева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орик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2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рессовые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оциоло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еского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доровь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тательной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кторов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613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Sop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yeva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edo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yk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.M.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63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og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1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pact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</w:p>
    <w:p>
      <w:pPr>
        <w:spacing w:before="2" w:after="0" w:line="252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s'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0" w:after="0" w:line="249" w:lineRule="exact"/>
        <w:ind w:left="841" w:right="11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</w:p>
    <w:p>
      <w:pPr>
        <w:spacing w:before="1" w:after="0" w:line="240" w:lineRule="auto"/>
        <w:ind w:left="169" w:right="178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477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30.10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  <w:font w:name="Calibri">
    <w:altName w:val="Calibri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1227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1226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image" Target="media/image49.png"/><Relationship Id="rId57" Type="http://schemas.openxmlformats.org/officeDocument/2006/relationships/image" Target="media/image50.png"/><Relationship Id="rId58" Type="http://schemas.openxmlformats.org/officeDocument/2006/relationships/image" Target="media/image51.png"/><Relationship Id="rId59" Type="http://schemas.openxmlformats.org/officeDocument/2006/relationships/image" Target="media/image5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2015-01-27T12:21:12Z</dcterms:created>
  <dcterms:modified xsi:type="dcterms:W3CDTF">2015-01-27T12:21:12Z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