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667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378.1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55.535</w:t>
      </w:r>
    </w:p>
    <w:p>
      <w:pPr>
        <w:spacing w:before="0" w:after="0" w:line="252" w:lineRule="exact"/>
        <w:ind w:left="169" w:right="716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©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536" w:right="514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РНІ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ІЯЛ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5" w:after="0" w:line="252" w:lineRule="exact"/>
        <w:ind w:left="748" w:right="727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39" w:lineRule="auto"/>
        <w:ind w:left="169" w:right="104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народно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росла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лише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ри.</w:t>
      </w:r>
    </w:p>
    <w:p>
      <w:pPr>
        <w:spacing w:before="2" w:after="0" w:line="240" w:lineRule="auto"/>
        <w:ind w:left="169" w:right="104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огам,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ьностей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предмет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ибору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етною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али.</w:t>
      </w:r>
    </w:p>
    <w:p>
      <w:pPr>
        <w:spacing w:before="3" w:after="0" w:line="252" w:lineRule="exact"/>
        <w:ind w:left="169" w:right="108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ніверса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6" w:firstLine="59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пуб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старод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Греці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ора,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латона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еля.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ший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анта,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гюста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10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ктур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конкрет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ьо.</w:t>
      </w:r>
    </w:p>
    <w:p>
      <w:pPr>
        <w:spacing w:before="0" w:after="0" w:line="252" w:lineRule="exact"/>
        <w:ind w:left="670" w:right="646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Мета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лементи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4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ріа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латон,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спарта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першим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</w:p>
    <w:p>
      <w:pPr>
        <w:spacing w:before="2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робив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ретн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могу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лядати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дмет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шньому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етапі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кате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ляє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кате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латоном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3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були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робив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арат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лишнь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ніверса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кцій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</w:p>
    <w:p>
      <w:pPr>
        <w:spacing w:before="2" w:after="0" w:line="252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речей,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речей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мілих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”.</w:t>
      </w:r>
    </w:p>
    <w:p>
      <w:pPr>
        <w:spacing w:before="2" w:after="0" w:line="252" w:lineRule="exact"/>
        <w:ind w:left="169" w:right="105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охоплює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0" w:after="0" w:line="252" w:lineRule="exact"/>
        <w:ind w:left="169" w:right="719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асні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своїй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три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1" w:after="0" w:line="254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наков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семіот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кої</w:t>
      </w:r>
    </w:p>
    <w:p>
      <w:pPr>
        <w:spacing w:before="0" w:after="0" w:line="249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оцеси;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line="249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top="1220" w:bottom="280" w:left="1420" w:right="1420"/>
          <w:headerReference w:type="default" r:id="rId7"/>
          <w:type w:val="continuous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39" w:lineRule="auto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орюють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могу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шляхом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х.</w:t>
      </w:r>
    </w:p>
    <w:p>
      <w:pPr>
        <w:spacing w:before="5" w:after="0" w:line="252" w:lineRule="exact"/>
        <w:ind w:left="169" w:right="103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двох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способ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предметом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погляду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ма,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</w:p>
    <w:p>
      <w:pPr>
        <w:spacing w:before="1" w:after="0" w:line="254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ртене,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дметів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подані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игл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0" w:after="0" w:line="249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таблиць,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иокремлення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0" w:after="0" w:line="252" w:lineRule="exact"/>
        <w:ind w:left="169" w:right="73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9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ніверса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дметі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йдеться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−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нше,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предмет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тобто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5" w:after="0" w:line="252" w:lineRule="exact"/>
        <w:ind w:left="169" w:right="107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6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ерший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моделі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−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предмет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глиб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рис.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еною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рою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</w:p>
    <w:p>
      <w:pPr>
        <w:spacing w:before="0" w:after="0" w:line="247" w:lineRule="exact"/>
        <w:ind w:left="169" w:right="195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предмет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констр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ції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хар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ктерис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3986" w:right="3877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66" w:after="0" w:line="249" w:lineRule="exact"/>
        <w:ind w:left="3821" w:right="3711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position w:val="-1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-1"/>
        </w:rPr>
        <w:t>ІЯЛ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position w:val="-1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-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position w:val="-1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position w:val="-1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3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line="200" w:lineRule="exact" w:after="0"/>
        <w:jc w:val="left"/>
        <w:rPr>
          <w:sz w:val="20"/>
          <w:szCs w:val="20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6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28" w:lineRule="exact"/>
        <w:ind w:left="638" w:right="-58" w:firstLine="-156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бен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30" w:lineRule="exact"/>
        <w:ind w:left="89" w:right="-58" w:firstLine="-89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аєт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6" w:after="0" w:line="170" w:lineRule="exact"/>
        <w:jc w:val="left"/>
        <w:rPr>
          <w:sz w:val="17"/>
          <w:szCs w:val="17"/>
        </w:rPr>
      </w:pPr>
      <w:rPr/>
      <w:r>
        <w:rPr/>
        <w:br w:type="column"/>
      </w:r>
      <w:r>
        <w:rPr>
          <w:sz w:val="17"/>
          <w:szCs w:val="17"/>
        </w:rPr>
      </w:r>
    </w:p>
    <w:p>
      <w:pPr>
        <w:spacing w:before="0" w:after="0" w:line="228" w:lineRule="exact"/>
        <w:ind w:right="-58" w:firstLine="72"/>
        <w:jc w:val="left"/>
        <w:rPr>
          <w:rFonts w:ascii="Times New Roman" w:hAnsi="Times New Roman" w:cs="Times New Roman" w:eastAsia="Times New Roman"/>
          <w:sz w:val="14"/>
          <w:szCs w:val="14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забезп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чу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є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  <w:b/>
          <w:bCs/>
        </w:rPr>
        <w:t>)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</w:rPr>
      </w:r>
    </w:p>
    <w:p>
      <w:pPr>
        <w:spacing w:before="51" w:after="0" w:line="217" w:lineRule="auto"/>
        <w:ind w:right="92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арак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еризується)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line="217" w:lineRule="auto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1220" w:bottom="280" w:left="1420" w:right="1420"/>
          <w:cols w:num="4" w:equalWidth="0">
            <w:col w:w="2220" w:space="750"/>
            <w:col w:w="1685" w:space="600"/>
            <w:col w:w="1175" w:space="476"/>
            <w:col w:w="2174"/>
          </w:cols>
        </w:sectPr>
      </w:pPr>
      <w:rPr/>
    </w:p>
    <w:p>
      <w:pPr>
        <w:spacing w:before="10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78.637001pt;margin-top:-104.389458pt;width:442.423pt;height:91.709pt;mso-position-horizontal-relative:page;mso-position-vertical-relative:paragraph;z-index:-370" coordorigin="1573,-2088" coordsize="8848,1834">
            <v:group style="position:absolute;left:5997;top:-1326;width:3361;height:311" coordorigin="5997,-1326" coordsize="3361,311">
              <v:shape style="position:absolute;left:5997;top:-1326;width:3361;height:311" coordorigin="5997,-1326" coordsize="3361,311" path="m5997,-1326l5997,-1171,9358,-1171,9358,-1015e" filled="f" stroked="t" strokeweight="2pt" strokecolor="#000000">
                <v:path arrowok="t"/>
              </v:shape>
            </v:group>
            <v:group style="position:absolute;left:5997;top:-1326;width:1263;height:311" coordorigin="5997,-1326" coordsize="1263,311">
              <v:shape style="position:absolute;left:5997;top:-1326;width:1263;height:311" coordorigin="5997,-1326" coordsize="1263,311" path="m5997,-1326l5997,-1171,7260,-1171,7260,-1015e" filled="f" stroked="t" strokeweight="2pt" strokecolor="#000000">
                <v:path arrowok="t"/>
              </v:shape>
            </v:group>
            <v:group style="position:absolute;left:5232;top:-1326;width:765;height:311" coordorigin="5232,-1326" coordsize="765,311">
              <v:shape style="position:absolute;left:5232;top:-1326;width:765;height:311" coordorigin="5232,-1326" coordsize="765,311" path="m5997,-1326l5997,-1171,5232,-1171,5232,-1015e" filled="f" stroked="t" strokeweight="2pt" strokecolor="#000000">
                <v:path arrowok="t"/>
              </v:shape>
            </v:group>
            <v:group style="position:absolute;left:2770;top:-1326;width:3228;height:311" coordorigin="2770,-1326" coordsize="3228,311">
              <v:shape style="position:absolute;left:2770;top:-1326;width:3228;height:311" coordorigin="2770,-1326" coordsize="3228,311" path="m5998,-1326l5998,-1171,2770,-1171,2770,-1015e" filled="f" stroked="t" strokeweight="2pt" strokecolor="#000000">
                <v:path arrowok="t"/>
              </v:shape>
            </v:group>
            <v:group style="position:absolute;left:5256;top:-2068;width:1483;height:741" coordorigin="5256,-2068" coordsize="1483,741">
              <v:shape style="position:absolute;left:5256;top:-2068;width:1483;height:741" coordorigin="5256,-2068" coordsize="1483,741" path="m5256,-1326l6738,-1326,6738,-2068,5256,-2068,5256,-1326e" filled="t" fillcolor="#FFFFFF" stroked="f">
                <v:path arrowok="t"/>
                <v:fill/>
              </v:shape>
            </v:group>
            <v:group style="position:absolute;left:5256;top:-2068;width:1483;height:741" coordorigin="5256,-2068" coordsize="1483,741">
              <v:shape style="position:absolute;left:5256;top:-2068;width:1483;height:741" coordorigin="5256,-2068" coordsize="1483,741" path="m5256,-1326l6738,-1326,6738,-2068,5256,-2068,5256,-1326xe" filled="f" stroked="t" strokeweight="2.0pt" strokecolor="#000000">
                <v:path arrowok="t"/>
              </v:shape>
            </v:group>
            <v:group style="position:absolute;left:1593;top:-1015;width:2354;height:741" coordorigin="1593,-1015" coordsize="2354,741">
              <v:shape style="position:absolute;left:1593;top:-1015;width:2354;height:741" coordorigin="1593,-1015" coordsize="2354,741" path="m1593,-274l3947,-274,3947,-1015,1593,-1015,1593,-274e" filled="t" fillcolor="#FFFFFF" stroked="f">
                <v:path arrowok="t"/>
                <v:fill/>
              </v:shape>
            </v:group>
            <v:group style="position:absolute;left:1593;top:-1015;width:2354;height:741" coordorigin="1593,-1015" coordsize="2354,741">
              <v:shape style="position:absolute;left:1593;top:-1015;width:2354;height:741" coordorigin="1593,-1015" coordsize="2354,741" path="m1593,-274l3947,-274,3947,-1015,1593,-1015,1593,-274xe" filled="f" stroked="t" strokeweight="2.0pt" strokecolor="#000000">
                <v:path arrowok="t"/>
              </v:shape>
            </v:group>
            <v:group style="position:absolute;left:4258;top:-1015;width:1949;height:741" coordorigin="4258,-1015" coordsize="1949,741">
              <v:shape style="position:absolute;left:4258;top:-1015;width:1949;height:741" coordorigin="4258,-1015" coordsize="1949,741" path="m4258,-274l6207,-274,6207,-1015,4258,-1015,4258,-274e" filled="t" fillcolor="#FFFFFF" stroked="f">
                <v:path arrowok="t"/>
                <v:fill/>
              </v:shape>
            </v:group>
            <v:group style="position:absolute;left:4258;top:-1015;width:1949;height:741" coordorigin="4258,-1015" coordsize="1949,741">
              <v:shape style="position:absolute;left:4258;top:-1015;width:1949;height:741" coordorigin="4258,-1015" coordsize="1949,741" path="m4258,-274l6207,-274,6207,-1015,4258,-1015,4258,-274xe" filled="f" stroked="t" strokeweight="2pt" strokecolor="#000000">
                <v:path arrowok="t"/>
              </v:shape>
            </v:group>
            <v:group style="position:absolute;left:6518;top:-1015;width:1483;height:741" coordorigin="6518,-1015" coordsize="1483,741">
              <v:shape style="position:absolute;left:6518;top:-1015;width:1483;height:741" coordorigin="6518,-1015" coordsize="1483,741" path="m6518,-274l8001,-274,8001,-1015,6518,-1015,6518,-274e" filled="t" fillcolor="#FFFFFF" stroked="f">
                <v:path arrowok="t"/>
                <v:fill/>
              </v:shape>
            </v:group>
            <v:group style="position:absolute;left:6518;top:-1015;width:1483;height:741" coordorigin="6518,-1015" coordsize="1483,741">
              <v:shape style="position:absolute;left:6518;top:-1015;width:1483;height:741" coordorigin="6518,-1015" coordsize="1483,741" path="m6518,-274l8001,-274,8001,-1015,6518,-1015,6518,-274xe" filled="f" stroked="t" strokeweight="2pt" strokecolor="#000000">
                <v:path arrowok="t"/>
              </v:shape>
            </v:group>
            <v:group style="position:absolute;left:8312;top:-1015;width:2089;height:741" coordorigin="8312,-1015" coordsize="2089,741">
              <v:shape style="position:absolute;left:8312;top:-1015;width:2089;height:741" coordorigin="8312,-1015" coordsize="2089,741" path="m8312,-274l10401,-274,10401,-1015,8312,-1015,8312,-274e" filled="t" fillcolor="#FFFFFF" stroked="f">
                <v:path arrowok="t"/>
                <v:fill/>
              </v:shape>
            </v:group>
            <v:group style="position:absolute;left:8312;top:-1015;width:2089;height:741" coordorigin="8312,-1015" coordsize="2089,741">
              <v:shape style="position:absolute;left:8312;top:-1015;width:2089;height:741" coordorigin="8312,-1015" coordsize="2089,741" path="m8312,-274l10401,-274,10401,-1015,8312,-1015,8312,-274xe" filled="f" stroked="t" strokeweight="2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109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дмета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предмето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ьності,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53" w:after="0" w:line="230" w:lineRule="exact"/>
        <w:ind w:left="3832" w:right="3735" w:firstLine="4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ІЯЛ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2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line="220" w:lineRule="exact" w:after="0"/>
        <w:jc w:val="left"/>
        <w:rPr>
          <w:sz w:val="22"/>
          <w:szCs w:val="22"/>
        </w:rPr>
        <w:sectPr>
          <w:type w:val="continuous"/>
          <w:pgSz w:w="11920" w:h="16840"/>
          <w:pgMar w:top="1220" w:bottom="280" w:left="1420" w:right="1420"/>
        </w:sectPr>
      </w:pPr>
      <w:rPr/>
    </w:p>
    <w:p>
      <w:pPr>
        <w:spacing w:before="32" w:after="0" w:line="240" w:lineRule="auto"/>
        <w:ind w:left="384" w:right="-57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66" w:after="0" w:line="249" w:lineRule="exact"/>
        <w:ind w:left="557" w:right="87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-1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-1"/>
        </w:rPr>
        <w:t>пот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position w:val="-1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-1"/>
        </w:rPr>
        <w:t>бен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-1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-1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-1"/>
        </w:rPr>
        <w:t>я)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97" w:after="0" w:line="230" w:lineRule="exact"/>
        <w:ind w:right="-58" w:firstLine="7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аєт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97" w:after="0" w:line="230" w:lineRule="exact"/>
        <w:ind w:right="-58" w:firstLine="295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инен)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91" w:after="0" w:line="230" w:lineRule="exact"/>
        <w:ind w:left="125" w:right="406" w:firstLine="-125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арак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еризується)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line="230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1220" w:bottom="280" w:left="1420" w:right="1420"/>
          <w:cols w:num="4" w:equalWidth="0">
            <w:col w:w="2159" w:space="554"/>
            <w:col w:w="1506" w:space="470"/>
            <w:col w:w="985" w:space="756"/>
            <w:col w:w="2650"/>
          </w:cols>
        </w:sectPr>
      </w:pPr>
      <w:rPr/>
    </w:p>
    <w:p>
      <w:pPr>
        <w:spacing w:before="6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32" w:after="0" w:line="240" w:lineRule="auto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78.963997pt;margin-top:-75.998474pt;width:441.326pt;height:69.348pt;mso-position-horizontal-relative:page;mso-position-vertical-relative:paragraph;z-index:-369" coordorigin="1579,-1520" coordsize="8827,1387">
            <v:group style="position:absolute;left:5992;top:-943;width:2943;height:234" coordorigin="5992,-943" coordsize="2943,234">
              <v:shape style="position:absolute;left:5992;top:-943;width:2943;height:234" coordorigin="5992,-943" coordsize="2943,234" path="m5992,-943l5992,-826,8936,-826,8936,-710e" filled="f" stroked="t" strokeweight="2pt" strokecolor="#000000">
                <v:path arrowok="t"/>
              </v:shape>
            </v:group>
            <v:group style="position:absolute;left:5992;top:-943;width:610;height:234" coordorigin="5992,-943" coordsize="610,234">
              <v:shape style="position:absolute;left:5992;top:-943;width:610;height:234" coordorigin="5992,-943" coordsize="610,234" path="m5992,-943l5992,-826,6602,-826,6602,-710e" filled="f" stroked="t" strokeweight="2pt" strokecolor="#000000">
                <v:path arrowok="t"/>
              </v:shape>
            </v:group>
            <v:group style="position:absolute;left:4887;top:-943;width:1106;height:234" coordorigin="4887,-943" coordsize="1106,234">
              <v:shape style="position:absolute;left:4887;top:-943;width:1106;height:234" coordorigin="4887,-943" coordsize="1106,234" path="m5993,-943l5993,-826,4887,-826,4887,-710e" filled="f" stroked="t" strokeweight="2pt" strokecolor="#000000">
                <v:path arrowok="t"/>
              </v:shape>
            </v:group>
            <v:group style="position:absolute;left:2710;top:-943;width:3282;height:234" coordorigin="2710,-943" coordsize="3282,234">
              <v:shape style="position:absolute;left:2710;top:-943;width:3282;height:234" coordorigin="2710,-943" coordsize="3282,234" path="m5993,-943l5993,-826,2710,-826,2710,-710e" filled="f" stroked="t" strokeweight="2pt" strokecolor="#000000">
                <v:path arrowok="t"/>
              </v:shape>
            </v:group>
            <v:group style="position:absolute;left:4837;top:-1500;width:2312;height:557" coordorigin="4837,-1500" coordsize="2312,557">
              <v:shape style="position:absolute;left:4837;top:-1500;width:2312;height:557" coordorigin="4837,-1500" coordsize="2312,557" path="m4837,-943l7149,-943,7149,-1500,4837,-1500,4837,-943e" filled="t" fillcolor="#FFFFFF" stroked="f">
                <v:path arrowok="t"/>
                <v:fill/>
              </v:shape>
            </v:group>
            <v:group style="position:absolute;left:4837;top:-1500;width:2312;height:557" coordorigin="4837,-1500" coordsize="2312,557">
              <v:shape style="position:absolute;left:4837;top:-1500;width:2312;height:557" coordorigin="4837,-1500" coordsize="2312,557" path="m4837,-943l7149,-943,7149,-1500,4837,-1500,4837,-943xe" filled="f" stroked="t" strokeweight="2pt" strokecolor="#000000">
                <v:path arrowok="t"/>
              </v:shape>
            </v:group>
            <v:group style="position:absolute;left:1599;top:-710;width:2222;height:557" coordorigin="1599,-710" coordsize="2222,557">
              <v:shape style="position:absolute;left:1599;top:-710;width:2222;height:557" coordorigin="1599,-710" coordsize="2222,557" path="m1599,-153l3821,-153,3821,-710,1599,-710,1599,-153e" filled="t" fillcolor="#FFFFFF" stroked="f">
                <v:path arrowok="t"/>
                <v:fill/>
              </v:shape>
            </v:group>
            <v:group style="position:absolute;left:1599;top:-710;width:2222;height:557" coordorigin="1599,-710" coordsize="2222,557">
              <v:shape style="position:absolute;left:1599;top:-710;width:2222;height:557" coordorigin="1599,-710" coordsize="2222,557" path="m1599,-153l3821,-153,3821,-710,1599,-710,1599,-153xe" filled="f" stroked="t" strokeweight="2pt" strokecolor="#000000">
                <v:path arrowok="t"/>
              </v:shape>
            </v:group>
            <v:group style="position:absolute;left:4055;top:-710;width:1664;height:557" coordorigin="4055,-710" coordsize="1664,557">
              <v:shape style="position:absolute;left:4055;top:-710;width:1664;height:557" coordorigin="4055,-710" coordsize="1664,557" path="m4055,-153l5719,-153,5719,-710,4055,-710,4055,-153e" filled="t" fillcolor="#FFFFFF" stroked="f">
                <v:path arrowok="t"/>
                <v:fill/>
              </v:shape>
            </v:group>
            <v:group style="position:absolute;left:4055;top:-710;width:1664;height:557" coordorigin="4055,-710" coordsize="1664,557">
              <v:shape style="position:absolute;left:4055;top:-710;width:1664;height:557" coordorigin="4055,-710" coordsize="1664,557" path="m4055,-153l5719,-153,5719,-710,4055,-710,4055,-153xe" filled="f" stroked="t" strokeweight="2pt" strokecolor="#000000">
                <v:path arrowok="t"/>
              </v:shape>
            </v:group>
            <v:group style="position:absolute;left:5953;top:-710;width:1299;height:557" coordorigin="5953,-710" coordsize="1299,557">
              <v:shape style="position:absolute;left:5953;top:-710;width:1299;height:557" coordorigin="5953,-710" coordsize="1299,557" path="m5953,-153l7252,-153,7252,-710,5953,-710,5953,-153e" filled="t" fillcolor="#FFFFFF" stroked="f">
                <v:path arrowok="t"/>
                <v:fill/>
              </v:shape>
            </v:group>
            <v:group style="position:absolute;left:5953;top:-710;width:1299;height:557" coordorigin="5953,-710" coordsize="1299,557">
              <v:shape style="position:absolute;left:5953;top:-710;width:1299;height:557" coordorigin="5953,-710" coordsize="1299,557" path="m5953,-153l7252,-153,7252,-710,5953,-710,5953,-153xe" filled="f" stroked="t" strokeweight="2pt" strokecolor="#000000">
                <v:path arrowok="t"/>
              </v:shape>
            </v:group>
            <v:group style="position:absolute;left:7485;top:-710;width:2900;height:543" coordorigin="7485,-710" coordsize="2900,543">
              <v:shape style="position:absolute;left:7485;top:-710;width:2900;height:543" coordorigin="7485,-710" coordsize="2900,543" path="m7485,-166l10386,-166,10386,-710,7485,-710,7485,-166e" filled="t" fillcolor="#FFFFFF" stroked="f">
                <v:path arrowok="t"/>
                <v:fill/>
              </v:shape>
            </v:group>
            <v:group style="position:absolute;left:7485;top:-710;width:2900;height:543" coordorigin="7485,-710" coordsize="2900,543">
              <v:shape style="position:absolute;left:7485;top:-710;width:2900;height:543" coordorigin="7485,-710" coordsize="2900,543" path="m7485,-166l10386,-166,10386,-710,7485,-710,7485,-166xe" filled="f" stroked="t" strokeweight="2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52" w:lineRule="exact"/>
        <w:ind w:left="169" w:right="109" w:firstLine="54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том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роботу</w:t>
      </w:r>
    </w:p>
    <w:p>
      <w:pPr>
        <w:spacing w:line="252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1220" w:bottom="280" w:left="1420" w:right="142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предмета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кспл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предмета.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3" w:after="0" w:line="230" w:lineRule="exact"/>
        <w:ind w:left="3868" w:right="3699" w:firstLine="1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ІЯЛ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2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line="200" w:lineRule="exact" w:after="0"/>
        <w:jc w:val="left"/>
        <w:rPr>
          <w:sz w:val="20"/>
          <w:szCs w:val="20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32" w:after="0" w:line="240" w:lineRule="auto"/>
        <w:ind w:left="882" w:right="-57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64" w:after="0" w:line="249" w:lineRule="exact"/>
        <w:ind w:left="1067" w:right="75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-1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-1"/>
        </w:rPr>
        <w:t>пот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position w:val="-1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-1"/>
        </w:rPr>
        <w:t>бен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-1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position w:val="-1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position w:val="-1"/>
        </w:rPr>
        <w:t>я)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1" w:after="0" w:line="110" w:lineRule="exact"/>
        <w:jc w:val="left"/>
        <w:rPr>
          <w:sz w:val="11"/>
          <w:szCs w:val="11"/>
        </w:rPr>
      </w:pPr>
      <w:rPr/>
      <w:r>
        <w:rPr/>
        <w:br w:type="column"/>
      </w:r>
      <w:r>
        <w:rPr>
          <w:sz w:val="11"/>
          <w:szCs w:val="11"/>
        </w:rPr>
      </w:r>
    </w:p>
    <w:p>
      <w:pPr>
        <w:spacing w:before="0" w:after="0" w:line="240" w:lineRule="auto"/>
        <w:ind w:left="53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28" w:lineRule="exact"/>
        <w:ind w:right="-73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12"/>
          <w:szCs w:val="12"/>
          <w:spacing w:val="1"/>
          <w:w w:val="100"/>
          <w:b/>
          <w:bCs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аєт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92" w:after="0" w:line="240" w:lineRule="auto"/>
        <w:ind w:left="-39" w:right="666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28" w:lineRule="exact"/>
        <w:ind w:left="83" w:right="796"/>
        <w:jc w:val="center"/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Times New Roman" w:hAnsi="Times New Roman" w:cs="Times New Roman" w:eastAsia="Times New Roman"/>
          <w:sz w:val="12"/>
          <w:szCs w:val="12"/>
          <w:spacing w:val="1"/>
          <w:w w:val="100"/>
          <w:b/>
          <w:bCs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арак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еризується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)</w:t>
      </w:r>
      <w:r>
        <w:rPr>
          <w:rFonts w:ascii="Times New Roman" w:hAnsi="Times New Roman" w:cs="Times New Roman" w:eastAsia="Times New Roman"/>
          <w:sz w:val="12"/>
          <w:szCs w:val="12"/>
          <w:spacing w:val="0"/>
          <w:w w:val="100"/>
          <w:b/>
          <w:bCs/>
        </w:rPr>
        <w:t>)</w:t>
      </w:r>
      <w:r>
        <w:rPr>
          <w:rFonts w:ascii="Times New Roman" w:hAnsi="Times New Roman" w:cs="Times New Roman" w:eastAsia="Times New Roman"/>
          <w:sz w:val="12"/>
          <w:szCs w:val="12"/>
          <w:spacing w:val="0"/>
          <w:w w:val="100"/>
        </w:rPr>
      </w:r>
    </w:p>
    <w:p>
      <w:pPr>
        <w:spacing w:line="228" w:lineRule="exact" w:after="0"/>
        <w:jc w:val="center"/>
        <w:rPr>
          <w:rFonts w:ascii="Times New Roman" w:hAnsi="Times New Roman" w:cs="Times New Roman" w:eastAsia="Times New Roman"/>
          <w:sz w:val="12"/>
          <w:szCs w:val="12"/>
        </w:rPr>
        <w:sectPr>
          <w:type w:val="continuous"/>
          <w:pgSz w:w="11920" w:h="16840"/>
          <w:pgMar w:top="1220" w:bottom="280" w:left="1420" w:right="1420"/>
          <w:cols w:num="3" w:equalWidth="0">
            <w:col w:w="2657" w:space="975"/>
            <w:col w:w="1473" w:space="1061"/>
            <w:col w:w="2914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87.165001pt;margin-top:-113.816475pt;width:431.405pt;height:102.546pt;mso-position-horizontal-relative:page;mso-position-vertical-relative:paragraph;z-index:-367" coordorigin="1743,-2276" coordsize="8628,2051">
            <v:group style="position:absolute;left:6026;top:-1248;width:2645;height:205" coordorigin="6026,-1248" coordsize="2645,205">
              <v:shape style="position:absolute;left:6026;top:-1248;width:2645;height:205" coordorigin="6026,-1248" coordsize="2645,205" path="m6026,-1248l6026,-1146,8671,-1146,8671,-1043e" filled="f" stroked="t" strokeweight="2pt" strokecolor="#000000">
                <v:path arrowok="t"/>
              </v:shape>
            </v:group>
            <v:group style="position:absolute;left:5789;top:-1248;width:237;height:205" coordorigin="5789,-1248" coordsize="237,205">
              <v:shape style="position:absolute;left:5789;top:-1248;width:237;height:205" coordorigin="5789,-1248" coordsize="237,205" path="m6026,-1248l6026,-1146,5789,-1146,5789,-1044e" filled="f" stroked="t" strokeweight="2pt" strokecolor="#000000">
                <v:path arrowok="t"/>
              </v:shape>
            </v:group>
            <v:group style="position:absolute;left:3208;top:-1248;width:2819;height:205" coordorigin="3208,-1248" coordsize="2819,205">
              <v:shape style="position:absolute;left:3208;top:-1248;width:2819;height:205" coordorigin="3208,-1248" coordsize="2819,205" path="m6027,-1248l6027,-1146,3208,-1146,3208,-1044e" filled="f" stroked="t" strokeweight="2pt" strokecolor="#000000">
                <v:path arrowok="t"/>
              </v:shape>
            </v:group>
            <v:group style="position:absolute;left:5076;top:-2256;width:1899;height:1008" coordorigin="5076,-2256" coordsize="1899,1008">
              <v:shape style="position:absolute;left:5076;top:-2256;width:1899;height:1008" coordorigin="5076,-2256" coordsize="1899,1008" path="m5076,-1248l6975,-1248,6975,-2256,5076,-2256,5076,-1248e" filled="t" fillcolor="#FFFFFF" stroked="f">
                <v:path arrowok="t"/>
                <v:fill/>
              </v:shape>
            </v:group>
            <v:group style="position:absolute;left:5076;top:-2256;width:1899;height:1008" coordorigin="5076,-2256" coordsize="1899,1008">
              <v:shape style="position:absolute;left:5076;top:-2256;width:1899;height:1008" coordorigin="5076,-2256" coordsize="1899,1008" path="m5076,-1248l6975,-1248,6975,-2256,5076,-2256,5076,-1248xe" filled="f" stroked="t" strokeweight="2pt" strokecolor="#000000">
                <v:path arrowok="t"/>
              </v:shape>
            </v:group>
            <v:group style="position:absolute;left:1763;top:-1044;width:2890;height:729" coordorigin="1763,-1044" coordsize="2890,729">
              <v:shape style="position:absolute;left:1763;top:-1044;width:2890;height:729" coordorigin="1763,-1044" coordsize="2890,729" path="m1763,-315l4653,-315,4653,-1044,1763,-1044,1763,-315e" filled="t" fillcolor="#FFFFFF" stroked="f">
                <v:path arrowok="t"/>
                <v:fill/>
              </v:shape>
            </v:group>
            <v:group style="position:absolute;left:1763;top:-1044;width:2890;height:729" coordorigin="1763,-1044" coordsize="2890,729">
              <v:shape style="position:absolute;left:1763;top:-1044;width:2890;height:729" coordorigin="1763,-1044" coordsize="2890,729" path="m1763,-315l4653,-315,4653,-1044,1763,-1044,1763,-315xe" filled="f" stroked="t" strokeweight="2pt" strokecolor="#000000">
                <v:path arrowok="t"/>
              </v:shape>
            </v:group>
            <v:group style="position:absolute;left:4858;top:-1044;width:1862;height:799" coordorigin="4858,-1044" coordsize="1862,799">
              <v:shape style="position:absolute;left:4858;top:-1044;width:1862;height:799" coordorigin="4858,-1044" coordsize="1862,799" path="m4858,-245l6720,-245,6720,-1044,4858,-1044,4858,-245e" filled="t" fillcolor="#FFFFFF" stroked="f">
                <v:path arrowok="t"/>
                <v:fill/>
              </v:shape>
            </v:group>
            <v:group style="position:absolute;left:4858;top:-1044;width:1862;height:799" coordorigin="4858,-1044" coordsize="1862,799">
              <v:shape style="position:absolute;left:4858;top:-1044;width:1862;height:799" coordorigin="4858,-1044" coordsize="1862,799" path="m4858,-245l6720,-245,6720,-1044,4858,-1044,4858,-245xe" filled="f" stroked="t" strokeweight="2pt" strokecolor="#000000">
                <v:path arrowok="t"/>
              </v:shape>
            </v:group>
            <v:group style="position:absolute;left:6987;top:-1043;width:3364;height:760" coordorigin="6987,-1043" coordsize="3364,760">
              <v:shape style="position:absolute;left:6987;top:-1043;width:3364;height:760" coordorigin="6987,-1043" coordsize="3364,760" path="m6987,-284l10351,-284,10351,-1043,6987,-1043,6987,-284e" filled="t" fillcolor="#FFFFFF" stroked="f">
                <v:path arrowok="t"/>
                <v:fill/>
              </v:shape>
            </v:group>
            <v:group style="position:absolute;left:6987;top:-1043;width:3364;height:760" coordorigin="6987,-1043" coordsize="3364,760">
              <v:shape style="position:absolute;left:6987;top:-1043;width:3364;height:760" coordorigin="6987,-1043" coordsize="3364,760" path="m6987,-284l10351,-284,10351,-1043,6987,-1043,6987,-284xe" filled="f" stroked="t" strokeweight="2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</w:t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107" w:firstLine="59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елі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о.</w:t>
      </w:r>
    </w:p>
    <w:p>
      <w:pPr>
        <w:spacing w:before="1" w:after="0" w:line="254" w:lineRule="exact"/>
        <w:ind w:left="169" w:right="105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ентів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ерні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омаг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</w:p>
    <w:p>
      <w:pPr>
        <w:spacing w:before="0" w:after="0" w:line="249" w:lineRule="exact"/>
        <w:ind w:left="169" w:right="289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игляді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ершому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ю.</w:t>
      </w:r>
    </w:p>
    <w:p>
      <w:pPr>
        <w:spacing w:before="1" w:after="0" w:line="239" w:lineRule="auto"/>
        <w:ind w:left="169" w:right="107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77.524002pt;margin-top:50.369263pt;width:440.51pt;height:254.01pt;mso-position-horizontal-relative:page;mso-position-vertical-relative:paragraph;z-index:-368" coordorigin="1550,1007" coordsize="8810,5080">
            <v:group style="position:absolute;left:1560;top:1017;width:8790;height:254" coordorigin="1560,1017" coordsize="8790,254">
              <v:shape style="position:absolute;left:1560;top:1017;width:8790;height:254" coordorigin="1560,1017" coordsize="8790,254" path="m1560,1272l10351,1272,10351,1017,1560,1017,1560,1272e" filled="t" fillcolor="#F5F5F5" stroked="f">
                <v:path arrowok="t"/>
                <v:fill/>
              </v:shape>
            </v:group>
            <v:group style="position:absolute;left:1560;top:1272;width:8790;height:252" coordorigin="1560,1272" coordsize="8790,252">
              <v:shape style="position:absolute;left:1560;top:1272;width:8790;height:252" coordorigin="1560,1272" coordsize="8790,252" path="m1560,1524l10351,1524,10351,1272,1560,1272,1560,1524e" filled="t" fillcolor="#F5F5F5" stroked="f">
                <v:path arrowok="t"/>
                <v:fill/>
              </v:shape>
            </v:group>
            <v:group style="position:absolute;left:1560;top:1524;width:8790;height:252" coordorigin="1560,1524" coordsize="8790,252">
              <v:shape style="position:absolute;left:1560;top:1524;width:8790;height:252" coordorigin="1560,1524" coordsize="8790,252" path="m1560,1776l10351,1776,10351,1524,1560,1524,1560,1776e" filled="t" fillcolor="#F5F5F5" stroked="f">
                <v:path arrowok="t"/>
                <v:fill/>
              </v:shape>
            </v:group>
            <v:group style="position:absolute;left:1560;top:1776;width:8790;height:255" coordorigin="1560,1776" coordsize="8790,255">
              <v:shape style="position:absolute;left:1560;top:1776;width:8790;height:255" coordorigin="1560,1776" coordsize="8790,255" path="m1560,2031l10351,2031,10351,1776,1560,1776,1560,2031e" filled="t" fillcolor="#F5F5F5" stroked="f">
                <v:path arrowok="t"/>
                <v:fill/>
              </v:shape>
            </v:group>
            <v:group style="position:absolute;left:1560;top:2031;width:8790;height:252" coordorigin="1560,2031" coordsize="8790,252">
              <v:shape style="position:absolute;left:1560;top:2031;width:8790;height:252" coordorigin="1560,2031" coordsize="8790,252" path="m1560,2283l10351,2283,10351,2031,1560,2031,1560,2283e" filled="t" fillcolor="#F5F5F5" stroked="f">
                <v:path arrowok="t"/>
                <v:fill/>
              </v:shape>
            </v:group>
            <v:group style="position:absolute;left:1560;top:2283;width:8790;height:254" coordorigin="1560,2283" coordsize="8790,254">
              <v:shape style="position:absolute;left:1560;top:2283;width:8790;height:254" coordorigin="1560,2283" coordsize="8790,254" path="m1560,2537l10351,2537,10351,2283,1560,2283,1560,2537e" filled="t" fillcolor="#F5F5F5" stroked="f">
                <v:path arrowok="t"/>
                <v:fill/>
              </v:shape>
            </v:group>
            <v:group style="position:absolute;left:1560;top:2537;width:8790;height:252" coordorigin="1560,2537" coordsize="8790,252">
              <v:shape style="position:absolute;left:1560;top:2537;width:8790;height:252" coordorigin="1560,2537" coordsize="8790,252" path="m1560,2789l10351,2789,10351,2537,1560,2537,1560,2789e" filled="t" fillcolor="#F5F5F5" stroked="f">
                <v:path arrowok="t"/>
                <v:fill/>
              </v:shape>
            </v:group>
            <v:group style="position:absolute;left:1560;top:2789;width:8790;height:252" coordorigin="1560,2789" coordsize="8790,252">
              <v:shape style="position:absolute;left:1560;top:2789;width:8790;height:252" coordorigin="1560,2789" coordsize="8790,252" path="m1560,3041l10351,3041,10351,2789,1560,2789,1560,3041e" filled="t" fillcolor="#F5F5F5" stroked="f">
                <v:path arrowok="t"/>
                <v:fill/>
              </v:shape>
            </v:group>
            <v:group style="position:absolute;left:1560;top:3041;width:8790;height:254" coordorigin="1560,3041" coordsize="8790,254">
              <v:shape style="position:absolute;left:1560;top:3041;width:8790;height:254" coordorigin="1560,3041" coordsize="8790,254" path="m1560,3295l10351,3295,10351,3041,1560,3041,1560,3295e" filled="t" fillcolor="#F5F5F5" stroked="f">
                <v:path arrowok="t"/>
                <v:fill/>
              </v:shape>
            </v:group>
            <v:group style="position:absolute;left:1560;top:3295;width:8790;height:252" coordorigin="1560,3295" coordsize="8790,252">
              <v:shape style="position:absolute;left:1560;top:3295;width:8790;height:252" coordorigin="1560,3295" coordsize="8790,252" path="m1560,3547l10351,3547,10351,3295,1560,3295,1560,3547e" filled="t" fillcolor="#F5F5F5" stroked="f">
                <v:path arrowok="t"/>
                <v:fill/>
              </v:shape>
            </v:group>
            <v:group style="position:absolute;left:1560;top:3547;width:8790;height:254" coordorigin="1560,3547" coordsize="8790,254">
              <v:shape style="position:absolute;left:1560;top:3547;width:8790;height:254" coordorigin="1560,3547" coordsize="8790,254" path="m1560,3802l10351,3802,10351,3547,1560,3547,1560,3802e" filled="t" fillcolor="#F5F5F5" stroked="f">
                <v:path arrowok="t"/>
                <v:fill/>
              </v:shape>
            </v:group>
            <v:group style="position:absolute;left:1560;top:3802;width:8790;height:252" coordorigin="1560,3802" coordsize="8790,252">
              <v:shape style="position:absolute;left:1560;top:3802;width:8790;height:252" coordorigin="1560,3802" coordsize="8790,252" path="m1560,4054l10351,4054,10351,3802,1560,3802,1560,4054e" filled="t" fillcolor="#F5F5F5" stroked="f">
                <v:path arrowok="t"/>
                <v:fill/>
              </v:shape>
            </v:group>
            <v:group style="position:absolute;left:1560;top:4054;width:8790;height:254" coordorigin="1560,4054" coordsize="8790,254">
              <v:shape style="position:absolute;left:1560;top:4054;width:8790;height:254" coordorigin="1560,4054" coordsize="8790,254" path="m1560,4308l10351,4308,10351,4054,1560,4054,1560,4308e" filled="t" fillcolor="#F5F5F5" stroked="f">
                <v:path arrowok="t"/>
                <v:fill/>
              </v:shape>
            </v:group>
            <v:group style="position:absolute;left:1560;top:4308;width:8790;height:252" coordorigin="1560,4308" coordsize="8790,252">
              <v:shape style="position:absolute;left:1560;top:4308;width:8790;height:252" coordorigin="1560,4308" coordsize="8790,252" path="m1560,4560l10351,4560,10351,4308,1560,4308,1560,4560e" filled="t" fillcolor="#F5F5F5" stroked="f">
                <v:path arrowok="t"/>
                <v:fill/>
              </v:shape>
            </v:group>
            <v:group style="position:absolute;left:1560;top:4560;width:8790;height:252" coordorigin="1560,4560" coordsize="8790,252">
              <v:shape style="position:absolute;left:1560;top:4560;width:8790;height:252" coordorigin="1560,4560" coordsize="8790,252" path="m1560,4812l10351,4812,10351,4560,1560,4560,1560,4812e" filled="t" fillcolor="#F5F5F5" stroked="f">
                <v:path arrowok="t"/>
                <v:fill/>
              </v:shape>
            </v:group>
            <v:group style="position:absolute;left:1560;top:4812;width:8790;height:254" coordorigin="1560,4812" coordsize="8790,254">
              <v:shape style="position:absolute;left:1560;top:4812;width:8790;height:254" coordorigin="1560,4812" coordsize="8790,254" path="m1560,5067l10351,5067,10351,4812,1560,4812,1560,5067e" filled="t" fillcolor="#F5F5F5" stroked="f">
                <v:path arrowok="t"/>
                <v:fill/>
              </v:shape>
            </v:group>
            <v:group style="position:absolute;left:1560;top:5067;width:8790;height:252" coordorigin="1560,5067" coordsize="8790,252">
              <v:shape style="position:absolute;left:1560;top:5067;width:8790;height:252" coordorigin="1560,5067" coordsize="8790,252" path="m1560,5319l10351,5319,10351,5067,1560,5067,1560,5319e" filled="t" fillcolor="#F5F5F5" stroked="f">
                <v:path arrowok="t"/>
                <v:fill/>
              </v:shape>
            </v:group>
            <v:group style="position:absolute;left:1560;top:5319;width:8790;height:255" coordorigin="1560,5319" coordsize="8790,255">
              <v:shape style="position:absolute;left:1560;top:5319;width:8790;height:255" coordorigin="1560,5319" coordsize="8790,255" path="m1560,5574l10351,5574,10351,5319,1560,5319,1560,5574e" filled="t" fillcolor="#F5F5F5" stroked="f">
                <v:path arrowok="t"/>
                <v:fill/>
              </v:shape>
            </v:group>
            <v:group style="position:absolute;left:1560;top:5574;width:8790;height:252" coordorigin="1560,5574" coordsize="8790,252">
              <v:shape style="position:absolute;left:1560;top:5574;width:8790;height:252" coordorigin="1560,5574" coordsize="8790,252" path="m1560,5826l10351,5826,10351,5574,1560,5574,1560,5826e" filled="t" fillcolor="#F5F5F5" stroked="f">
                <v:path arrowok="t"/>
                <v:fill/>
              </v:shape>
            </v:group>
            <v:group style="position:absolute;left:1560;top:5826;width:8790;height:252" coordorigin="1560,5826" coordsize="8790,252">
              <v:shape style="position:absolute;left:1560;top:5826;width:8790;height:252" coordorigin="1560,5826" coordsize="8790,252" path="m1560,6078l10351,6078,10351,5826,1560,5826,1560,6078e" filled="t" fillcolor="#F5F5F5" stroked="f">
                <v:path arrowok="t"/>
                <v:fill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етапі,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авши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игляді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третій,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4" w:after="0" w:line="240" w:lineRule="auto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108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исте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дтри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мального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рного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сере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она,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міни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пера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нього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4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МПС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дову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паса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ирськ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нів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перат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±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рат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рі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40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шв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ху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160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км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год,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дхилення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перат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казаної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исоті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довжині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гону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ема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кою,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системі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гаря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одопо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онах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спор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ож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0" w:after="0" w:line="252" w:lineRule="exact"/>
        <w:ind w:left="169" w:right="604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одонали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1" w:after="0" w:line="254" w:lineRule="exact"/>
        <w:ind w:left="169" w:right="108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рилади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кої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дношен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прості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над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оті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спл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атац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рат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ерхні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0" w:after="0" w:line="249" w:lineRule="exact"/>
        <w:ind w:left="169" w:right="11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нагр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70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щоб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орю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рна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1" w:after="0" w:line="240" w:lineRule="auto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еплота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горан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тря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наг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оні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обо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опалення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кщо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перат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нагр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Тоді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тепло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асться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опаленн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мають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исоку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перат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тря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она,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бто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тепло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бм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н.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лооб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системах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ню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наст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способ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тепло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кцією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ромінюван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кому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иг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ді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теп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ооб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льтаті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™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перера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спо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1" w:after="0" w:line="254" w:lineRule="exact"/>
        <w:ind w:left="169" w:right="107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Зал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тепла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онів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стеми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опалення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одя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стема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котлом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дому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пали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0" w:after="0" w:line="249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система,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ктро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ечей,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лозі,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калор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1" w:after="0" w:line="239" w:lineRule="auto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шова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наг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таль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тро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систе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лі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спа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ронаг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шана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исте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одя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ктр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систем;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одя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система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парою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поїз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дор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гах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астосо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онах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аро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спол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ариту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4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line="239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1220" w:bottom="280" w:left="1420" w:right="142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опаленн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одя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гляд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ктр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онів.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1" w:after="0" w:line="254" w:lineRule="exact"/>
        <w:ind w:left="169" w:right="105" w:firstLine="54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ьні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игляді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142"/>
        <w:jc w:val="righ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блиця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9" w:lineRule="exact"/>
        <w:ind w:left="301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1.6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палення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пас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3.479996" w:type="dxa"/>
      </w:tblPr>
      <w:tblGrid/>
      <w:tr>
        <w:trPr>
          <w:trHeight w:val="516" w:hRule="exact"/>
        </w:trPr>
        <w:tc>
          <w:tcPr>
            <w:tcW w:w="168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215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</w:p>
          <w:p>
            <w:pPr>
              <w:spacing w:before="1" w:after="0" w:line="240" w:lineRule="auto"/>
              <w:ind w:left="157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ля)</w:t>
            </w:r>
          </w:p>
        </w:tc>
        <w:tc>
          <w:tcPr>
            <w:tcW w:w="2873" w:type="dxa"/>
            <w:gridSpan w:val="3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64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онстр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</w:p>
          <w:p>
            <w:pPr>
              <w:spacing w:before="1" w:after="0" w:line="240" w:lineRule="auto"/>
              <w:ind w:left="64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з)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2009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584" w:right="569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нкц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380" w:right="36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)</w:t>
            </w:r>
          </w:p>
        </w:tc>
        <w:tc>
          <w:tcPr>
            <w:tcW w:w="2281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313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тери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ться</w:t>
            </w:r>
          </w:p>
        </w:tc>
      </w:tr>
      <w:tr>
        <w:trPr>
          <w:trHeight w:val="3046" w:hRule="exact"/>
        </w:trPr>
        <w:tc>
          <w:tcPr>
            <w:tcW w:w="1680" w:type="dxa"/>
            <w:tcBorders>
              <w:top w:val="single" w:sz="4.6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64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мк</w:t>
            </w:r>
          </w:p>
          <w:p>
            <w:pPr>
              <w:spacing w:before="1" w:after="0" w:line="239" w:lineRule="auto"/>
              <w:ind w:left="100" w:right="119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ормальн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перат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рног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сере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она.</w:t>
            </w:r>
          </w:p>
        </w:tc>
        <w:tc>
          <w:tcPr>
            <w:tcW w:w="77" w:type="dxa"/>
            <w:tcBorders>
              <w:top w:val="single" w:sz="4.640" w:space="0" w:color="000000"/>
              <w:bottom w:val="single" w:sz="4.639840" w:space="0" w:color="000000"/>
              <w:left w:val="single" w:sz="4.640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715" w:type="dxa"/>
            <w:tcBorders>
              <w:top w:val="single" w:sz="4.640" w:space="0" w:color="000000"/>
              <w:bottom w:val="single" w:sz="4.639840" w:space="0" w:color="000000"/>
              <w:left w:val="nil" w:sz="6" w:space="0" w:color="auto"/>
              <w:right w:val="nil" w:sz="6" w:space="0" w:color="auto"/>
            </w:tcBorders>
            <w:shd w:val="clear" w:color="auto" w:fill="F5F5F5"/>
          </w:tcPr>
          <w:p>
            <w:pPr>
              <w:spacing w:before="3" w:after="0" w:line="250" w:lineRule="exact"/>
              <w:ind w:left="29" w:right="54" w:firstLine="541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1.6.1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одя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системи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котлом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дому</w:t>
            </w:r>
          </w:p>
          <w:p>
            <w:pPr>
              <w:spacing w:before="0" w:after="0" w:line="250" w:lineRule="exact"/>
              <w:ind w:left="2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пали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  <w:p>
            <w:pPr>
              <w:spacing w:before="6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1.6.2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сис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:</w:t>
            </w:r>
          </w:p>
          <w:p>
            <w:pPr>
              <w:spacing w:before="0" w:after="0" w:line="248" w:lineRule="exact"/>
              <w:ind w:left="2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1.6.2.1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опе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ей,</w:t>
            </w:r>
          </w:p>
          <w:p>
            <w:pPr>
              <w:spacing w:before="0" w:after="0" w:line="252" w:lineRule="exact"/>
              <w:ind w:left="2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1.6.2.2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лори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а,</w:t>
            </w:r>
          </w:p>
          <w:p>
            <w:pPr>
              <w:spacing w:before="6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1.6.3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ї</w:t>
            </w:r>
          </w:p>
          <w:p>
            <w:pPr>
              <w:spacing w:before="0" w:after="0" w:line="247" w:lineRule="exact"/>
              <w:ind w:left="2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системи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</w:p>
          <w:p>
            <w:pPr>
              <w:spacing w:before="6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  <w:b/>
                <w:bCs/>
              </w:rPr>
              <w:t>1.6.4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  <w:b/>
                <w:bCs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ш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аної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систем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</w:p>
          <w:p>
            <w:pPr>
              <w:spacing w:before="0" w:after="0" w:line="247" w:lineRule="exact"/>
              <w:ind w:left="29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1.6.4.1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одя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сис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</w:p>
          <w:p>
            <w:pPr>
              <w:spacing w:before="1" w:after="0" w:line="254" w:lineRule="exact"/>
              <w:ind w:left="29" w:right="832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1.6.4.2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ї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систем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.</w:t>
            </w:r>
          </w:p>
        </w:tc>
        <w:tc>
          <w:tcPr>
            <w:tcW w:w="82" w:type="dxa"/>
            <w:tcBorders>
              <w:top w:val="single" w:sz="4.640" w:space="0" w:color="000000"/>
              <w:bottom w:val="single" w:sz="4.639840" w:space="0" w:color="000000"/>
              <w:left w:val="nil" w:sz="6" w:space="0" w:color="auto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2009" w:type="dxa"/>
            <w:tcBorders>
              <w:top w:val="single" w:sz="4.6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64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1.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</w:p>
          <w:p>
            <w:pPr>
              <w:spacing w:before="1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</w:p>
          <w:p>
            <w:pPr>
              <w:spacing w:before="1" w:after="0" w:line="254" w:lineRule="exact"/>
              <w:ind w:left="100" w:right="242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2.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оди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системі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гаря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го</w:t>
            </w:r>
          </w:p>
          <w:p>
            <w:pPr>
              <w:spacing w:before="0" w:after="0" w:line="249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одопостача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</w:p>
          <w:p>
            <w:pPr>
              <w:spacing w:before="1" w:after="0" w:line="254" w:lineRule="exact"/>
              <w:ind w:left="100" w:right="175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3.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голо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одонали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</w:p>
          <w:p>
            <w:pPr>
              <w:spacing w:before="0" w:after="0" w:line="249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б.</w:t>
            </w:r>
          </w:p>
        </w:tc>
        <w:tc>
          <w:tcPr>
            <w:tcW w:w="2281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64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просто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у</w:t>
            </w:r>
          </w:p>
          <w:p>
            <w:pPr>
              <w:spacing w:before="1" w:after="0" w:line="240" w:lineRule="auto"/>
              <w:ind w:left="63" w:right="799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икористан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2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,</w:t>
            </w:r>
          </w:p>
          <w:p>
            <w:pPr>
              <w:spacing w:before="0" w:after="0" w:line="252" w:lineRule="exact"/>
              <w:ind w:left="64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</w:p>
          <w:p>
            <w:pPr>
              <w:spacing w:before="1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ю,</w:t>
            </w:r>
          </w:p>
          <w:p>
            <w:pPr>
              <w:spacing w:before="3" w:after="0" w:line="252" w:lineRule="exact"/>
              <w:ind w:left="100" w:right="238" w:firstLine="541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над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ю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роботі</w:t>
            </w:r>
          </w:p>
        </w:tc>
      </w:tr>
    </w:tbl>
    <w:p>
      <w:pPr>
        <w:spacing w:before="15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11" w:firstLine="679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Доведем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слова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предмет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2" w:after="0" w:line="252" w:lineRule="exact"/>
        <w:ind w:left="169" w:right="19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палення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она;</w:t>
      </w:r>
    </w:p>
    <w:p>
      <w:pPr>
        <w:spacing w:before="0" w:after="0" w:line="250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палення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єт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1.6.1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отлом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палення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абез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палення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арак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" w:after="0" w:line="254" w:lineRule="exact"/>
        <w:ind w:left="169" w:right="108" w:firstLine="7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Таким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алу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отже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</w:p>
    <w:p>
      <w:pPr>
        <w:spacing w:before="1" w:after="0" w:line="254" w:lineRule="exact"/>
        <w:ind w:left="169" w:right="1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охоплює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ших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тань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ет,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ніверс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льною,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тобто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ати.</w:t>
      </w:r>
    </w:p>
    <w:p>
      <w:pPr>
        <w:spacing w:before="5" w:after="0" w:line="252" w:lineRule="exact"/>
        <w:ind w:left="169" w:right="108" w:firstLine="7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26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корист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Вася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ович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орма,</w:t>
      </w:r>
    </w:p>
    <w:p>
      <w:pPr>
        <w:spacing w:before="0" w:after="0" w:line="252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52" w:lineRule="exact"/>
        <w:ind w:left="169" w:right="-20"/>
        <w:jc w:val="left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хомл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нсько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олошина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98.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14–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20.</w:t>
      </w:r>
    </w:p>
    <w:p>
      <w:pPr>
        <w:spacing w:before="1" w:after="0" w:line="254" w:lineRule="exact"/>
        <w:ind w:left="709" w:right="109" w:firstLine="-540"/>
        <w:jc w:val="left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Ковал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X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.: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2005.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49" w:lineRule="exact"/>
        <w:ind w:left="169" w:right="-20"/>
        <w:jc w:val="left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Куса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ходу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1" w:after="0" w:line="254" w:lineRule="exact"/>
        <w:ind w:left="709" w:right="109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199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172–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181.</w:t>
      </w:r>
    </w:p>
    <w:p>
      <w:pPr>
        <w:spacing w:line="254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-20"/>
        <w:jc w:val="left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“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цей</w:t>
      </w:r>
    </w:p>
    <w:p>
      <w:pPr>
        <w:spacing w:before="1" w:after="0" w:line="254" w:lineRule="exact"/>
        <w:ind w:left="709" w:right="399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З”: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…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канд.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.Франк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49" w:lineRule="exact"/>
        <w:ind w:left="169" w:right="-20"/>
        <w:jc w:val="left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арк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1" w:after="0" w:line="240" w:lineRule="auto"/>
        <w:ind w:left="70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сихол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рнал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У.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2013.</w:t>
      </w:r>
    </w:p>
    <w:p>
      <w:pPr>
        <w:spacing w:before="0" w:after="0" w:line="252" w:lineRule="exact"/>
        <w:ind w:left="709" w:right="705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264–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268.</w:t>
      </w:r>
    </w:p>
    <w:p>
      <w:pPr>
        <w:spacing w:before="0" w:after="0" w:line="252" w:lineRule="exact"/>
        <w:ind w:left="169" w:right="-20"/>
        <w:jc w:val="left"/>
        <w:tabs>
          <w:tab w:pos="700" w:val="left"/>
          <w:tab w:pos="2080" w:val="left"/>
          <w:tab w:pos="2460" w:val="left"/>
          <w:tab w:pos="2880" w:val="left"/>
          <w:tab w:pos="5460" w:val="left"/>
          <w:tab w:pos="5860" w:val="left"/>
          <w:tab w:pos="7040" w:val="left"/>
          <w:tab w:pos="79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рга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оретико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1" w:after="0" w:line="240" w:lineRule="auto"/>
        <w:ind w:left="70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льтету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ніверси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…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13.00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03.</w:t>
      </w:r>
    </w:p>
    <w:p>
      <w:pPr>
        <w:spacing w:before="0" w:after="0" w:line="252" w:lineRule="exact"/>
        <w:ind w:left="709" w:right="77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1" w:after="0" w:line="254" w:lineRule="exact"/>
        <w:ind w:left="709" w:right="106" w:firstLine="-540"/>
        <w:jc w:val="left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ухомл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В.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порад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хомл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нський.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197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114.</w:t>
      </w:r>
    </w:p>
    <w:p>
      <w:pPr>
        <w:spacing w:before="0" w:after="0" w:line="249" w:lineRule="exact"/>
        <w:ind w:left="169" w:right="-20"/>
        <w:jc w:val="left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Шинкар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ид.,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иїв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2" w:after="0" w:line="240" w:lineRule="auto"/>
        <w:ind w:left="709" w:right="346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клопе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сова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0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рук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«Опа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исц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сплуата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ваг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39" w:lineRule="auto"/>
        <w:ind w:left="169" w:right="107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5" w:after="0" w:line="252" w:lineRule="exact"/>
        <w:ind w:left="169" w:right="108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слова: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ьності,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модель,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77.524002pt;margin-top:12.189532pt;width:440.51pt;height:279.31pt;mso-position-horizontal-relative:page;mso-position-vertical-relative:paragraph;z-index:-366" coordorigin="1550,244" coordsize="8810,5586">
            <v:group style="position:absolute;left:1560;top:254;width:8790;height:254" coordorigin="1560,254" coordsize="8790,254">
              <v:shape style="position:absolute;left:1560;top:254;width:8790;height:254" coordorigin="1560,254" coordsize="8790,254" path="m1560,508l10351,508,10351,254,1560,254,1560,508e" filled="t" fillcolor="#F5F5F5" stroked="f">
                <v:path arrowok="t"/>
                <v:fill/>
              </v:shape>
            </v:group>
            <v:group style="position:absolute;left:1560;top:508;width:8790;height:252" coordorigin="1560,508" coordsize="8790,252">
              <v:shape style="position:absolute;left:1560;top:508;width:8790;height:252" coordorigin="1560,508" coordsize="8790,252" path="m1560,760l10351,760,10351,508,1560,508,1560,760e" filled="t" fillcolor="#F5F5F5" stroked="f">
                <v:path arrowok="t"/>
                <v:fill/>
              </v:shape>
            </v:group>
            <v:group style="position:absolute;left:1560;top:760;width:8790;height:254" coordorigin="1560,760" coordsize="8790,254">
              <v:shape style="position:absolute;left:1560;top:760;width:8790;height:254" coordorigin="1560,760" coordsize="8790,254" path="m1560,1015l10351,1015,10351,760,1560,760,1560,1015e" filled="t" fillcolor="#F5F5F5" stroked="f">
                <v:path arrowok="t"/>
                <v:fill/>
              </v:shape>
            </v:group>
            <v:group style="position:absolute;left:1560;top:1015;width:8790;height:252" coordorigin="1560,1015" coordsize="8790,252">
              <v:shape style="position:absolute;left:1560;top:1015;width:8790;height:252" coordorigin="1560,1015" coordsize="8790,252" path="m1560,1267l10351,1267,10351,1015,1560,1015,1560,1267e" filled="t" fillcolor="#F5F5F5" stroked="f">
                <v:path arrowok="t"/>
                <v:fill/>
              </v:shape>
            </v:group>
            <v:group style="position:absolute;left:1560;top:1267;width:8790;height:252" coordorigin="1560,1267" coordsize="8790,252">
              <v:shape style="position:absolute;left:1560;top:1267;width:8790;height:252" coordorigin="1560,1267" coordsize="8790,252" path="m1560,1519l10351,1519,10351,1267,1560,1267,1560,1519e" filled="t" fillcolor="#F5F5F5" stroked="f">
                <v:path arrowok="t"/>
                <v:fill/>
              </v:shape>
            </v:group>
            <v:group style="position:absolute;left:1560;top:1519;width:8790;height:254" coordorigin="1560,1519" coordsize="8790,254">
              <v:shape style="position:absolute;left:1560;top:1519;width:8790;height:254" coordorigin="1560,1519" coordsize="8790,254" path="m1560,1773l10351,1773,10351,1519,1560,1519,1560,1773e" filled="t" fillcolor="#F5F5F5" stroked="f">
                <v:path arrowok="t"/>
                <v:fill/>
              </v:shape>
            </v:group>
            <v:group style="position:absolute;left:1560;top:1773;width:8790;height:252" coordorigin="1560,1773" coordsize="8790,252">
              <v:shape style="position:absolute;left:1560;top:1773;width:8790;height:252" coordorigin="1560,1773" coordsize="8790,252" path="m1560,2025l10351,2025,10351,1773,1560,1773,1560,2025e" filled="t" fillcolor="#F5F5F5" stroked="f">
                <v:path arrowok="t"/>
                <v:fill/>
              </v:shape>
            </v:group>
            <v:group style="position:absolute;left:1560;top:2025;width:8790;height:254" coordorigin="1560,2025" coordsize="8790,254">
              <v:shape style="position:absolute;left:1560;top:2025;width:8790;height:254" coordorigin="1560,2025" coordsize="8790,254" path="m1560,2279l10351,2279,10351,2025,1560,2025,1560,2279e" filled="t" fillcolor="#F5F5F5" stroked="f">
                <v:path arrowok="t"/>
                <v:fill/>
              </v:shape>
            </v:group>
            <v:group style="position:absolute;left:1560;top:2279;width:8790;height:252" coordorigin="1560,2279" coordsize="8790,252">
              <v:shape style="position:absolute;left:1560;top:2279;width:8790;height:252" coordorigin="1560,2279" coordsize="8790,252" path="m1560,2531l10351,2531,10351,2279,1560,2279,1560,2531e" filled="t" fillcolor="#F5F5F5" stroked="f">
                <v:path arrowok="t"/>
                <v:fill/>
              </v:shape>
            </v:group>
            <v:group style="position:absolute;left:1560;top:2531;width:8790;height:252" coordorigin="1560,2531" coordsize="8790,252">
              <v:shape style="position:absolute;left:1560;top:2531;width:8790;height:252" coordorigin="1560,2531" coordsize="8790,252" path="m1560,2783l10351,2783,10351,2531,1560,2531,1560,2783e" filled="t" fillcolor="#F5F5F5" stroked="f">
                <v:path arrowok="t"/>
                <v:fill/>
              </v:shape>
            </v:group>
            <v:group style="position:absolute;left:1560;top:2783;width:8790;height:254" coordorigin="1560,2783" coordsize="8790,254">
              <v:shape style="position:absolute;left:1560;top:2783;width:8790;height:254" coordorigin="1560,2783" coordsize="8790,254" path="m1560,3038l10351,3038,10351,2783,1560,2783,1560,3038e" filled="t" fillcolor="#F5F5F5" stroked="f">
                <v:path arrowok="t"/>
                <v:fill/>
              </v:shape>
            </v:group>
            <v:group style="position:absolute;left:1560;top:3038;width:8790;height:252" coordorigin="1560,3038" coordsize="8790,252">
              <v:shape style="position:absolute;left:1560;top:3038;width:8790;height:252" coordorigin="1560,3038" coordsize="8790,252" path="m1560,3290l10351,3290,10351,3038,1560,3038,1560,3290e" filled="t" fillcolor="#F5F5F5" stroked="f">
                <v:path arrowok="t"/>
                <v:fill/>
              </v:shape>
            </v:group>
            <v:group style="position:absolute;left:1560;top:3290;width:8790;height:254" coordorigin="1560,3290" coordsize="8790,254">
              <v:shape style="position:absolute;left:1560;top:3290;width:8790;height:254" coordorigin="1560,3290" coordsize="8790,254" path="m1560,3544l10351,3544,10351,3290,1560,3290,1560,3544e" filled="t" fillcolor="#F5F5F5" stroked="f">
                <v:path arrowok="t"/>
                <v:fill/>
              </v:shape>
            </v:group>
            <v:group style="position:absolute;left:1560;top:3544;width:8790;height:252" coordorigin="1560,3544" coordsize="8790,252">
              <v:shape style="position:absolute;left:1560;top:3544;width:8790;height:252" coordorigin="1560,3544" coordsize="8790,252" path="m1560,3797l10351,3797,10351,3544,1560,3544,1560,3797e" filled="t" fillcolor="#F5F5F5" stroked="f">
                <v:path arrowok="t"/>
                <v:fill/>
              </v:shape>
            </v:group>
            <v:group style="position:absolute;left:1560;top:3797;width:8790;height:252" coordorigin="1560,3797" coordsize="8790,252">
              <v:shape style="position:absolute;left:1560;top:3797;width:8790;height:252" coordorigin="1560,3797" coordsize="8790,252" path="m1560,4049l10351,4049,10351,3797,1560,3797,1560,4049e" filled="t" fillcolor="#F5F5F5" stroked="f">
                <v:path arrowok="t"/>
                <v:fill/>
              </v:shape>
            </v:group>
            <v:group style="position:absolute;left:1560;top:4049;width:8790;height:254" coordorigin="1560,4049" coordsize="8790,254">
              <v:shape style="position:absolute;left:1560;top:4049;width:8790;height:254" coordorigin="1560,4049" coordsize="8790,254" path="m1560,4303l10351,4303,10351,4049,1560,4049,1560,4303e" filled="t" fillcolor="#F5F5F5" stroked="f">
                <v:path arrowok="t"/>
                <v:fill/>
              </v:shape>
            </v:group>
            <v:group style="position:absolute;left:1560;top:4303;width:8790;height:252" coordorigin="1560,4303" coordsize="8790,252">
              <v:shape style="position:absolute;left:1560;top:4303;width:8790;height:252" coordorigin="1560,4303" coordsize="8790,252" path="m1560,4555l10351,4555,10351,4303,1560,4303,1560,4555e" filled="t" fillcolor="#F5F5F5" stroked="f">
                <v:path arrowok="t"/>
                <v:fill/>
              </v:shape>
            </v:group>
            <v:group style="position:absolute;left:1560;top:4555;width:8790;height:254" coordorigin="1560,4555" coordsize="8790,254">
              <v:shape style="position:absolute;left:1560;top:4555;width:8790;height:254" coordorigin="1560,4555" coordsize="8790,254" path="m1560,4810l10351,4810,10351,4555,1560,4555,1560,4810e" filled="t" fillcolor="#F5F5F5" stroked="f">
                <v:path arrowok="t"/>
                <v:fill/>
              </v:shape>
            </v:group>
            <v:group style="position:absolute;left:1560;top:4810;width:8790;height:252" coordorigin="1560,4810" coordsize="8790,252">
              <v:shape style="position:absolute;left:1560;top:4810;width:8790;height:252" coordorigin="1560,4810" coordsize="8790,252" path="m1560,5062l10351,5062,10351,4810,1560,4810,1560,5062e" filled="t" fillcolor="#F5F5F5" stroked="f">
                <v:path arrowok="t"/>
                <v:fill/>
              </v:shape>
            </v:group>
            <v:group style="position:absolute;left:1560;top:5062;width:8790;height:254" coordorigin="1560,5062" coordsize="8790,254">
              <v:shape style="position:absolute;left:1560;top:5062;width:8790;height:254" coordorigin="1560,5062" coordsize="8790,254" path="m1560,5316l10351,5316,10351,5062,1560,5062,1560,5316e" filled="t" fillcolor="#F5F5F5" stroked="f">
                <v:path arrowok="t"/>
                <v:fill/>
              </v:shape>
            </v:group>
            <v:group style="position:absolute;left:1560;top:5316;width:8790;height:252" coordorigin="1560,5316" coordsize="8790,252">
              <v:shape style="position:absolute;left:1560;top:5316;width:8790;height:252" coordorigin="1560,5316" coordsize="8790,252" path="m1560,5568l10351,5568,10351,5316,1560,5316,1560,5568e" filled="t" fillcolor="#F5F5F5" stroked="f">
                <v:path arrowok="t"/>
                <v:fill/>
              </v:shape>
            </v:group>
            <v:group style="position:absolute;left:1560;top:5568;width:8790;height:252" coordorigin="1560,5568" coordsize="8790,252">
              <v:shape style="position:absolute;left:1560;top:5568;width:8790;height:252" coordorigin="1560,5568" coordsize="8790,252" path="m1560,5820l10351,5820,10351,5568,1560,5568,1560,5820e" filled="t" fillcolor="#F5F5F5" stroked="f">
                <v:path arrowok="t"/>
                <v:fill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8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рук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ятел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опл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ваго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сципл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кспл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ация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ирск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54" w:lineRule="exact"/>
        <w:ind w:left="169" w:right="106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статье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охаракт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цесс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рные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лементы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1" w:after="0" w:line="254" w:lineRule="exact"/>
        <w:ind w:left="169" w:right="105"/>
        <w:jc w:val="left"/>
        <w:tabs>
          <w:tab w:pos="2100" w:val="left"/>
          <w:tab w:pos="3440" w:val="left"/>
          <w:tab w:pos="4940" w:val="left"/>
          <w:tab w:pos="5760" w:val="left"/>
          <w:tab w:pos="6080" w:val="left"/>
          <w:tab w:pos="7220" w:val="left"/>
          <w:tab w:pos="88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ью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ельных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лей.</w:t>
      </w:r>
    </w:p>
    <w:p>
      <w:pPr>
        <w:spacing w:before="5" w:after="0" w:line="237" w:lineRule="auto"/>
        <w:ind w:left="169" w:right="107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евые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6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2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Sark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so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52" w:lineRule="exact"/>
        <w:ind w:left="169" w:right="246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ru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ral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eme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del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“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ar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  <w:i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ea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ng”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“S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ru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se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ar”.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0" w:after="0" w:line="249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pa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boo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1" w:after="0" w:line="239" w:lineRule="auto"/>
        <w:ind w:left="169" w:right="394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ech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su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s.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n-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ode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on,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oc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ss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on.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ene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echn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ext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6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ode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s.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9" w:after="0" w:line="250" w:lineRule="exact"/>
        <w:ind w:left="169" w:right="615" w:firstLine="54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b/>
          <w:bCs/>
          <w:i/>
        </w:rPr>
        <w:t>ey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  <w:b/>
          <w:bCs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b/>
          <w:bCs/>
          <w:i/>
        </w:rPr>
        <w:t>ord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  <w:b/>
          <w:bCs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on,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on,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on,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odel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e,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sectPr>
      <w:pgMar w:header="986" w:footer="0" w:top="1220" w:bottom="280" w:left="1420" w:right="1420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04"/>
    <w:family w:val="roman"/>
    <w:pitch w:val="variable"/>
  </w:font>
  <w:font w:name="Arial">
    <w:altName w:val="Arial"/>
    <w:charset w:val="204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76.473999pt;margin-top:61.749985pt;width:442.61pt;height:4.54pt;mso-position-horizontal-relative:page;mso-position-vertical-relative:page;z-index:-370" coordorigin="1529,1235" coordsize="8852,91">
          <v:group style="position:absolute;left:1560;top:1295;width:8790;height:2" coordorigin="1560,1295" coordsize="8790,2">
            <v:shape style="position:absolute;left:1560;top:1295;width:8790;height:2" coordorigin="1560,1295" coordsize="8790,0" path="m1560,1295l10351,1295e" filled="f" stroked="t" strokeweight="3.1pt" strokecolor="#612322">
              <v:path arrowok="t"/>
            </v:shape>
          </v:group>
          <v:group style="position:absolute;left:1560;top:1243;width:8790;height:2" coordorigin="1560,1243" coordsize="8790,2">
            <v:shape style="position:absolute;left:1560;top:1243;width:8790;height:2" coordorigin="1560,1243" coordsize="8790,0" path="m1560,1243l10351,1243e" filled="f" stroked="t" strokeweight=".82pt" strokecolor="#612322">
              <v:path arrowok="t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63.660004pt;margin-top:48.316383pt;width:267.970001pt;height:13.04pt;mso-position-horizontal-relative:page;mso-position-vertical-relative:page;z-index:-369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Times New Roman" w:hAnsi="Times New Roman" w:cs="Times New Roman" w:eastAsia="Times New Roman"/>
                    <w:sz w:val="22"/>
                    <w:szCs w:val="22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П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робл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ми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нж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ерн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педа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ч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ної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освіти.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2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13.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41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</dc:creator>
  <dcterms:created xsi:type="dcterms:W3CDTF">2015-01-27T12:16:58Z</dcterms:created>
  <dcterms:modified xsi:type="dcterms:W3CDTF">2015-01-27T12:16:58Z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2014-01-30T00:00:00Z</vt:filetime>
  </property>
  <property fmtid="{D5CDD505-2E9C-101B-9397-08002B2CF9AE}" pid="3" name="LastSaved">
    <vt:filetime>2015-01-27T00:00:00Z</vt:filetime>
  </property>
</Properties>
</file>