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77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81’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71</w:t>
      </w:r>
    </w:p>
    <w:p>
      <w:pPr>
        <w:spacing w:before="0" w:after="0" w:line="252" w:lineRule="exact"/>
        <w:ind w:left="169" w:right="592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604" w:right="355" w:firstLine="53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1" w:lineRule="exact"/>
        <w:ind w:left="3414" w:right="3391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5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громадя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тоспро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глиб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ках,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першоче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а»</w:t>
      </w:r>
    </w:p>
    <w:p>
      <w:pPr>
        <w:spacing w:before="1" w:after="0" w:line="254" w:lineRule="exact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асній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мінь,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</w:p>
    <w:p>
      <w:pPr>
        <w:spacing w:before="1" w:after="0" w:line="240" w:lineRule="auto"/>
        <w:ind w:left="169" w:right="95"/>
        <w:jc w:val="both"/>
        <w:rPr>
          <w:rFonts w:ascii="Times New Roman" w:hAnsi="Times New Roman" w:cs="Times New Roman" w:eastAsia="Times New Roman"/>
          <w:sz w:val="28"/>
          <w:szCs w:val="28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.М.Гри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оломі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ртін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олатай,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кас,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.Ус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.Г.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.М.Гри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.Годлевська,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олтораць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вих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М.С.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ленко,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мірно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ч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ва</w:t>
      </w:r>
      <w:r>
        <w:rPr>
          <w:rFonts w:ascii="Times New Roman" w:hAnsi="Times New Roman" w:cs="Times New Roman" w:eastAsia="Times New Roman"/>
          <w:sz w:val="28"/>
          <w:szCs w:val="28"/>
          <w:spacing w:val="2"/>
          <w:w w:val="100"/>
        </w:rPr>
        <w:t>г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8"/>
          <w:szCs w:val="2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зн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8"/>
          <w:szCs w:val="28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ґ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8"/>
          <w:szCs w:val="28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8"/>
          <w:szCs w:val="28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ван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8"/>
          <w:szCs w:val="28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ч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8"/>
          <w:szCs w:val="28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8"/>
          <w:szCs w:val="28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ван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8"/>
          <w:szCs w:val="28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фе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8"/>
          <w:szCs w:val="28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8"/>
          <w:szCs w:val="28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ь</w:t>
      </w:r>
      <w:r>
        <w:rPr>
          <w:rFonts w:ascii="Times New Roman" w:hAnsi="Times New Roman" w:cs="Times New Roman" w:eastAsia="Times New Roman"/>
          <w:sz w:val="28"/>
          <w:szCs w:val="28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8"/>
          <w:szCs w:val="28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8"/>
          <w:szCs w:val="28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вчи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еля</w:t>
      </w:r>
      <w:r>
        <w:rPr>
          <w:rFonts w:ascii="Times New Roman" w:hAnsi="Times New Roman" w:cs="Times New Roman" w:eastAsia="Times New Roman"/>
          <w:sz w:val="28"/>
          <w:szCs w:val="28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8"/>
          <w:szCs w:val="28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ві</w:t>
      </w:r>
      <w:r>
        <w:rPr>
          <w:rFonts w:ascii="Times New Roman" w:hAnsi="Times New Roman" w:cs="Times New Roman" w:eastAsia="Times New Roman"/>
          <w:sz w:val="28"/>
          <w:szCs w:val="28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8"/>
          <w:szCs w:val="28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Ж.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.Вітл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І.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.Зязюна,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.Г.</w:t>
      </w:r>
      <w:r>
        <w:rPr>
          <w:rFonts w:ascii="Times New Roman" w:hAnsi="Times New Roman" w:cs="Times New Roman" w:eastAsia="Times New Roman"/>
          <w:sz w:val="28"/>
          <w:szCs w:val="28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чка</w:t>
      </w:r>
      <w:r>
        <w:rPr>
          <w:rFonts w:ascii="Times New Roman" w:hAnsi="Times New Roman" w:cs="Times New Roman" w:eastAsia="Times New Roman"/>
          <w:sz w:val="28"/>
          <w:szCs w:val="28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.С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-3"/>
          <w:w w:val="100"/>
        </w:rPr>
        <w:t>є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во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В.В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.</w:t>
      </w:r>
      <w:r>
        <w:rPr>
          <w:rFonts w:ascii="Times New Roman" w:hAnsi="Times New Roman" w:cs="Times New Roman" w:eastAsia="Times New Roman"/>
          <w:sz w:val="28"/>
          <w:szCs w:val="28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8"/>
          <w:szCs w:val="28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.Кр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В.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.С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ь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а),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ек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8"/>
          <w:szCs w:val="28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ван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аг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ч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8"/>
          <w:szCs w:val="28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ь</w:t>
      </w:r>
      <w:r>
        <w:rPr>
          <w:rFonts w:ascii="Times New Roman" w:hAnsi="Times New Roman" w:cs="Times New Roman" w:eastAsia="Times New Roman"/>
          <w:sz w:val="28"/>
          <w:szCs w:val="28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у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8"/>
          <w:szCs w:val="28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8"/>
          <w:szCs w:val="28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.В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.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Ба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ва,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.В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.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8"/>
          <w:szCs w:val="28"/>
          <w:spacing w:val="-3"/>
          <w:w w:val="100"/>
        </w:rPr>
        <w:t>к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М.М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.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8"/>
          <w:szCs w:val="28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кач,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.Га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маш,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.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В.І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.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.Ісає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8"/>
          <w:szCs w:val="28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8"/>
          <w:szCs w:val="28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ц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ь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8"/>
          <w:szCs w:val="28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8"/>
          <w:szCs w:val="28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  <w:t>).</w:t>
      </w:r>
    </w:p>
    <w:p>
      <w:pPr>
        <w:spacing w:before="0" w:after="0" w:line="240" w:lineRule="auto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оут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етикет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4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рсу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З,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…те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лат.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2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америка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лав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аної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атики.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</w:p>
    <w:p>
      <w:pPr>
        <w:spacing w:before="2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юют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</w:p>
    <w:p>
      <w:pPr>
        <w:spacing w:before="0" w:after="0" w:line="252" w:lineRule="exact"/>
        <w:ind w:left="169" w:right="11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top="122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ли);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Успен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49" w:lineRule="exact"/>
        <w:ind w:left="169" w:right="11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грамат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тощо).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</w:p>
    <w:p>
      <w:pPr>
        <w:spacing w:before="1" w:after="0" w:line="254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док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с.73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0" w:after="0" w:line="249" w:lineRule="exact"/>
        <w:ind w:left="169" w:right="11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.Ус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о)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39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морфем,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ленні,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40" w:lineRule="auto"/>
        <w:ind w:left="169" w:right="106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…мо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уміння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грамат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ки),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.М.Ка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м),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…ком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1" w:after="0" w:line="254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</w:p>
    <w:p>
      <w:pPr>
        <w:spacing w:before="0" w:after="0" w:line="249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стилі,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5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способи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нареш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адре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11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</w:p>
    <w:p>
      <w:pPr>
        <w:spacing w:before="0" w:after="0" w:line="252" w:lineRule="exact"/>
        <w:ind w:left="169" w:right="438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3" w:after="0" w:line="252" w:lineRule="exact"/>
        <w:ind w:left="169" w:right="11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2" w:after="0" w:line="252" w:lineRule="exact"/>
        <w:ind w:left="169" w:right="110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ися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0" w:after="0" w:line="252" w:lineRule="exact"/>
        <w:ind w:left="169" w:right="46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г;</w:t>
      </w:r>
    </w:p>
    <w:p>
      <w:pPr>
        <w:spacing w:before="0" w:after="0" w:line="252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стилів,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40" w:lineRule="auto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користу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6" w:lineRule="exact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.Г.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истісн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</w:p>
    <w:p>
      <w:pPr>
        <w:spacing w:before="0" w:after="0" w:line="248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1" w:after="0" w:line="254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</w:p>
    <w:p>
      <w:pPr>
        <w:spacing w:before="0" w:after="0" w:line="249" w:lineRule="exact"/>
        <w:ind w:left="169" w:right="1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координа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1" w:after="0" w:line="239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ня.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0" w:after="0" w:line="249" w:lineRule="exact"/>
        <w:ind w:left="169" w:right="89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йська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49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105" w:firstLine="7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</w:p>
    <w:p>
      <w:pPr>
        <w:spacing w:before="0" w:after="0" w:line="252" w:lineRule="exact"/>
        <w:ind w:left="169" w:right="210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3" w:after="0" w:line="252" w:lineRule="exact"/>
        <w:ind w:left="169" w:right="108" w:firstLine="7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664" w:right="109" w:firstLine="22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йська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а»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тських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3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подачі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етапу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подачі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огляду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дотри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етикетн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огу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</w:p>
    <w:p>
      <w:pPr>
        <w:spacing w:before="0" w:after="0" w:line="252" w:lineRule="exact"/>
        <w:ind w:left="169" w:right="72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6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альностей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йська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ачають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их;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пект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алом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</w:p>
    <w:p>
      <w:pPr>
        <w:spacing w:before="2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тацій,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аведемо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авдань,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5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7" w:after="0" w:line="252" w:lineRule="exact"/>
        <w:ind w:left="169" w:right="113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орму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ання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початк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вих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ичок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4" w:lineRule="exact"/>
        <w:ind w:left="169" w:right="102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57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равле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</w:p>
    <w:p>
      <w:pPr>
        <w:spacing w:before="0" w:after="0" w:line="252" w:lineRule="exact"/>
        <w:ind w:left="169" w:right="47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1.4.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ачають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шим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7" w:after="0" w:line="252" w:lineRule="exact"/>
        <w:ind w:left="169" w:right="107" w:firstLine="708"/>
        <w:jc w:val="left"/>
        <w:tabs>
          <w:tab w:pos="1240" w:val="left"/>
          <w:tab w:pos="2400" w:val="left"/>
          <w:tab w:pos="2960" w:val="left"/>
          <w:tab w:pos="4420" w:val="left"/>
          <w:tab w:pos="5200" w:val="left"/>
          <w:tab w:pos="7160" w:val="left"/>
          <w:tab w:pos="7920" w:val="left"/>
          <w:tab w:pos="87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рму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ння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ь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ристов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вати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соби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4" w:lineRule="exact"/>
        <w:ind w:left="169" w:right="127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стилів,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го.</w:t>
      </w:r>
    </w:p>
    <w:p>
      <w:pPr>
        <w:spacing w:before="5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2.2.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реві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52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4" w:after="0" w:line="241" w:lineRule="auto"/>
        <w:ind w:left="169" w:right="112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орму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ання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проце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ння.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цієї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елике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</w:p>
    <w:p>
      <w:pPr>
        <w:spacing w:before="1" w:after="0" w:line="240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словоспол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рою,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их),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пілк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169" w:right="416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пою.</w:t>
      </w:r>
    </w:p>
    <w:p>
      <w:pPr>
        <w:spacing w:before="0" w:after="0" w:line="252" w:lineRule="exact"/>
        <w:ind w:left="169" w:right="547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493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169" w:right="153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515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169" w:right="525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559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3.7.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отацій,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рецен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</w:p>
    <w:p>
      <w:pPr>
        <w:spacing w:before="0" w:after="0" w:line="252" w:lineRule="exact"/>
        <w:ind w:left="169" w:right="638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3.8.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4" w:after="0" w:line="241" w:lineRule="auto"/>
        <w:ind w:left="169" w:right="108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орму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уванн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струк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40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ситуац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вико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иці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ике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поя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иві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етних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вир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наради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словлен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роботи.</w:t>
      </w:r>
    </w:p>
    <w:p>
      <w:pPr>
        <w:spacing w:before="3" w:after="0" w:line="252" w:lineRule="exact"/>
        <w:ind w:left="169" w:right="10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4.2.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юй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оги: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лиз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217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руг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м;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айо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утися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рав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07"/>
        <w:jc w:val="left"/>
        <w:tabs>
          <w:tab w:pos="780" w:val="left"/>
          <w:tab w:pos="2420" w:val="left"/>
          <w:tab w:pos="3520" w:val="left"/>
          <w:tab w:pos="4460" w:val="left"/>
          <w:tab w:pos="4940" w:val="left"/>
          <w:tab w:pos="6240" w:val="left"/>
          <w:tab w:pos="77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сного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ємо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використо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увати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елюйте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елеф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я,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9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ста;</w:t>
      </w:r>
    </w:p>
    <w:p>
      <w:pPr>
        <w:spacing w:before="1" w:after="0" w:line="254" w:lineRule="exact"/>
        <w:ind w:left="169" w:right="10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дну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49" w:lineRule="exact"/>
        <w:ind w:left="169" w:right="11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6" w:after="0" w:line="252" w:lineRule="exact"/>
        <w:ind w:left="169" w:right="11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проха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кращих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о;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169" w:right="452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юнками.</w:t>
      </w:r>
    </w:p>
    <w:p>
      <w:pPr>
        <w:spacing w:before="1" w:after="0" w:line="240" w:lineRule="auto"/>
        <w:ind w:left="169" w:right="55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4" w:after="0" w:line="241" w:lineRule="auto"/>
        <w:ind w:left="169" w:right="110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орму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вувати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керу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169" w:right="1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5.1.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прав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</w:p>
    <w:p>
      <w:pPr>
        <w:spacing w:before="1" w:after="0" w:line="239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обирає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проблеми.</w:t>
      </w:r>
    </w:p>
    <w:p>
      <w:pPr>
        <w:spacing w:before="1" w:after="0" w:line="239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5.3.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опосер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ності.</w:t>
      </w:r>
    </w:p>
    <w:p>
      <w:pPr>
        <w:spacing w:before="5" w:after="0" w:line="252" w:lineRule="exact"/>
        <w:ind w:left="169" w:right="106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</w:p>
    <w:p>
      <w:pPr>
        <w:spacing w:before="3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йська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схем,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атей,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и;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тань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</w:p>
    <w:p>
      <w:pPr>
        <w:spacing w:before="0" w:after="0" w:line="252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54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гри;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</w:p>
    <w:p>
      <w:pPr>
        <w:spacing w:before="0" w:after="0" w:line="249" w:lineRule="exact"/>
        <w:ind w:left="169" w:right="1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</w:p>
    <w:p>
      <w:pPr>
        <w:spacing w:before="1" w:after="0" w:line="239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ацюва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5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мірою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364" w:right="2632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736" w:right="105" w:firstLine="-566"/>
        <w:jc w:val="both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целе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стали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сплавов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2004.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42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гичес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Россия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Болонс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6" w:lineRule="exact"/>
        <w:ind w:left="736" w:right="114" w:firstLine="-566"/>
        <w:jc w:val="both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азарце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льтура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азарце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496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8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</w:p>
    <w:p>
      <w:pPr>
        <w:spacing w:before="1" w:after="0" w:line="254" w:lineRule="exact"/>
        <w:ind w:left="736" w:right="10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риш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001.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49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1" w:after="0" w:line="240" w:lineRule="auto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2002.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5" w:after="0" w:line="252" w:lineRule="exact"/>
        <w:ind w:left="736" w:right="108" w:firstLine="-566"/>
        <w:jc w:val="both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й: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…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49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13.00.04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line="249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736" w:right="111" w:firstLine="-566"/>
        <w:jc w:val="both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З: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…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анд.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к: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13.00.02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2001.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-20"/>
        <w:jc w:val="left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Успенский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</w:p>
    <w:p>
      <w:pPr>
        <w:spacing w:before="5" w:after="0" w:line="252" w:lineRule="exact"/>
        <w:ind w:left="736" w:right="10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М.: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а;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49" w:lineRule="exact"/>
        <w:ind w:left="169" w:right="-20"/>
        <w:jc w:val="left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атково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</w:p>
    <w:p>
      <w:pPr>
        <w:spacing w:before="5" w:after="0" w:line="252" w:lineRule="exact"/>
        <w:ind w:left="736" w:right="1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олах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.: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1999.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Т.І.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232" w:firstLine="7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льностей</w:t>
      </w:r>
    </w:p>
    <w:p>
      <w:pPr>
        <w:spacing w:before="3" w:after="0" w:line="252" w:lineRule="exact"/>
        <w:ind w:left="169" w:right="349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296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Т.И.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0" w:lineRule="exact"/>
        <w:ind w:left="877" w:right="-20"/>
        <w:jc w:val="left"/>
        <w:tabs>
          <w:tab w:pos="2540" w:val="left"/>
          <w:tab w:pos="3560" w:val="left"/>
          <w:tab w:pos="5060" w:val="left"/>
          <w:tab w:pos="6580" w:val="left"/>
          <w:tab w:pos="77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ностей</w:t>
      </w:r>
    </w:p>
    <w:p>
      <w:pPr>
        <w:spacing w:before="1" w:after="0" w:line="254" w:lineRule="exact"/>
        <w:ind w:left="169" w:right="106" w:firstLine="708"/>
        <w:jc w:val="left"/>
        <w:tabs>
          <w:tab w:pos="1280" w:val="left"/>
          <w:tab w:pos="2120" w:val="left"/>
          <w:tab w:pos="3460" w:val="left"/>
          <w:tab w:pos="4580" w:val="left"/>
          <w:tab w:pos="5640" w:val="left"/>
          <w:tab w:pos="7240" w:val="left"/>
          <w:tab w:pos="78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статье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одится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перечень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9" w:after="0" w:line="250" w:lineRule="exact"/>
        <w:ind w:left="169" w:right="107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остран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</w:p>
    <w:p>
      <w:pPr>
        <w:spacing w:before="0" w:after="0" w:line="250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сский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kacheva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.P.,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ukac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T.I.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112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Speech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</w:p>
    <w:p>
      <w:pPr>
        <w:spacing w:before="0" w:after="0" w:line="249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des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peda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</w:p>
    <w:p>
      <w:pPr>
        <w:spacing w:before="5" w:after="0" w:line="252" w:lineRule="exact"/>
        <w:ind w:left="169" w:right="11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ence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peda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udy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n."</w:t>
      </w:r>
    </w:p>
    <w:p>
      <w:pPr>
        <w:spacing w:before="6" w:after="0" w:line="250" w:lineRule="exact"/>
        <w:ind w:left="169" w:right="113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nce,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peda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"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24.10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986" w:footer="0" w:top="122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1.749985pt;width:442.61pt;height:4.54pt;mso-position-horizontal-relative:page;mso-position-vertical-relative:page;z-index:-210" coordorigin="1529,1235" coordsize="8852,91">
          <v:group style="position:absolute;left:1560;top:1295;width:8790;height:2" coordorigin="1560,1295" coordsize="8790,2">
            <v:shape style="position:absolute;left:1560;top:1295;width:8790;height:2" coordorigin="1560,1295" coordsize="8790,0" path="m1560,1295l10351,1295e" filled="f" stroked="t" strokeweight="3.1pt" strokecolor="#612322">
              <v:path arrowok="t"/>
            </v:shape>
          </v:group>
          <v:group style="position:absolute;left:1560;top:1243;width:8790;height:2" coordorigin="1560,1243" coordsize="8790,2">
            <v:shape style="position:absolute;left:1560;top:1243;width:8790;height:2" coordorigin="1560,1243" coordsize="8790,0" path="m1560,1243l10351,1243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8.316383pt;width:267.970001pt;height:13.04pt;mso-position-horizontal-relative:page;mso-position-vertical-relative:page;z-index:-209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2015-01-27T12:20:24Z</dcterms:created>
  <dcterms:modified xsi:type="dcterms:W3CDTF">2015-01-27T12:20:24Z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