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6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5.336.5</w:t>
      </w:r>
    </w:p>
    <w:p>
      <w:pPr>
        <w:spacing w:before="0" w:after="0" w:line="252" w:lineRule="exact"/>
        <w:ind w:left="169" w:right="72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2" w:lineRule="exact"/>
        <w:ind w:left="969" w:right="94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ойств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3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талант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ервое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аемой</w:t>
      </w:r>
    </w:p>
    <w:p>
      <w:pPr>
        <w:spacing w:before="0" w:after="0" w:line="249" w:lineRule="exact"/>
        <w:ind w:left="169" w:right="712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торое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ывает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</w:p>
    <w:p>
      <w:pPr>
        <w:spacing w:before="0" w:after="0" w:line="249" w:lineRule="exact"/>
        <w:ind w:left="680" w:right="-20"/>
        <w:jc w:val="left"/>
        <w:tabs>
          <w:tab w:pos="62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аций.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5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ойств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структ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ойств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ости).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льных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36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</w:p>
    <w:p>
      <w:pPr>
        <w:spacing w:before="3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ляющим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</w:p>
    <w:p>
      <w:pPr>
        <w:spacing w:before="0" w:after="0" w:line="252" w:lineRule="exact"/>
        <w:ind w:left="169" w:right="78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енты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0" w:after="0" w:line="249" w:lineRule="exact"/>
        <w:ind w:left="169" w:right="388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риор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tabs>
          <w:tab w:pos="2480" w:val="left"/>
          <w:tab w:pos="4020" w:val="left"/>
          <w:tab w:pos="5240" w:val="left"/>
          <w:tab w:pos="6840" w:val="left"/>
          <w:tab w:pos="7880" w:val="left"/>
          <w:tab w:pos="84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471.220001pt;margin-top:12.580003pt;width:12.24pt;height:13.56pt;mso-position-horizontal-relative:page;mso-position-vertical-relative:paragraph;z-index:-178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нальная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е»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2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pict>
          <v:shape style="width:12.24pt;height:13.56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ющих,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емой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арным,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337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массовой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тереот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тальной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годы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науку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лечь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ерсальная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ригидн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массов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гой.</w:t>
      </w:r>
    </w:p>
    <w:p>
      <w:pPr>
        <w:spacing w:before="1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предпола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обеспе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рное,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дным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ерность,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мается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парадиг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утеплен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предметов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одмена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</w:p>
    <w:p>
      <w:pPr>
        <w:spacing w:before="0" w:after="0" w:line="252" w:lineRule="exact"/>
        <w:ind w:left="169" w:right="695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сохра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сти: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аттестац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практикой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ылок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целостнос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рытость,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самодос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клость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ролевое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иста.</w:t>
      </w:r>
    </w:p>
    <w:p>
      <w:pPr>
        <w:spacing w:before="1" w:after="0" w:line="239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арным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длите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дный,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нгов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массовое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немало,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но.</w:t>
      </w:r>
    </w:p>
    <w:p>
      <w:pPr>
        <w:spacing w:before="1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смыс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асшир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парадиг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ристалли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ршенст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лифи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ости.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1" w:after="0" w:line="240" w:lineRule="auto"/>
        <w:ind w:left="169" w:right="178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дополнено,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</w:p>
    <w:p>
      <w:pPr>
        <w:spacing w:before="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ваний.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смыс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еском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реподава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мыслить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тобы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1" w:after="0" w:line="239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массовая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651" w:right="262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источников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680" w:right="109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ибирь.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икаци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44.</w:t>
      </w:r>
    </w:p>
    <w:p>
      <w:pPr>
        <w:spacing w:before="1" w:after="0" w:line="254" w:lineRule="exact"/>
        <w:ind w:left="680" w:right="109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ональные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5" w:after="0" w:line="252" w:lineRule="exact"/>
        <w:ind w:left="680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1996.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рс]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hyperlink r:id="rId10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ped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oa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43-</w:t>
        </w:r>
      </w:hyperlink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1797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словарь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одоляк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оляк.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008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дигма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сессии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1996.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229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235.</w:t>
      </w:r>
    </w:p>
    <w:p>
      <w:pPr>
        <w:spacing w:before="1" w:after="0" w:line="254" w:lineRule="exact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аведений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саев,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4" w:lineRule="exact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62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мпет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совр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5" w:after="0" w:line="252" w:lineRule="exact"/>
        <w:ind w:left="169" w:right="110"/>
        <w:jc w:val="left"/>
        <w:tabs>
          <w:tab w:pos="1960" w:val="left"/>
          <w:tab w:pos="2680" w:val="left"/>
          <w:tab w:pos="4160" w:val="left"/>
          <w:tab w:pos="5740" w:val="left"/>
          <w:tab w:pos="7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лімова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кладо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петент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суч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11" w:firstLine="708"/>
        <w:jc w:val="left"/>
        <w:tabs>
          <w:tab w:pos="1540" w:val="left"/>
          <w:tab w:pos="3240" w:val="left"/>
          <w:tab w:pos="4420" w:val="left"/>
          <w:tab w:pos="5360" w:val="left"/>
          <w:tab w:pos="6760" w:val="left"/>
          <w:tab w:pos="77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пріоритети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ціональни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ого.</w:t>
      </w:r>
    </w:p>
    <w:p>
      <w:pPr>
        <w:spacing w:before="2" w:after="0" w:line="254" w:lineRule="exact"/>
        <w:ind w:left="169" w:right="108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освіти.</w:t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L.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acher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gher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8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shown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ant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ony</w:t>
      </w:r>
    </w:p>
    <w:p>
      <w:pPr>
        <w:spacing w:before="1" w:after="0" w:line="254" w:lineRule="exact"/>
        <w:ind w:left="169" w:right="11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11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78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7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yperlink" Target="http://pedsovet/sa/load/43-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2015-01-27T12:15:02Z</dcterms:created>
  <dcterms:modified xsi:type="dcterms:W3CDTF">2015-01-27T12:15:02Z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