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44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664</w:t>
      </w:r>
    </w:p>
    <w:p>
      <w:pPr>
        <w:spacing w:before="0" w:after="0" w:line="252" w:lineRule="exact"/>
        <w:ind w:left="169" w:right="738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1" w:lineRule="auto"/>
        <w:ind w:left="174" w:right="15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бляти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простеж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3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322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льності.</w:t>
      </w:r>
    </w:p>
    <w:p>
      <w:pPr>
        <w:spacing w:before="1" w:after="0" w:line="254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</w:p>
    <w:p>
      <w:pPr>
        <w:spacing w:before="0" w:after="0" w:line="252" w:lineRule="exact"/>
        <w:ind w:left="169" w:right="792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торськ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ня.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льності»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989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1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top="98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нестандарт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48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</w:p>
    <w:p>
      <w:pPr>
        <w:spacing w:before="1" w:after="0" w:line="239" w:lineRule="auto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ральна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посадо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кціях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1" w:after="0" w:line="240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3" w:after="0" w:line="252" w:lineRule="exact"/>
        <w:ind w:left="169" w:right="113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09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3" w:after="0" w:line="252" w:lineRule="exact"/>
        <w:ind w:left="169" w:right="111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ерацій,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раметри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</w:p>
    <w:p>
      <w:pPr>
        <w:spacing w:before="2" w:after="0" w:line="252" w:lineRule="exact"/>
        <w:ind w:left="169" w:right="107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ип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3" w:after="0" w:line="252" w:lineRule="exact"/>
        <w:ind w:left="169" w:right="107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06" w:firstLine="708"/>
        <w:jc w:val="left"/>
        <w:tabs>
          <w:tab w:pos="1580" w:val="left"/>
          <w:tab w:pos="2640" w:val="left"/>
          <w:tab w:pos="4200" w:val="left"/>
          <w:tab w:pos="5960" w:val="left"/>
          <w:tab w:pos="63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12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тації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</w:p>
    <w:p>
      <w:pPr>
        <w:spacing w:before="0" w:after="0" w:line="249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нь;</w:t>
      </w:r>
    </w:p>
    <w:p>
      <w:pPr>
        <w:spacing w:before="1" w:after="0" w:line="240" w:lineRule="auto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0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ень;</w:t>
      </w:r>
    </w:p>
    <w:p>
      <w:pPr>
        <w:spacing w:before="1" w:after="0" w:line="240" w:lineRule="auto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11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8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охор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8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6" w:after="0" w:line="240" w:lineRule="auto"/>
        <w:ind w:left="169"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249" w:lineRule="exact"/>
        <w:ind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980" w:bottom="280" w:left="1420" w:right="1420"/>
          <w:cols w:num="2" w:equalWidth="0">
            <w:col w:w="720" w:space="157"/>
            <w:col w:w="8203"/>
          </w:cols>
        </w:sectPr>
      </w:pPr>
      <w:rPr/>
    </w:p>
    <w:p>
      <w:pPr>
        <w:spacing w:before="6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</w:p>
    <w:p>
      <w:pPr>
        <w:spacing w:before="3" w:after="0" w:line="252" w:lineRule="exact"/>
        <w:ind w:left="169" w:right="106" w:firstLine="708"/>
        <w:jc w:val="left"/>
        <w:tabs>
          <w:tab w:pos="1380" w:val="left"/>
          <w:tab w:pos="2800" w:val="left"/>
          <w:tab w:pos="4860" w:val="left"/>
          <w:tab w:pos="5300" w:val="left"/>
          <w:tab w:pos="7220" w:val="left"/>
          <w:tab w:pos="84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2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16]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міти: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7" w:after="0" w:line="252" w:lineRule="exact"/>
        <w:ind w:left="169" w:right="112" w:firstLine="708"/>
        <w:jc w:val="left"/>
        <w:tabs>
          <w:tab w:pos="1580" w:val="left"/>
          <w:tab w:pos="2920" w:val="left"/>
          <w:tab w:pos="4560" w:val="left"/>
          <w:tab w:pos="5280" w:val="left"/>
          <w:tab w:pos="6540" w:val="left"/>
          <w:tab w:pos="79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3" w:after="0" w:line="252" w:lineRule="exact"/>
        <w:ind w:left="169" w:right="112" w:firstLine="708"/>
        <w:jc w:val="left"/>
        <w:tabs>
          <w:tab w:pos="1580" w:val="left"/>
          <w:tab w:pos="2760" w:val="left"/>
          <w:tab w:pos="4280" w:val="left"/>
          <w:tab w:pos="4960" w:val="left"/>
          <w:tab w:pos="6400" w:val="left"/>
          <w:tab w:pos="7200" w:val="left"/>
          <w:tab w:pos="79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3" w:after="0" w:line="252" w:lineRule="exact"/>
        <w:ind w:left="169" w:right="106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механічн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ктів;</w:t>
      </w:r>
    </w:p>
    <w:p>
      <w:pPr>
        <w:spacing w:before="2" w:after="0" w:line="252" w:lineRule="exact"/>
        <w:ind w:left="169" w:right="110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ктів;</w:t>
      </w:r>
    </w:p>
    <w:p>
      <w:pPr>
        <w:spacing w:before="2" w:after="0" w:line="252" w:lineRule="exact"/>
        <w:ind w:left="169" w:right="110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родук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10" w:firstLine="708"/>
        <w:jc w:val="left"/>
        <w:tabs>
          <w:tab w:pos="1580" w:val="left"/>
          <w:tab w:pos="2880" w:val="left"/>
          <w:tab w:pos="4020" w:val="left"/>
          <w:tab w:pos="4460" w:val="left"/>
          <w:tab w:pos="5660" w:val="left"/>
          <w:tab w:pos="6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77" w:right="-20"/>
        <w:jc w:val="left"/>
        <w:tabs>
          <w:tab w:pos="1580" w:val="left"/>
          <w:tab w:pos="3060" w:val="left"/>
          <w:tab w:pos="4380" w:val="left"/>
          <w:tab w:pos="59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начати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5" w:after="0" w:line="252" w:lineRule="exact"/>
        <w:ind w:left="169" w:right="109" w:firstLine="708"/>
        <w:jc w:val="left"/>
        <w:tabs>
          <w:tab w:pos="1580" w:val="left"/>
          <w:tab w:pos="2880" w:val="left"/>
          <w:tab w:pos="4020" w:val="left"/>
          <w:tab w:pos="5440" w:val="left"/>
          <w:tab w:pos="70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механічн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0" w:lineRule="exact"/>
        <w:ind w:left="877" w:right="-20"/>
        <w:jc w:val="left"/>
        <w:tabs>
          <w:tab w:pos="1580" w:val="left"/>
          <w:tab w:pos="3200" w:val="left"/>
          <w:tab w:pos="3980" w:val="left"/>
          <w:tab w:pos="5180" w:val="left"/>
          <w:tab w:pos="5580" w:val="left"/>
          <w:tab w:pos="7120" w:val="left"/>
          <w:tab w:pos="8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андарт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11" w:firstLine="708"/>
        <w:jc w:val="left"/>
        <w:tabs>
          <w:tab w:pos="1580" w:val="left"/>
          <w:tab w:pos="2880" w:val="left"/>
          <w:tab w:pos="4040" w:val="left"/>
          <w:tab w:pos="4480" w:val="left"/>
          <w:tab w:pos="6000" w:val="left"/>
          <w:tab w:pos="7360" w:val="left"/>
          <w:tab w:pos="8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анспор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5" w:after="0" w:line="252" w:lineRule="exact"/>
        <w:ind w:left="169" w:right="109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10" w:firstLine="708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стенди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арчових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ктів;</w:t>
      </w:r>
    </w:p>
    <w:p>
      <w:pPr>
        <w:spacing w:before="1" w:after="0" w:line="240" w:lineRule="auto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ень;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980" w:bottom="280" w:left="1420" w:right="142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ати;</w:t>
      </w:r>
    </w:p>
    <w:p>
      <w:pPr>
        <w:spacing w:before="3" w:after="0" w:line="252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рецеп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ься;</w:t>
      </w:r>
    </w:p>
    <w:p>
      <w:pPr>
        <w:spacing w:before="1" w:after="0" w:line="254" w:lineRule="exact"/>
        <w:ind w:left="16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рецен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18]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3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когніти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стей;</w:t>
      </w:r>
    </w:p>
    <w:p>
      <w:pPr>
        <w:spacing w:before="1" w:after="0" w:line="240" w:lineRule="auto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світогл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костей.</w:t>
      </w:r>
    </w:p>
    <w:p>
      <w:pPr>
        <w:spacing w:before="1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рностей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</w:p>
    <w:p>
      <w:pPr>
        <w:spacing w:before="1" w:after="0" w:line="240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сенсор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ерхні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бчастим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кольору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сигнальн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ламп,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сигн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дроз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9"/>
        <w:jc w:val="left"/>
        <w:tabs>
          <w:tab w:pos="1140" w:val="left"/>
          <w:tab w:pos="2160" w:val="left"/>
          <w:tab w:pos="2940" w:val="left"/>
          <w:tab w:pos="4820" w:val="left"/>
          <w:tab w:pos="6020" w:val="left"/>
          <w:tab w:pos="6960" w:val="left"/>
          <w:tab w:pos="79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еханізм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словесно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робляючи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</w:p>
    <w:p>
      <w:pPr>
        <w:spacing w:before="5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0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</w:p>
    <w:p>
      <w:pPr>
        <w:spacing w:before="5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2" w:after="0" w:line="252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рбота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власн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14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старанн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ратність,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терпели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нарад,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доведенні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5" w:after="0" w:line="252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77" w:right="-20"/>
        <w:jc w:val="left"/>
        <w:tabs>
          <w:tab w:pos="3460" w:val="left"/>
          <w:tab w:pos="55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</w:p>
    <w:p>
      <w:pPr>
        <w:spacing w:before="0" w:after="0" w:line="249" w:lineRule="exact"/>
        <w:ind w:left="169" w:right="627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9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426" w:right="269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псок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Бондар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Бондар.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736" w:right="111" w:firstLine="-566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М.С.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30.</w:t>
      </w:r>
    </w:p>
    <w:p>
      <w:pPr>
        <w:spacing w:before="0" w:after="0" w:line="249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аренко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дь,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клопе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736" w:right="112" w:firstLine="-566"/>
        <w:jc w:val="left"/>
        <w:tabs>
          <w:tab w:pos="720" w:val="left"/>
          <w:tab w:pos="1840" w:val="left"/>
          <w:tab w:pos="2300" w:val="left"/>
          <w:tab w:pos="2780" w:val="left"/>
          <w:tab w:pos="4580" w:val="left"/>
          <w:tab w:pos="6580" w:val="left"/>
          <w:tab w:pos="7800" w:val="left"/>
          <w:tab w:pos="8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ашкин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21.</w:t>
      </w:r>
    </w:p>
    <w:p>
      <w:pPr>
        <w:spacing w:before="0" w:after="0" w:line="250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Зеер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736" w:right="104" w:firstLine="-566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736" w:right="107" w:firstLine="-566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736" w:right="108" w:firstLine="-566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оссов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000.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Морозо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736" w:right="11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2002.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480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Улан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ибирский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736" w:right="104" w:firstLine="-566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Редин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43.</w:t>
      </w:r>
    </w:p>
    <w:p>
      <w:pPr>
        <w:spacing w:before="1" w:after="0" w:line="254" w:lineRule="exact"/>
        <w:ind w:left="736" w:right="109" w:firstLine="-566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.З.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одика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пыт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ига;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ональных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а: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Ткаче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3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натор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рхаров,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2011.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36.</w:t>
      </w:r>
    </w:p>
    <w:p>
      <w:pPr>
        <w:spacing w:before="0" w:after="0" w:line="252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437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бности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1996.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Лазарє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Фор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алузі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уково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838" w:right="10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52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Лазарева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Фор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ологов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евой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расли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3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трасли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подход.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ли.</w:t>
      </w:r>
    </w:p>
    <w:p>
      <w:pPr>
        <w:spacing w:before="2" w:after="0" w:line="252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76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T.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aza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va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29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Pur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ach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ant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ood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ndus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ood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equ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ach,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482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15.11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732" w:footer="0" w:top="98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49.149982pt;width:442.61pt;height:4.54pt;mso-position-horizontal-relative:page;mso-position-vertical-relative:page;z-index:-263" coordorigin="1529,983" coordsize="8852,91">
          <v:group style="position:absolute;left:1560;top:1043;width:8790;height:2" coordorigin="1560,1043" coordsize="8790,2">
            <v:shape style="position:absolute;left:1560;top:1043;width:8790;height:2" coordorigin="1560,1043" coordsize="8790,0" path="m1560,1043l10351,1043e" filled="f" stroked="t" strokeweight="3.1pt" strokecolor="#612322">
              <v:path arrowok="t"/>
            </v:shape>
          </v:group>
          <v:group style="position:absolute;left:1560;top:991;width:8790;height:2" coordorigin="1560,991" coordsize="8790,2">
            <v:shape style="position:absolute;left:1560;top:991;width:8790;height:2" coordorigin="1560,991" coordsize="8790,0" path="m1560,991l10351,991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35.596386pt;width:267.970001pt;height:13.04pt;mso-position-horizontal-relative:page;mso-position-vertical-relative:page;z-index:-262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2015-01-27T12:15:56Z</dcterms:created>
  <dcterms:modified xsi:type="dcterms:W3CDTF">2015-01-27T12:15:56Z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